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8273A" w14:textId="740A8E7A" w:rsidR="000C2F06" w:rsidRPr="00FF77A2" w:rsidRDefault="000C2F06" w:rsidP="000C2F06">
      <w:pPr>
        <w:overflowPunct/>
        <w:autoSpaceDE/>
        <w:autoSpaceDN/>
        <w:adjustRightInd/>
        <w:spacing w:line="253" w:lineRule="exact"/>
        <w:textAlignment w:val="auto"/>
      </w:pPr>
      <w:r w:rsidRPr="122D4EB0">
        <w:rPr>
          <w:b/>
          <w:color w:val="000000" w:themeColor="text1"/>
          <w:sz w:val="22"/>
          <w:szCs w:val="22"/>
        </w:rPr>
        <w:t>SUPPLEMENTARY TABLE</w:t>
      </w:r>
    </w:p>
    <w:p w14:paraId="49C5A427" w14:textId="77777777" w:rsidR="000C2F06" w:rsidRDefault="000C2F06" w:rsidP="000C2F06">
      <w:pPr>
        <w:overflowPunct/>
        <w:autoSpaceDE/>
        <w:autoSpaceDN/>
        <w:adjustRightInd/>
        <w:spacing w:line="253" w:lineRule="exact"/>
        <w:textAlignment w:val="auto"/>
        <w:rPr>
          <w:color w:val="000000" w:themeColor="text1"/>
          <w:sz w:val="16"/>
          <w:szCs w:val="16"/>
        </w:rPr>
      </w:pPr>
      <w:r w:rsidRPr="122D4EB0">
        <w:rPr>
          <w:b/>
          <w:bCs/>
          <w:color w:val="000000" w:themeColor="text1"/>
          <w:sz w:val="22"/>
          <w:szCs w:val="22"/>
        </w:rPr>
        <w:t xml:space="preserve"> </w:t>
      </w:r>
      <w:r w:rsidRPr="122D4EB0">
        <w:rPr>
          <w:color w:val="000000" w:themeColor="text1"/>
          <w:sz w:val="16"/>
          <w:szCs w:val="16"/>
        </w:rPr>
        <w:t xml:space="preserve"> </w:t>
      </w:r>
    </w:p>
    <w:p w14:paraId="3E373BF8" w14:textId="77777777" w:rsidR="000C2F06" w:rsidRDefault="000C2F06" w:rsidP="000C2F06">
      <w:pPr>
        <w:overflowPunct/>
        <w:autoSpaceDE/>
        <w:autoSpaceDN/>
        <w:adjustRightInd/>
        <w:spacing w:line="240" w:lineRule="auto"/>
        <w:textAlignment w:val="auto"/>
        <w:rPr>
          <w:b/>
          <w:bCs/>
          <w:color w:val="000000" w:themeColor="text1"/>
          <w:sz w:val="22"/>
          <w:szCs w:val="22"/>
        </w:rPr>
      </w:pPr>
      <w:r w:rsidRPr="58AF127A">
        <w:rPr>
          <w:b/>
          <w:bCs/>
          <w:color w:val="000000" w:themeColor="text1"/>
          <w:sz w:val="22"/>
          <w:szCs w:val="22"/>
        </w:rPr>
        <w:t xml:space="preserve">Supplementary Table </w:t>
      </w:r>
      <w:r>
        <w:rPr>
          <w:b/>
          <w:bCs/>
          <w:color w:val="000000" w:themeColor="text1"/>
          <w:sz w:val="22"/>
          <w:szCs w:val="22"/>
        </w:rPr>
        <w:t>1</w:t>
      </w:r>
      <w:r w:rsidRPr="58AF127A">
        <w:rPr>
          <w:b/>
          <w:bCs/>
          <w:color w:val="000000" w:themeColor="text1"/>
          <w:sz w:val="22"/>
          <w:szCs w:val="22"/>
        </w:rPr>
        <w:t xml:space="preserve">. 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 w:rsidRPr="58AF127A">
        <w:rPr>
          <w:b/>
          <w:bCs/>
          <w:color w:val="000000" w:themeColor="text1"/>
          <w:sz w:val="22"/>
          <w:szCs w:val="22"/>
        </w:rPr>
        <w:t xml:space="preserve">Outcomes of KidneyCare in Renal Allografts (OKRA) </w:t>
      </w:r>
      <w:r>
        <w:rPr>
          <w:b/>
          <w:bCs/>
          <w:color w:val="000000" w:themeColor="text1"/>
          <w:sz w:val="22"/>
          <w:szCs w:val="22"/>
        </w:rPr>
        <w:t>I</w:t>
      </w:r>
      <w:r w:rsidRPr="58AF127A">
        <w:rPr>
          <w:b/>
          <w:bCs/>
          <w:color w:val="000000" w:themeColor="text1"/>
          <w:sz w:val="22"/>
          <w:szCs w:val="22"/>
        </w:rPr>
        <w:t xml:space="preserve">nclusion and </w:t>
      </w:r>
      <w:r>
        <w:rPr>
          <w:b/>
          <w:bCs/>
          <w:color w:val="000000" w:themeColor="text1"/>
          <w:sz w:val="22"/>
          <w:szCs w:val="22"/>
        </w:rPr>
        <w:t>E</w:t>
      </w:r>
      <w:r w:rsidRPr="58AF127A">
        <w:rPr>
          <w:b/>
          <w:bCs/>
          <w:color w:val="000000" w:themeColor="text1"/>
          <w:sz w:val="22"/>
          <w:szCs w:val="22"/>
        </w:rPr>
        <w:t>xclusion criteria.</w:t>
      </w:r>
    </w:p>
    <w:p w14:paraId="68045DBA" w14:textId="77777777" w:rsidR="000C2F06" w:rsidRPr="00FF77A2" w:rsidRDefault="000C2F06" w:rsidP="000C2F06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333"/>
        <w:gridCol w:w="5387"/>
      </w:tblGrid>
      <w:tr w:rsidR="000C2F06" w14:paraId="21AE88E3" w14:textId="77777777" w:rsidTr="003D7138">
        <w:trPr>
          <w:trHeight w:val="315"/>
        </w:trPr>
        <w:tc>
          <w:tcPr>
            <w:tcW w:w="4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0A8C9119" w14:textId="77777777" w:rsidR="000C2F06" w:rsidRDefault="000C2F06" w:rsidP="003D7138">
            <w:pPr>
              <w:jc w:val="center"/>
            </w:pPr>
            <w:r w:rsidRPr="1398B4EF">
              <w:rPr>
                <w:b/>
                <w:bCs/>
                <w:color w:val="000000" w:themeColor="text1"/>
                <w:sz w:val="22"/>
                <w:szCs w:val="22"/>
              </w:rPr>
              <w:t>Inclusion Criteria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4DA72E78" w14:textId="77777777" w:rsidR="000C2F06" w:rsidRDefault="000C2F06" w:rsidP="003D7138">
            <w:pPr>
              <w:jc w:val="center"/>
            </w:pPr>
            <w:r w:rsidRPr="1398B4EF">
              <w:rPr>
                <w:b/>
                <w:bCs/>
                <w:color w:val="000000" w:themeColor="text1"/>
                <w:sz w:val="22"/>
                <w:szCs w:val="22"/>
              </w:rPr>
              <w:t>Exclusion Criteria</w:t>
            </w:r>
          </w:p>
        </w:tc>
      </w:tr>
      <w:tr w:rsidR="000C2F06" w14:paraId="05F132C7" w14:textId="77777777" w:rsidTr="003D7138">
        <w:trPr>
          <w:trHeight w:val="1215"/>
        </w:trPr>
        <w:tc>
          <w:tcPr>
            <w:tcW w:w="433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C63765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>Patient's health care provider adopts and intends to apply the center's AlloSure Routine Testing Schedule as part of the information used to manage the patient.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247E9BF" w14:textId="77777777" w:rsidR="000C2F06" w:rsidRDefault="000C2F06" w:rsidP="003D7138">
            <w:pPr>
              <w:rPr>
                <w:color w:val="000000" w:themeColor="text1"/>
                <w:sz w:val="22"/>
                <w:szCs w:val="22"/>
              </w:rPr>
            </w:pPr>
          </w:p>
          <w:p w14:paraId="0BDF05E1" w14:textId="77777777" w:rsidR="000C2F06" w:rsidRDefault="000C2F06" w:rsidP="003D7138">
            <w:r w:rsidRPr="31091FCB">
              <w:rPr>
                <w:color w:val="000000" w:themeColor="text1"/>
                <w:sz w:val="22"/>
                <w:szCs w:val="22"/>
              </w:rPr>
              <w:t>Exclusions for AlloSure® Intended Use</w:t>
            </w:r>
          </w:p>
        </w:tc>
      </w:tr>
      <w:tr w:rsidR="000C2F06" w14:paraId="00B3E721" w14:textId="77777777" w:rsidTr="003D7138">
        <w:trPr>
          <w:trHeight w:val="615"/>
        </w:trPr>
        <w:tc>
          <w:tcPr>
            <w:tcW w:w="43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35ABF3" w14:textId="77777777" w:rsidR="000C2F06" w:rsidRDefault="000C2F06" w:rsidP="003D7138">
            <w:r w:rsidRPr="31091FCB">
              <w:rPr>
                <w:color w:val="000000" w:themeColor="text1"/>
                <w:sz w:val="22"/>
                <w:szCs w:val="22"/>
              </w:rPr>
              <w:t>Subjects willing to provide written informed consent to participate.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31250D5" w14:textId="77777777" w:rsidR="000C2F06" w:rsidRDefault="000C2F06" w:rsidP="003D7138">
            <w:r w:rsidRPr="31091FCB">
              <w:rPr>
                <w:color w:val="000000" w:themeColor="text1"/>
                <w:sz w:val="22"/>
                <w:szCs w:val="22"/>
              </w:rPr>
              <w:t>Specimens from patients for whom any of the following are true will not be tested:</w:t>
            </w:r>
          </w:p>
        </w:tc>
      </w:tr>
      <w:tr w:rsidR="000C2F06" w14:paraId="49AB11A8" w14:textId="77777777" w:rsidTr="003D7138">
        <w:trPr>
          <w:trHeight w:val="315"/>
        </w:trPr>
        <w:tc>
          <w:tcPr>
            <w:tcW w:w="43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0B6981C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7F629B6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>Recipients of transplanted organs other than kidney</w:t>
            </w:r>
          </w:p>
        </w:tc>
      </w:tr>
      <w:tr w:rsidR="000C2F06" w14:paraId="1A7D0BB4" w14:textId="77777777" w:rsidTr="003D7138">
        <w:trPr>
          <w:trHeight w:val="315"/>
        </w:trPr>
        <w:tc>
          <w:tcPr>
            <w:tcW w:w="43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2D136CB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F2FDEA3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>Recipients of a transplant from a monozygotic (identical)</w:t>
            </w:r>
          </w:p>
        </w:tc>
      </w:tr>
      <w:tr w:rsidR="000C2F06" w14:paraId="4346EFCE" w14:textId="77777777" w:rsidTr="003D7138">
        <w:trPr>
          <w:trHeight w:val="315"/>
        </w:trPr>
        <w:tc>
          <w:tcPr>
            <w:tcW w:w="43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36AEDD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EDF3026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>Recipients of a bone marrow transplant</w:t>
            </w:r>
          </w:p>
        </w:tc>
      </w:tr>
      <w:tr w:rsidR="000C2F06" w14:paraId="370E8DC9" w14:textId="77777777" w:rsidTr="003D7138">
        <w:trPr>
          <w:trHeight w:val="315"/>
        </w:trPr>
        <w:tc>
          <w:tcPr>
            <w:tcW w:w="43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36A8F0D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9FE97B2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>Recipients who are pregnant</w:t>
            </w:r>
          </w:p>
        </w:tc>
      </w:tr>
      <w:tr w:rsidR="000C2F06" w14:paraId="08AEE6BD" w14:textId="77777777" w:rsidTr="003D7138">
        <w:trPr>
          <w:trHeight w:val="315"/>
        </w:trPr>
        <w:tc>
          <w:tcPr>
            <w:tcW w:w="43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623741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EE8D49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>Recipients who are under the age of 18</w:t>
            </w:r>
          </w:p>
        </w:tc>
      </w:tr>
      <w:tr w:rsidR="000C2F06" w14:paraId="652C7EF0" w14:textId="77777777" w:rsidTr="003D7138">
        <w:trPr>
          <w:trHeight w:val="345"/>
        </w:trPr>
        <w:tc>
          <w:tcPr>
            <w:tcW w:w="4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D6A37F" w14:textId="77777777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4B19E1" w14:textId="6B7134AB" w:rsidR="000C2F06" w:rsidRDefault="000C2F06" w:rsidP="003D7138">
            <w:r w:rsidRPr="1398B4EF">
              <w:rPr>
                <w:color w:val="000000" w:themeColor="text1"/>
                <w:sz w:val="22"/>
                <w:szCs w:val="22"/>
              </w:rPr>
              <w:t>Recipient</w:t>
            </w:r>
            <w:r w:rsidR="0008750B">
              <w:rPr>
                <w:color w:val="000000" w:themeColor="text1"/>
                <w:sz w:val="22"/>
                <w:szCs w:val="22"/>
              </w:rPr>
              <w:t>s</w:t>
            </w:r>
            <w:r w:rsidRPr="1398B4EF">
              <w:rPr>
                <w:color w:val="000000" w:themeColor="text1"/>
                <w:sz w:val="22"/>
                <w:szCs w:val="22"/>
              </w:rPr>
              <w:t xml:space="preserve"> who are less than 14 days post-transplant</w:t>
            </w:r>
          </w:p>
        </w:tc>
      </w:tr>
    </w:tbl>
    <w:p w14:paraId="770EB1D9" w14:textId="77777777" w:rsidR="000C2F06" w:rsidRPr="00FF77A2" w:rsidRDefault="000C2F06" w:rsidP="000C2F06">
      <w:pPr>
        <w:overflowPunct/>
        <w:autoSpaceDE/>
        <w:autoSpaceDN/>
        <w:adjustRightInd/>
        <w:spacing w:line="240" w:lineRule="auto"/>
        <w:textAlignment w:val="auto"/>
        <w:rPr>
          <w:szCs w:val="24"/>
        </w:rPr>
      </w:pPr>
    </w:p>
    <w:p w14:paraId="09C9CAEB" w14:textId="77777777" w:rsidR="000C2F06" w:rsidRPr="00FF77A2" w:rsidRDefault="000C2F06" w:rsidP="000C2F06">
      <w:pPr>
        <w:overflowPunct/>
        <w:autoSpaceDE/>
        <w:autoSpaceDN/>
        <w:adjustRightInd/>
        <w:spacing w:line="253" w:lineRule="exact"/>
        <w:textAlignment w:val="auto"/>
      </w:pPr>
    </w:p>
    <w:p w14:paraId="1D7A613B" w14:textId="77777777" w:rsidR="000C2F06" w:rsidRDefault="000C2F06" w:rsidP="000C2F06">
      <w:pPr>
        <w:rPr>
          <w:rFonts w:ascii="Times New Roman Bold" w:eastAsia="Times New Roman Bold" w:hAnsi="Times New Roman Bold" w:cs="Times New Roman Bold"/>
          <w:b/>
          <w:color w:val="000000" w:themeColor="text1"/>
          <w:sz w:val="22"/>
          <w:szCs w:val="22"/>
        </w:rPr>
      </w:pPr>
      <w:r w:rsidRPr="00F707EE">
        <w:rPr>
          <w:rFonts w:ascii="Times New Roman Bold" w:eastAsia="Times New Roman Bold" w:hAnsi="Times New Roman Bold" w:cs="Times New Roman Bold"/>
          <w:b/>
          <w:bCs/>
          <w:color w:val="000000" w:themeColor="text1"/>
          <w:sz w:val="22"/>
          <w:szCs w:val="22"/>
        </w:rPr>
        <w:t xml:space="preserve">Supplementary Table </w:t>
      </w:r>
      <w:r>
        <w:rPr>
          <w:rFonts w:ascii="Times New Roman Bold" w:eastAsia="Times New Roman Bold" w:hAnsi="Times New Roman Bold" w:cs="Times New Roman Bold"/>
          <w:b/>
          <w:bCs/>
          <w:color w:val="000000" w:themeColor="text1"/>
          <w:sz w:val="22"/>
          <w:szCs w:val="22"/>
        </w:rPr>
        <w:t>2</w:t>
      </w:r>
      <w:r w:rsidRPr="00F707EE">
        <w:rPr>
          <w:rFonts w:ascii="Times New Roman Bold" w:eastAsia="Times New Roman Bold" w:hAnsi="Times New Roman Bold" w:cs="Times New Roman Bold"/>
          <w:b/>
          <w:bCs/>
          <w:color w:val="000000" w:themeColor="text1"/>
          <w:sz w:val="22"/>
          <w:szCs w:val="22"/>
        </w:rPr>
        <w:t>.</w:t>
      </w:r>
      <w:r>
        <w:rPr>
          <w:rFonts w:eastAsia="Arial Narrow"/>
          <w:sz w:val="22"/>
          <w:szCs w:val="22"/>
        </w:rPr>
        <w:t xml:space="preserve">  </w:t>
      </w:r>
      <w:r w:rsidRPr="00F707EE">
        <w:rPr>
          <w:rFonts w:ascii="Times New Roman Bold" w:eastAsia="Times New Roman Bold" w:hAnsi="Times New Roman Bold" w:cs="Times New Roman Bold"/>
          <w:b/>
          <w:color w:val="000000" w:themeColor="text1"/>
          <w:sz w:val="22"/>
          <w:szCs w:val="22"/>
        </w:rPr>
        <w:t xml:space="preserve">Molecular Tag (MT) Counts for the </w:t>
      </w:r>
      <w:r>
        <w:rPr>
          <w:rFonts w:ascii="Times New Roman Bold" w:eastAsia="Times New Roman Bold" w:hAnsi="Times New Roman Bold" w:cs="Times New Roman Bold"/>
          <w:b/>
          <w:color w:val="000000" w:themeColor="text1"/>
          <w:sz w:val="22"/>
          <w:szCs w:val="22"/>
        </w:rPr>
        <w:t>AlloMap Kidney</w:t>
      </w:r>
      <w:r w:rsidRPr="00F707EE">
        <w:rPr>
          <w:rFonts w:ascii="Times New Roman Bold" w:eastAsia="Times New Roman Bold" w:hAnsi="Times New Roman Bold" w:cs="Times New Roman Bold"/>
          <w:b/>
          <w:color w:val="000000" w:themeColor="text1"/>
          <w:sz w:val="22"/>
          <w:szCs w:val="22"/>
        </w:rPr>
        <w:t xml:space="preserve"> Gene Signature across RNA Input</w:t>
      </w:r>
      <w:r>
        <w:rPr>
          <w:rFonts w:ascii="Times New Roman Bold" w:eastAsia="Times New Roman Bold" w:hAnsi="Times New Roman Bold" w:cs="Times New Roman Bold"/>
          <w:b/>
          <w:color w:val="000000" w:themeColor="text1"/>
          <w:sz w:val="22"/>
          <w:szCs w:val="22"/>
        </w:rPr>
        <w:t xml:space="preserve"> Amounts.</w:t>
      </w:r>
    </w:p>
    <w:p w14:paraId="7AF0CF53" w14:textId="77777777" w:rsidR="000C2F06" w:rsidRPr="005C07C6" w:rsidRDefault="000C2F06" w:rsidP="000C2F06">
      <w:pPr>
        <w:rPr>
          <w:rFonts w:eastAsia="Arial Narrow"/>
          <w:sz w:val="22"/>
          <w:szCs w:val="22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575"/>
        <w:gridCol w:w="935"/>
        <w:gridCol w:w="1170"/>
        <w:gridCol w:w="1120"/>
        <w:gridCol w:w="1040"/>
        <w:gridCol w:w="1240"/>
        <w:gridCol w:w="1185"/>
        <w:gridCol w:w="1380"/>
      </w:tblGrid>
      <w:tr w:rsidR="000C2F06" w14:paraId="426C2BB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034E9A84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>
              <w:rPr>
                <w:rFonts w:eastAsia="Arial Narrow"/>
                <w:b/>
                <w:bCs/>
                <w:color w:val="000000" w:themeColor="text1"/>
                <w:szCs w:val="24"/>
              </w:rPr>
              <w:t xml:space="preserve">AMK </w:t>
            </w: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Gene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98A7B10" w14:textId="77777777" w:rsidR="000C2F06" w:rsidRDefault="000C2F06" w:rsidP="003D7138">
            <w:pPr>
              <w:jc w:val="center"/>
              <w:rPr>
                <w:rFonts w:eastAsia="Arial Narrow"/>
                <w:b/>
                <w:bCs/>
                <w:color w:val="000000" w:themeColor="text1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RNA Input</w:t>
            </w:r>
          </w:p>
          <w:p w14:paraId="50A00F19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>
              <w:rPr>
                <w:rFonts w:eastAsia="Arial Narrow"/>
                <w:b/>
                <w:bCs/>
                <w:color w:val="000000" w:themeColor="text1"/>
                <w:szCs w:val="24"/>
              </w:rPr>
              <w:t>(ng)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27700D6C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MT count (Rep. 1)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10BFABD3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MT count</w:t>
            </w:r>
          </w:p>
          <w:p w14:paraId="242F6AFC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(Rep. 2)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4A281B44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MT count</w:t>
            </w:r>
          </w:p>
          <w:p w14:paraId="7FAAD1BF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(Rep. 3)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573D889E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MT count (Mean)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6EAEF587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SD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90E3DF8" w14:textId="77777777" w:rsidR="000C2F06" w:rsidRPr="00ED745C" w:rsidRDefault="000C2F06" w:rsidP="003D7138">
            <w:pPr>
              <w:jc w:val="center"/>
              <w:rPr>
                <w:rFonts w:eastAsia="Arial Narrow"/>
                <w:szCs w:val="24"/>
              </w:rPr>
            </w:pPr>
            <w:r w:rsidRPr="00ED745C">
              <w:rPr>
                <w:rFonts w:eastAsia="Arial Narrow"/>
                <w:b/>
                <w:bCs/>
                <w:color w:val="000000" w:themeColor="text1"/>
                <w:szCs w:val="24"/>
              </w:rPr>
              <w:t>%CV</w:t>
            </w:r>
          </w:p>
        </w:tc>
      </w:tr>
      <w:tr w:rsidR="000C2F06" w14:paraId="67457010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D6A09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DCAF12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6DAA94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D9CD1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56,115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0BB0E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54,038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F8EE3C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56,735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C4994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55,629.33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C388F0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1,153.36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0D5059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2.07</w:t>
            </w:r>
          </w:p>
        </w:tc>
      </w:tr>
      <w:tr w:rsidR="000C2F06" w14:paraId="5E26B1F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DE904B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DCAF12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F66670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8A3D5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41,213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604AB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40,959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91EF79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39,541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0E379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40,571.00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077C23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735.66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61DB4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1.81</w:t>
            </w:r>
          </w:p>
        </w:tc>
      </w:tr>
      <w:tr w:rsidR="000C2F06" w14:paraId="294A489B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D87774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DCAF12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0F6B68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3C44E0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28,737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F324B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27,787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D51C3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28,249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A8FEC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28,257.67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6427E4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387.88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F3DBF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1.37</w:t>
            </w:r>
          </w:p>
        </w:tc>
      </w:tr>
      <w:tr w:rsidR="000C2F06" w14:paraId="6C337B2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21D02CC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DCAF12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5309F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EB3091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23,652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571DEC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22,014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C7C3D2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23,123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542D83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22,929.67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06E523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682.54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353AD7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2.98</w:t>
            </w:r>
          </w:p>
        </w:tc>
      </w:tr>
      <w:tr w:rsidR="000C2F06" w14:paraId="348B1E6B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E07C8C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DCAF12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AD624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59F8F7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17,005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507E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18,037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C1221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17,403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EA5015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17,481.67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B312A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424.97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837ECF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2.43</w:t>
            </w:r>
          </w:p>
        </w:tc>
      </w:tr>
      <w:tr w:rsidR="000C2F06" w14:paraId="430A07D0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581AC26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DCAF12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5A14AA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7B9C2F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16,057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C79061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14,883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9ECBA4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14,961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9B3795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15,300.33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543750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535.99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37EE10D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3.50</w:t>
            </w:r>
          </w:p>
        </w:tc>
      </w:tr>
      <w:tr w:rsidR="000C2F06" w14:paraId="14F9B88F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DA97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DECR1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6EDE51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7970A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5,743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0E3885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5,548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3F24AF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5,832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133E6D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5,707.67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F2C780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118.60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805E39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2.08</w:t>
            </w:r>
          </w:p>
        </w:tc>
      </w:tr>
      <w:tr w:rsidR="000C2F06" w14:paraId="5E62C420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B29F42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DECR1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89655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900E81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4,287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D5548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4,130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D18E7D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4,005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839F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4,140.67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789691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115.37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90FD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2.79</w:t>
            </w:r>
          </w:p>
        </w:tc>
      </w:tr>
      <w:tr w:rsidR="000C2F06" w14:paraId="759FB1B7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E0AEDA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DECR1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44AB9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1AC6AE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2,989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8DB9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2,875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E11081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2,869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E70FA0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2,911.00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F33DE7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55.21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3EB516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1.90</w:t>
            </w:r>
          </w:p>
        </w:tc>
      </w:tr>
      <w:tr w:rsidR="000C2F06" w14:paraId="3CBC27F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A71A1A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DECR1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45289E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D81831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2,425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C8FD6B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2,289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52CE28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2,385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FB29C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2,366.33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7EEE9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57.07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39315E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2.41</w:t>
            </w:r>
          </w:p>
        </w:tc>
      </w:tr>
      <w:tr w:rsidR="000C2F06" w14:paraId="47CD9FC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95621E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DECR1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5F2F0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69AE08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1,687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EA55AF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1,796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8A0669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1,843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8D728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1,775.33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97032B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65.34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0563F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3.68</w:t>
            </w:r>
          </w:p>
        </w:tc>
      </w:tr>
      <w:tr w:rsidR="000C2F06" w14:paraId="51E31113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3677968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DECR1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4D7390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FB27B0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1,627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D27C1E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1,407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9473BB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1,485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CCA080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1,506.33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DA2279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91.07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70D5B7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6.05</w:t>
            </w:r>
          </w:p>
        </w:tc>
      </w:tr>
      <w:tr w:rsidR="000C2F06" w14:paraId="59AFCC08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12DA0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EWSR1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143D78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B00F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5,110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74A3AE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4,721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5C27AC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5,049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ECDA0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4,960.00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974AE5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170.82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C51D04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3.44</w:t>
            </w:r>
          </w:p>
        </w:tc>
      </w:tr>
      <w:tr w:rsidR="000C2F06" w14:paraId="384CA39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83332B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EWSR1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2EB7D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E4F362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3,525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DE476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3,553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D66C37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3,490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648B5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3,522.67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E4322E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25.77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0A014D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0.73</w:t>
            </w:r>
          </w:p>
        </w:tc>
      </w:tr>
      <w:tr w:rsidR="000C2F06" w14:paraId="1FE63886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F2BF09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EWSR1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3BA389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A1A8B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2,391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765496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2,421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3BE6B0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2,514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B1BFD1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2,442.00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C98BF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52.36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0B3B1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2.14</w:t>
            </w:r>
          </w:p>
        </w:tc>
      </w:tr>
      <w:tr w:rsidR="000C2F06" w14:paraId="0A326F0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E13206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EWSR1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CE0FD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4191F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2,035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8890CF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1,826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C42D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1,961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10E2C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1,940.67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D7EC9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86.53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59D2F7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4.46</w:t>
            </w:r>
          </w:p>
        </w:tc>
      </w:tr>
      <w:tr w:rsidR="000C2F06" w14:paraId="7F16C8B5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BDB0D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EWSR1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DA1E82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753F54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1,309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F5D88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1,394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481435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1,488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00F0D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1,397.00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525381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73.11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E569C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5.23</w:t>
            </w:r>
          </w:p>
        </w:tc>
      </w:tr>
      <w:tr w:rsidR="000C2F06" w14:paraId="4CE8D40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281EBF6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EWSR1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EA2227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D12259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1,346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C383E2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1,182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4B588E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1,189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352EAC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1,239.00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F069A3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75.71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5B57A88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6.11</w:t>
            </w:r>
          </w:p>
        </w:tc>
      </w:tr>
      <w:tr w:rsidR="000C2F06" w14:paraId="37C140EE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B1BD97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FLT3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673069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5D0D6E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164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7D2168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134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1B7A12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153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CAEE42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150.33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C74B8B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12.39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4DE1B1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8.24</w:t>
            </w:r>
          </w:p>
        </w:tc>
      </w:tr>
      <w:tr w:rsidR="000C2F06" w14:paraId="111093A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BE4B79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FLT3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062E5A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D1034E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1CAF6A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6487D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5BBCE3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94.33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E2408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5.44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2D1AE1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5.76</w:t>
            </w:r>
          </w:p>
        </w:tc>
      </w:tr>
      <w:tr w:rsidR="000C2F06" w14:paraId="532EB1D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3FD4BB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FLT3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74E10A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8E1D5D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D4BC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501A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215431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78.00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4BCAC9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8.83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35FCC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11.32</w:t>
            </w:r>
          </w:p>
        </w:tc>
      </w:tr>
      <w:tr w:rsidR="000C2F06" w14:paraId="67DF9957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16A29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FLT3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0D17D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FC878E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8D33B3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59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A938C2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9740E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56.67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467CFF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2.62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A32C1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4.63</w:t>
            </w:r>
          </w:p>
        </w:tc>
      </w:tr>
      <w:tr w:rsidR="000C2F06" w14:paraId="0D824C1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80A8BC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FLT3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7A11DB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AFE002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46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D597A2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AF8EF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60C9C6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39.67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CD913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4.92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EC382E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12.41</w:t>
            </w:r>
          </w:p>
        </w:tc>
      </w:tr>
      <w:tr w:rsidR="000C2F06" w14:paraId="021D543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5AAEA6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FLT3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93F6EF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190A61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540883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7B660E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AAF428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34.67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097DDA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3.68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0D1F3AB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10.62</w:t>
            </w:r>
          </w:p>
        </w:tc>
      </w:tr>
      <w:tr w:rsidR="000C2F06" w14:paraId="5BE4CA55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A3520A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GABPB2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3313A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8665E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2,930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40046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2,865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9D98C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3,079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DFBFDC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2,958.00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743F7E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89.58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89A0A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3.03</w:t>
            </w:r>
          </w:p>
        </w:tc>
      </w:tr>
      <w:tr w:rsidR="000C2F06" w14:paraId="0EBCA89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3330A6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GABPB2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822DE0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CAB4BB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2,142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8386C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2,032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AD6C3C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2,126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21A5A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2,100.00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1DDA56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48.52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1F4C3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2.31</w:t>
            </w:r>
          </w:p>
        </w:tc>
      </w:tr>
      <w:tr w:rsidR="000C2F06" w14:paraId="4A12478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69D4A7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GABPB2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3E1F8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94D552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1,428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6C815A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1,429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4F37DC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1,462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C2C70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1,439.67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DF876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15.80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5AA90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1.10</w:t>
            </w:r>
          </w:p>
        </w:tc>
      </w:tr>
      <w:tr w:rsidR="000C2F06" w14:paraId="16560C63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3A4F00D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GABPB2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3E079E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5B02F3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1,150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310043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1,096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87F2E9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1,200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22A301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1,148.67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782C96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42.47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763ED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3.70</w:t>
            </w:r>
          </w:p>
        </w:tc>
      </w:tr>
      <w:tr w:rsidR="000C2F06" w14:paraId="6E5B30EE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E25E79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GABPB2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334DF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E431E8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871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F5F48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896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B3E68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873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5A03F1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880.00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FA1DC2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11.34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F86B85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1.29</w:t>
            </w:r>
          </w:p>
        </w:tc>
      </w:tr>
      <w:tr w:rsidR="000C2F06" w14:paraId="79E45726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3B710B6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GABPB2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ACE57E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90E7C8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820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BCC119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707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ECBEA2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714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FE2D69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747.00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C5086B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51.70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684D55E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6.92</w:t>
            </w:r>
          </w:p>
        </w:tc>
      </w:tr>
      <w:tr w:rsidR="000C2F06" w14:paraId="50163AD5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7F058C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GAPDH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A8A631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A086E4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382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07B7C7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325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C63104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360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73C02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355.67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6A005C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23.47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0A09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6.60</w:t>
            </w:r>
          </w:p>
        </w:tc>
      </w:tr>
      <w:tr w:rsidR="000C2F06" w14:paraId="3A187973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FDBD5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GAPDH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9A33F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C95C6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266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EBDAE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399BD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278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01BA13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262.00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04208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14.97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C60D6A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5.71</w:t>
            </w:r>
          </w:p>
        </w:tc>
      </w:tr>
      <w:tr w:rsidR="000C2F06" w14:paraId="7FA5CF4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7F7F90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GAPDH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F189F7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EAA549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171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77D410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192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B34D7F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166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54E664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176.33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BB60D6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11.26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2C117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6.39</w:t>
            </w:r>
          </w:p>
        </w:tc>
      </w:tr>
      <w:tr w:rsidR="000C2F06" w14:paraId="73D61916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70EA01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GAPDH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20EB4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4EEB08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F5F0B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D1FC0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146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627935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131.33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74C189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12.71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D593F1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9.68</w:t>
            </w:r>
          </w:p>
        </w:tc>
      </w:tr>
      <w:tr w:rsidR="000C2F06" w14:paraId="6C3ADCEB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78D68F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GAPDH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7017F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F83ABB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95F106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05FEF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413FE2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97.67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0950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5.25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660D79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5.37</w:t>
            </w:r>
          </w:p>
        </w:tc>
      </w:tr>
      <w:tr w:rsidR="000C2F06" w14:paraId="5997479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293A1E4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GAPDH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5A7794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4E3A40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C19871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A5FC39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6DF299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79.33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A4C108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20.27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3322D02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25.55</w:t>
            </w:r>
          </w:p>
        </w:tc>
      </w:tr>
      <w:tr w:rsidR="000C2F06" w14:paraId="08C38A68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BA2889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GUSB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55F7BD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B1F0FF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1,381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1B56D2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1,292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29179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1,456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B7B763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1,376.33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A720A5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67.03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402C16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4.87</w:t>
            </w:r>
          </w:p>
        </w:tc>
      </w:tr>
      <w:tr w:rsidR="000C2F06" w14:paraId="5BFC634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0A16B6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GUSB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A2546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D8C517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1,108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1E844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958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CC61C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965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73EFE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1,010.33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6BC75C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69.12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6FF521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6.84</w:t>
            </w:r>
          </w:p>
        </w:tc>
      </w:tr>
      <w:tr w:rsidR="000C2F06" w14:paraId="164B3BF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C7902A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GUSB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6821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ACF967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737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8CB6E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721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50869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770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48B2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742.67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F438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20.40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E28979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2.75</w:t>
            </w:r>
          </w:p>
        </w:tc>
      </w:tr>
      <w:tr w:rsidR="000C2F06" w14:paraId="5813885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F48459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GUSB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A2FA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179FDA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05A79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541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FB52A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597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B9EA1D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582.00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B29DE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29.34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606B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5.04</w:t>
            </w:r>
          </w:p>
        </w:tc>
      </w:tr>
      <w:tr w:rsidR="000C2F06" w14:paraId="18B73EC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0630DD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GUSB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315969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3FEBC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417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544814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397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1FD6F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487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0874DB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433.67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1BE8E2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38.59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6612AE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8.90</w:t>
            </w:r>
          </w:p>
        </w:tc>
      </w:tr>
      <w:tr w:rsidR="000C2F06" w14:paraId="7906601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48F10D5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GUSB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29AD99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99B4FA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421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64B779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364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836842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E780EB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380.00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ED9D1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29.22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65473D4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7.69</w:t>
            </w:r>
          </w:p>
        </w:tc>
      </w:tr>
      <w:tr w:rsidR="000C2F06" w14:paraId="2855EFED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A2803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HSP90AB1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91DC10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5831DD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10,048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1C4AA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9,397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6792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9,872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61741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9,772.33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7AF8FF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274.95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532C90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2.81</w:t>
            </w:r>
          </w:p>
        </w:tc>
      </w:tr>
      <w:tr w:rsidR="000C2F06" w14:paraId="6633887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3E2124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HSP90AB1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E48DC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51EFC0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6,949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B78D5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6,905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B6BCB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6,837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9729E9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6,897.00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3B904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46.07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119CF5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0.67</w:t>
            </w:r>
          </w:p>
        </w:tc>
      </w:tr>
      <w:tr w:rsidR="000C2F06" w14:paraId="44B2D9B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06BA2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HSP90AB1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7207F9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CB0B9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4,793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C88438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4,816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9330D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4,844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3C574A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4,817.67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91A297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20.85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BB61E3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0.43</w:t>
            </w:r>
          </w:p>
        </w:tc>
      </w:tr>
      <w:tr w:rsidR="000C2F06" w14:paraId="0BF8219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C57D78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HSP90AB1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F4A59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81979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4,052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A1D1A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3,566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CF3C98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3,916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F8646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3,844.67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D51915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204.72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41AF8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5.32</w:t>
            </w:r>
          </w:p>
        </w:tc>
      </w:tr>
      <w:tr w:rsidR="000C2F06" w14:paraId="16A867C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2C88D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HSP90AB1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89D5A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D5463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2,707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F2DB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2,988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DE1A0A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2,922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3DD4B0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2,872.33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956C3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119.97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657E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4.18</w:t>
            </w:r>
          </w:p>
        </w:tc>
      </w:tr>
      <w:tr w:rsidR="000C2F06" w14:paraId="70FCAB50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5A184D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HSP90AB1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07341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0A365F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2,640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78CB3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2,320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BCDAF2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2,364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CC62E1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2,441.33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9E3BD1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141.62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10D9076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5.80</w:t>
            </w:r>
          </w:p>
        </w:tc>
      </w:tr>
      <w:tr w:rsidR="000C2F06" w14:paraId="52B1FBA9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8451A2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IL1R2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E09B21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5013D3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4,358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B958D4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4,229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5A3FD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4,480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4F69B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4,355.67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97E9D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102.48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3F4000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2.35</w:t>
            </w:r>
          </w:p>
        </w:tc>
      </w:tr>
      <w:tr w:rsidR="000C2F06" w14:paraId="7952D98A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1106A8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IL1R2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DD442C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312451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3,014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EF1BF8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3,048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4C6F2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2,891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5153A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2,984.33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104279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67.44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77046A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2.26</w:t>
            </w:r>
          </w:p>
        </w:tc>
      </w:tr>
      <w:tr w:rsidR="000C2F06" w14:paraId="37ADC551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A708CC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IL1R2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D57BB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AF7279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2,119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6B5BF9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1,991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583DC7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2,083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AEC97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2,064.33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274494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53.90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22B06B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2.61</w:t>
            </w:r>
          </w:p>
        </w:tc>
      </w:tr>
      <w:tr w:rsidR="000C2F06" w14:paraId="45093EA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207793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IL1R2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6688F1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4453C6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1,673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2AB18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1,588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3E962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1,679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7F6B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1,646.67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241380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41.56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0E777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2.52</w:t>
            </w:r>
          </w:p>
        </w:tc>
      </w:tr>
      <w:tr w:rsidR="000C2F06" w14:paraId="68C2CFB9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EB4AE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IL1R2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488392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9060E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1,095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854C92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1,302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B4E5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1,256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1DE229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1,217.67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1E26ED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88.75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6C2585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7.29</w:t>
            </w:r>
          </w:p>
        </w:tc>
      </w:tr>
      <w:tr w:rsidR="000C2F06" w14:paraId="0AB54CB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14A7E42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IL1R2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7E9180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44C305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1,140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9E76B5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964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E0E04D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1,028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ADC2E8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1,044.00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BF0DD8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72.74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226EAB7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6.97</w:t>
            </w:r>
          </w:p>
        </w:tc>
      </w:tr>
      <w:tr w:rsidR="000C2F06" w14:paraId="660B7EFB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84C3FA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MAP3K3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32AE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52C8A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8,068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9E78EF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7,053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65A38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7,831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D404D0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7,650.67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6D832E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433.55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26941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5.67</w:t>
            </w:r>
          </w:p>
        </w:tc>
      </w:tr>
      <w:tr w:rsidR="000C2F06" w14:paraId="39412351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2135A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MAP3K3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B828E0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A8F739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5,793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C533C6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5,525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412AB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5,480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0F71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5,599.33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E8B244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138.17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FC39C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2.47</w:t>
            </w:r>
          </w:p>
        </w:tc>
      </w:tr>
      <w:tr w:rsidR="000C2F06" w14:paraId="2E10C9A9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2F4B1D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MAP3K3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586A8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AFB0DC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4,097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C4BDA7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3,975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507EA6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4,081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B86AF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4,051.00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EBDDF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54.14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FAE557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1.34</w:t>
            </w:r>
          </w:p>
        </w:tc>
      </w:tr>
      <w:tr w:rsidR="000C2F06" w14:paraId="7AE49126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5152AA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MAP3K3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812A68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E8B83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3,409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2E724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3,108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5E37D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3,315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35200F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3,277.33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BFB2A4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125.74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91513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3.84</w:t>
            </w:r>
          </w:p>
        </w:tc>
      </w:tr>
      <w:tr w:rsidR="000C2F06" w14:paraId="6ADDF7E6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2DA1629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MAP3K3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509B4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615A1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2,324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C91A4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2,667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1015F3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2,529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AFC4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2,506.67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E1B39C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140.92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583C30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5.62</w:t>
            </w:r>
          </w:p>
        </w:tc>
      </w:tr>
      <w:tr w:rsidR="000C2F06" w14:paraId="342A79B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607C254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MAP3K3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5AEA5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8100CB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2,319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AC5CEC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1,999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19AAED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2,023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63336D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2,113.67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5CAC44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145.52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3ED95F5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6.88</w:t>
            </w:r>
          </w:p>
        </w:tc>
      </w:tr>
      <w:tr w:rsidR="000C2F06" w14:paraId="0D40D886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C8D6DA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MAPK9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8B379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539B4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2,681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A7931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2,510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5DE71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2,636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B77817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2,609.00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2ADEAA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72.37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510B6C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2.77</w:t>
            </w:r>
          </w:p>
        </w:tc>
      </w:tr>
      <w:tr w:rsidR="000C2F06" w14:paraId="7DCD10C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BF333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MAPK9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11BC69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19DE53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1,850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16E894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1,957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8963C8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1,761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69C833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1,856.00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D62FCE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80.13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98E292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4.32</w:t>
            </w:r>
          </w:p>
        </w:tc>
      </w:tr>
      <w:tr w:rsidR="000C2F06" w14:paraId="385DAFE1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0AC10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MAPK9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A9BC55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4EE835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1,279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D32115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1,238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D0749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1,255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16EA2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1,257.33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622A84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16.82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A9E5CD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1.34</w:t>
            </w:r>
          </w:p>
        </w:tc>
      </w:tr>
      <w:tr w:rsidR="000C2F06" w14:paraId="5A21BBE1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D310E8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MAPK9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07F97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F9ED3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1,057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0E76E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994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AF3613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1,009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5E46B5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1,020.00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6F6E0F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26.87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8204C7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2.63</w:t>
            </w:r>
          </w:p>
        </w:tc>
      </w:tr>
      <w:tr w:rsidR="000C2F06" w14:paraId="68F24BF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319A5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MAPK9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FB52F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AA0F7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702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20243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756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1B3A7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764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9E95D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740.67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CE70BD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27.54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BDC31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3.72</w:t>
            </w:r>
          </w:p>
        </w:tc>
      </w:tr>
      <w:tr w:rsidR="000C2F06" w14:paraId="45C598F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258C08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MAPK9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1DFFD8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90DD3C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666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282217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631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54A46C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639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D89AF1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645.33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60DCBD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14.97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1A518E1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2.32</w:t>
            </w:r>
          </w:p>
        </w:tc>
      </w:tr>
      <w:tr w:rsidR="000C2F06" w14:paraId="06C44ECB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8894E6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NONO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691EB7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702D52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10,094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B6FC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9,611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101861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10,201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8277D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9,968.67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3CBFF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256.65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F9D0B3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2.57</w:t>
            </w:r>
          </w:p>
        </w:tc>
      </w:tr>
      <w:tr w:rsidR="000C2F06" w14:paraId="738F8D7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340F875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NONO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2C87E1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99C52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7,122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62DDEC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7,112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8C888A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6,987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3055E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7,073.67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95B43F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61.42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4B79E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0.87</w:t>
            </w:r>
          </w:p>
        </w:tc>
      </w:tr>
      <w:tr w:rsidR="000C2F06" w14:paraId="0EF8E6B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533218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NONO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9A892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48D0EE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4,961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80F36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4,942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06A78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4,900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56FD9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4,934.33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E4AEE6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25.49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A9DF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0.52</w:t>
            </w:r>
          </w:p>
        </w:tc>
      </w:tr>
      <w:tr w:rsidR="000C2F06" w14:paraId="1D3C038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DB8F0B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NONO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AF8B48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32F45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4,040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D572A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3,794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29BFC4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3,850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2A35E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3,894.67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63311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105.28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B5F2C8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2.70</w:t>
            </w:r>
          </w:p>
        </w:tc>
      </w:tr>
      <w:tr w:rsidR="000C2F06" w14:paraId="75A71C37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2260D6C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NONO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81D07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C05BE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2,803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9345A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2,906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EE4C8A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2,890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F1869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2,866.33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1C5B20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45.26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4BF94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1.58</w:t>
            </w:r>
          </w:p>
        </w:tc>
      </w:tr>
      <w:tr w:rsidR="000C2F06" w14:paraId="485596F5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26F25AC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NONO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A90397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9F9492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2,580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B78E6A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2,325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834EA4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2,337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10BC74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2,414.00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BE9F9A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117.48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6A1BD20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4.87</w:t>
            </w:r>
          </w:p>
        </w:tc>
      </w:tr>
      <w:tr w:rsidR="000C2F06" w14:paraId="068F9B5E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68D203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PDCD1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1A282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982A31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101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3B7F4D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109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33982A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103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055F54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104.33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CAF1F2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3.40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54BC34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3.26</w:t>
            </w:r>
          </w:p>
        </w:tc>
      </w:tr>
      <w:tr w:rsidR="000C2F06" w14:paraId="6BF3AFEE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E48227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PDCD1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05E12D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06322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76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CBFC14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59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366FEB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1475DB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68.67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9E42DF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7.13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1C55F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10.39</w:t>
            </w:r>
          </w:p>
        </w:tc>
      </w:tr>
      <w:tr w:rsidR="000C2F06" w14:paraId="7A7E2CFA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EB13FF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PDCD1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F0909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7E70B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62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5BBA9E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B730B1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7D665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54.00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0CB20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6.98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983D8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12.92</w:t>
            </w:r>
          </w:p>
        </w:tc>
      </w:tr>
      <w:tr w:rsidR="000C2F06" w14:paraId="08A3CA65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5905C1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PDCD1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29E68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87C97E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EDCB68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45481E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42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907B7B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48.33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1F773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4.64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2D58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9.61</w:t>
            </w:r>
          </w:p>
        </w:tc>
      </w:tr>
      <w:tr w:rsidR="000C2F06" w14:paraId="5EF68B7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E9839A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PDCD1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E918B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65AB7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C6F308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A455A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77FF1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81F5C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1.70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BF178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5.20</w:t>
            </w:r>
          </w:p>
        </w:tc>
      </w:tr>
      <w:tr w:rsidR="000C2F06" w14:paraId="7BA5B561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3350D32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PDCD1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EC2771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55F45A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2FF2BF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247AEC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309CE4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34.33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A3C6C6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2.49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3B16FAF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7.27</w:t>
            </w:r>
          </w:p>
        </w:tc>
      </w:tr>
      <w:tr w:rsidR="000C2F06" w14:paraId="67E39798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F2C558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RXRB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DA0F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97844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3,590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BABFB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3,446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C5975C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3,548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07AB7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3,528.00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4493AD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60.46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62F87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1.71</w:t>
            </w:r>
          </w:p>
        </w:tc>
      </w:tr>
      <w:tr w:rsidR="000C2F06" w14:paraId="3DC6178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213B874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RXRB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3C249B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F93134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2,565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565E4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2,435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6CD14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2,309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A606D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2,436.33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561ECE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104.52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C94E1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4.29</w:t>
            </w:r>
          </w:p>
        </w:tc>
      </w:tr>
      <w:tr w:rsidR="000C2F06" w14:paraId="4533C7B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3819F4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RXRB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EC990E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5C9143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1,740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E182B3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1,696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3F86A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1,700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1E413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1,712.00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3B88E7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19.87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A3DF02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1.16</w:t>
            </w:r>
          </w:p>
        </w:tc>
      </w:tr>
      <w:tr w:rsidR="000C2F06" w14:paraId="3AD4438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E826BE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RXRB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C71AF3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5BC36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1,463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63E18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1,291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1D061E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1,289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48644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1,347.67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E3C131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81.56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1B654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6.05</w:t>
            </w:r>
          </w:p>
        </w:tc>
      </w:tr>
      <w:tr w:rsidR="000C2F06" w14:paraId="744CB8F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C2EB4F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RXRB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6E1EA7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EC6C4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929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00307E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1,001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54266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993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A5126D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974.33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4ACFC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32.22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12EE4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3.31</w:t>
            </w:r>
          </w:p>
        </w:tc>
      </w:tr>
      <w:tr w:rsidR="000C2F06" w14:paraId="351EC0E6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3E61CAE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RXRB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8B0F51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7B6C3D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888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98455E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755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4DFE18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817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BDC89E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820.00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6A35F3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54.34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2488F4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6.63</w:t>
            </w:r>
          </w:p>
        </w:tc>
      </w:tr>
      <w:tr w:rsidR="000C2F06" w14:paraId="22E2BF7D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7DB18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SDHA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B4DF4D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8B5E5A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3,465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537BE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3,132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8529D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3,408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DA2E5A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3,335.00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D5071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145.42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1D8E2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4.36</w:t>
            </w:r>
          </w:p>
        </w:tc>
      </w:tr>
      <w:tr w:rsidR="000C2F06" w14:paraId="42916697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FD8F20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SDHA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0C9EBA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D62624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2,597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60F3F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2,383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C7C311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2,320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373D1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2,433.33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D2A213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118.55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44A545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4.87</w:t>
            </w:r>
          </w:p>
        </w:tc>
      </w:tr>
      <w:tr w:rsidR="000C2F06" w14:paraId="651BA13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F198D6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SDHA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52FE3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EE59B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1,820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6F5B3D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1,761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B01865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1,729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48B90D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1,770.00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40951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37.69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DA59A4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2.13</w:t>
            </w:r>
          </w:p>
        </w:tc>
      </w:tr>
      <w:tr w:rsidR="000C2F06" w14:paraId="5EE5484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0042FD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SDHA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AB3C4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34DB4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1,419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DCDA23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1,367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4D3F26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1,431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206AFD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1,405.67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945F7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27.78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2001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1.98</w:t>
            </w:r>
          </w:p>
        </w:tc>
      </w:tr>
      <w:tr w:rsidR="000C2F06" w14:paraId="35B417C5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D13F83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SDHA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226E11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8966AF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1,068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D92CC1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1,107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3AB7A7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1,076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485523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1,083.67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AECF0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16.82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4A413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1.55</w:t>
            </w:r>
          </w:p>
        </w:tc>
      </w:tr>
      <w:tr w:rsidR="000C2F06" w14:paraId="46440220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5900BD0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SDHA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C6094E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03E2AB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1,018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BF916B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902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DE9C79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827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C9AECE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915.67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E7E6BB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78.57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02F6847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8.58</w:t>
            </w:r>
          </w:p>
        </w:tc>
      </w:tr>
      <w:tr w:rsidR="000C2F06" w14:paraId="024E70F5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A12510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SRRM1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BA79D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E1FFB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5,032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1B964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4,715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561CFD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4,972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6ED94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4,906.33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B92236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137.49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065F40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2.80</w:t>
            </w:r>
          </w:p>
        </w:tc>
      </w:tr>
      <w:tr w:rsidR="000C2F06" w14:paraId="1727CC8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165009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SRRM1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776F07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8F4DCE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3,523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CC510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3,488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4E619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3,437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02160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3,482.67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212D06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35.31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6D2919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1.01</w:t>
            </w:r>
          </w:p>
        </w:tc>
      </w:tr>
      <w:tr w:rsidR="000C2F06" w14:paraId="788A5803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CDD66B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SRRM1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BABCB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AE5CB5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2,330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CB57CF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2,305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875BA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2,337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8D40CA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2,324.00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9F64D9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13.74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0B7B6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0.59</w:t>
            </w:r>
          </w:p>
        </w:tc>
      </w:tr>
      <w:tr w:rsidR="000C2F06" w14:paraId="04E194D7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E5F68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SRRM1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33D2F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831081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1,955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1094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1,756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0BAE6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1,923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2F7C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1,878.00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2C2E3C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87.25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A9745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4.65</w:t>
            </w:r>
          </w:p>
        </w:tc>
      </w:tr>
      <w:tr w:rsidR="000C2F06" w14:paraId="0F5F1F6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5D179E0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SRRM1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E17170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6DC9F7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1,407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DDC22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1,339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E6D9DD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1,367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4E2FB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1,371.00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889E9D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27.90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DDD56F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2.04</w:t>
            </w:r>
          </w:p>
        </w:tc>
      </w:tr>
      <w:tr w:rsidR="000C2F06" w14:paraId="33CC7BB0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4F45413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SRRM1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EE3795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7B254A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1,293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F66229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1,126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C4912B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1,167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A5F712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1,195.33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A850FB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71.06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4DB856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5.94</w:t>
            </w:r>
          </w:p>
        </w:tc>
      </w:tr>
      <w:tr w:rsidR="000C2F06" w14:paraId="7E6FCF56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6B1F10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TBC1D10B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3781DB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219BC1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3,041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51B5C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2,696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9B7F4C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2,947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13558F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2,894.67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6A204A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145.63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99FC4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5.03</w:t>
            </w:r>
          </w:p>
        </w:tc>
      </w:tr>
      <w:tr w:rsidR="000C2F06" w14:paraId="2C05CEFC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272022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TBC1D10B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AC8E82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7E3E0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2,215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E1DD4E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2,053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97C82C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2,034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B1A0E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2,100.67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1766F8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81.22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A1249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3.87</w:t>
            </w:r>
          </w:p>
        </w:tc>
      </w:tr>
      <w:tr w:rsidR="000C2F06" w14:paraId="6C77A184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E2655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TBC1D10B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57E6D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3EE32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1,573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39C1E7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1,520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74A6F6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1,589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DA0EC5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1,560.67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198376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29.49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9223E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1.89</w:t>
            </w:r>
          </w:p>
        </w:tc>
      </w:tr>
      <w:tr w:rsidR="000C2F06" w14:paraId="764BD410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47C2DE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TBC1D10B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AFAC9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20C070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1,273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277206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1,230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F23602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1,294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2D2D6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1,265.67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F33DC4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26.64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956B8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2.10</w:t>
            </w:r>
          </w:p>
        </w:tc>
      </w:tr>
      <w:tr w:rsidR="000C2F06" w14:paraId="56C6820B" w14:textId="77777777" w:rsidTr="003D7138">
        <w:trPr>
          <w:trHeight w:val="300"/>
        </w:trPr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61373D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TBC1D10B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4F7C5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61AD6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853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D474C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971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3C4DB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942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B7DF63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922.00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5A7CA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50.21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6E191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5.45</w:t>
            </w:r>
          </w:p>
        </w:tc>
      </w:tr>
      <w:tr w:rsidR="000C2F06" w14:paraId="1E706265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877BA7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TBC1D10B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438176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6E5C3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837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7778E6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768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09EDB5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807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9523F5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804.00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3560F6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28.25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5798DD5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3.51</w:t>
            </w:r>
          </w:p>
        </w:tc>
      </w:tr>
      <w:tr w:rsidR="000C2F06" w14:paraId="1FDCCEA3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7B85F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TBP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5CF6D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1AEBBD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1,703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7682F7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1,674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2F0FF2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1,652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7A6E9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1,676.33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DF1596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20.89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FF368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1.25</w:t>
            </w:r>
          </w:p>
        </w:tc>
      </w:tr>
      <w:tr w:rsidR="000C2F06" w14:paraId="752DF54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4F0102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TBP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8A90A0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7F18DD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1,260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DA99B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1,218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548C97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1,170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464CF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1,216.00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77D2C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36.77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1DE389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3.02</w:t>
            </w:r>
          </w:p>
        </w:tc>
      </w:tr>
      <w:tr w:rsidR="000C2F06" w14:paraId="0422BA4A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F28CC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TBP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B405E1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F65709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828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19D367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818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73F0C0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851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BD6D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832.33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1D5C6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13.82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6F191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1.66</w:t>
            </w:r>
          </w:p>
        </w:tc>
      </w:tr>
      <w:tr w:rsidR="000C2F06" w14:paraId="39AD0AA3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351531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TBP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1EC972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6EB2A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722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DC9104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635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81680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666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819DC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674.33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78EBA3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36.00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98B223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5.34</w:t>
            </w:r>
          </w:p>
        </w:tc>
      </w:tr>
      <w:tr w:rsidR="000C2F06" w14:paraId="4D5384D8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3E7DDF3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TBP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DE890B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050A4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516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69515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511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D624BE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521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F059EF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516.00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B0BC0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4.08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82B39C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0.79</w:t>
            </w:r>
          </w:p>
        </w:tc>
      </w:tr>
      <w:tr w:rsidR="000C2F06" w14:paraId="584C4CFA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181C233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TBP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A80D40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0B529D2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505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7B62E89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431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1C82788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424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54575E9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453.33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6D5790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36.65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369048F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8.08</w:t>
            </w:r>
          </w:p>
        </w:tc>
      </w:tr>
      <w:tr w:rsidR="000C2F06" w14:paraId="2B302A4F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231E87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TOP2B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FAFE84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6FF8B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7,785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4A46E8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7,143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331DF4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7,682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B50832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7,536.67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AC39A5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281.52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D0530D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3.74</w:t>
            </w:r>
          </w:p>
        </w:tc>
      </w:tr>
      <w:tr w:rsidR="000C2F06" w14:paraId="249E3817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71D3EFF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TOP2B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AAAAE3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0E9CCF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5,614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468216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5,357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D63CD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5,421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E7F3F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5,464.00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F86527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109.24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F16B15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2.00</w:t>
            </w:r>
          </w:p>
        </w:tc>
      </w:tr>
      <w:tr w:rsidR="000C2F06" w14:paraId="2A760AA2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4DA89F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TOP2B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EEBD11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7C19C6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3,819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99D99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3,757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E3E065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3,912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C87360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3,829.33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A30FB1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63.70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1CA86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1.66</w:t>
            </w:r>
          </w:p>
        </w:tc>
      </w:tr>
      <w:tr w:rsidR="000C2F06" w14:paraId="2B68ABF6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D82A2B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TOP2B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7A8693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2D8778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3,267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56E8A7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2,974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C33DA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3,204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92095D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3,148.33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22059A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125.93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1C36A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4.00</w:t>
            </w:r>
          </w:p>
        </w:tc>
      </w:tr>
      <w:tr w:rsidR="000C2F06" w14:paraId="6AA5B68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6999BE4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TOP2B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268A2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8FEA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2,259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31EE1F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2,370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2CF244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2,455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FAED0E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2,361.33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091A92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80.25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F1318A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3.40</w:t>
            </w:r>
          </w:p>
        </w:tc>
      </w:tr>
      <w:tr w:rsidR="000C2F06" w14:paraId="1611C71B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</w:tcPr>
          <w:p w14:paraId="7259310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TOP2B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2BB231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03E679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2,163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3519398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1,820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23C13E9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1,855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478C2B49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1,946.00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nil"/>
            </w:tcBorders>
            <w:vAlign w:val="center"/>
          </w:tcPr>
          <w:p w14:paraId="67655AF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154.11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14:paraId="365FD8E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7.92</w:t>
            </w:r>
          </w:p>
        </w:tc>
      </w:tr>
      <w:tr w:rsidR="000C2F06" w14:paraId="652A24BB" w14:textId="77777777" w:rsidTr="003D7138">
        <w:tc>
          <w:tcPr>
            <w:tcW w:w="157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310037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MARCH8</w:t>
            </w:r>
          </w:p>
        </w:tc>
        <w:tc>
          <w:tcPr>
            <w:tcW w:w="93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861CFF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80</w:t>
            </w:r>
          </w:p>
        </w:tc>
        <w:tc>
          <w:tcPr>
            <w:tcW w:w="11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B73E12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35,431</w:t>
            </w:r>
          </w:p>
        </w:tc>
        <w:tc>
          <w:tcPr>
            <w:tcW w:w="112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790F49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34,434</w:t>
            </w:r>
          </w:p>
        </w:tc>
        <w:tc>
          <w:tcPr>
            <w:tcW w:w="10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F0384B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36,147</w:t>
            </w:r>
          </w:p>
        </w:tc>
        <w:tc>
          <w:tcPr>
            <w:tcW w:w="124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5074E1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35,337.33</w:t>
            </w:r>
          </w:p>
        </w:tc>
        <w:tc>
          <w:tcPr>
            <w:tcW w:w="1185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4C0B5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702.46</w:t>
            </w:r>
          </w:p>
        </w:tc>
        <w:tc>
          <w:tcPr>
            <w:tcW w:w="138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45B146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1.99</w:t>
            </w:r>
          </w:p>
        </w:tc>
      </w:tr>
      <w:tr w:rsidR="000C2F06" w14:paraId="6EC585AF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CD0030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MARCH8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3122A3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60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AEA830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25,530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1B197E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25,407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51D7C7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24,544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73DC6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25,160.33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7E6264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438.70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357EA54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1.74</w:t>
            </w:r>
          </w:p>
        </w:tc>
      </w:tr>
      <w:tr w:rsidR="000C2F06" w14:paraId="151A45C5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A67D5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MARCH8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0243D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94963B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17,746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825531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17,507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0B151D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17,325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35CAF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17,526.00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4B8EA0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172.40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F70F8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0.98</w:t>
            </w:r>
          </w:p>
        </w:tc>
      </w:tr>
      <w:tr w:rsidR="000C2F06" w14:paraId="3B611E3D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BF346B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MARCH8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EEDDF5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32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69E9B5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14,515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DB97CE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13,511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F92A7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14,253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4DE154E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14,093.00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E42C8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425.21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A8CECB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3.02</w:t>
            </w:r>
          </w:p>
        </w:tc>
      </w:tr>
      <w:tr w:rsidR="000C2F06" w14:paraId="15D4CF91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7D1DF2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MARCH8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969CE13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B13ADFC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10,328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06526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10,920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694C3B6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10,603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4250C1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10,617.00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C4D8235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241.89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88F968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2.28</w:t>
            </w:r>
          </w:p>
        </w:tc>
      </w:tr>
      <w:tr w:rsidR="000C2F06" w14:paraId="13A1ECBA" w14:textId="77777777" w:rsidTr="003D7138"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02BBDC7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MARCH8</w:t>
            </w:r>
          </w:p>
        </w:tc>
        <w:tc>
          <w:tcPr>
            <w:tcW w:w="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91C3570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20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A3AE1BA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9,685</w:t>
            </w:r>
          </w:p>
        </w:tc>
        <w:tc>
          <w:tcPr>
            <w:tcW w:w="11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FF286D2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8,640</w:t>
            </w:r>
          </w:p>
        </w:tc>
        <w:tc>
          <w:tcPr>
            <w:tcW w:w="1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2AEF7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8,681</w:t>
            </w:r>
          </w:p>
        </w:tc>
        <w:tc>
          <w:tcPr>
            <w:tcW w:w="1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832A05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9,002.00</w:t>
            </w:r>
          </w:p>
        </w:tc>
        <w:tc>
          <w:tcPr>
            <w:tcW w:w="11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93F300F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483.24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23773B" w14:textId="77777777" w:rsidR="000C2F06" w:rsidRPr="001B5142" w:rsidRDefault="000C2F06" w:rsidP="003D7138">
            <w:pPr>
              <w:jc w:val="center"/>
              <w:rPr>
                <w:rFonts w:eastAsia="Arial Narrow"/>
              </w:rPr>
            </w:pPr>
            <w:r w:rsidRPr="001B5142">
              <w:rPr>
                <w:rFonts w:eastAsia="Arial Narrow"/>
                <w:color w:val="000000" w:themeColor="text1"/>
                <w:sz w:val="20"/>
              </w:rPr>
              <w:t>5.37</w:t>
            </w:r>
          </w:p>
        </w:tc>
      </w:tr>
    </w:tbl>
    <w:p w14:paraId="46034A53" w14:textId="77777777" w:rsidR="000C2F06" w:rsidRDefault="000C2F06" w:rsidP="000C2F06">
      <w:pPr>
        <w:overflowPunct/>
        <w:autoSpaceDE/>
        <w:autoSpaceDN/>
        <w:adjustRightInd/>
        <w:spacing w:line="253" w:lineRule="exact"/>
        <w:textAlignment w:val="auto"/>
        <w:rPr>
          <w:i/>
          <w:iCs/>
          <w:color w:val="000000" w:themeColor="text1"/>
          <w:sz w:val="22"/>
          <w:szCs w:val="22"/>
        </w:rPr>
      </w:pPr>
      <w:r w:rsidRPr="122D4EB0">
        <w:rPr>
          <w:i/>
          <w:iCs/>
          <w:color w:val="000000" w:themeColor="text1"/>
          <w:sz w:val="22"/>
          <w:szCs w:val="22"/>
        </w:rPr>
        <w:t xml:space="preserve"> </w:t>
      </w:r>
    </w:p>
    <w:p w14:paraId="0747392F" w14:textId="77777777" w:rsidR="000C2F06" w:rsidRPr="00FF77A2" w:rsidRDefault="000C2F06" w:rsidP="000C2F06">
      <w:pPr>
        <w:overflowPunct/>
        <w:autoSpaceDE/>
        <w:autoSpaceDN/>
        <w:adjustRightInd/>
        <w:spacing w:line="253" w:lineRule="exact"/>
        <w:textAlignment w:val="auto"/>
      </w:pPr>
    </w:p>
    <w:p w14:paraId="52696A2F" w14:textId="77777777" w:rsidR="000C2F06" w:rsidRDefault="000C2F06" w:rsidP="000C2F06">
      <w:pPr>
        <w:overflowPunct/>
        <w:autoSpaceDE/>
        <w:autoSpaceDN/>
        <w:adjustRightInd/>
        <w:spacing w:line="253" w:lineRule="exact"/>
        <w:textAlignment w:val="auto"/>
        <w:rPr>
          <w:b/>
          <w:bCs/>
          <w:color w:val="000000" w:themeColor="text1"/>
          <w:sz w:val="22"/>
          <w:szCs w:val="22"/>
        </w:rPr>
      </w:pPr>
      <w:r w:rsidRPr="43943054">
        <w:rPr>
          <w:b/>
          <w:bCs/>
          <w:color w:val="000000" w:themeColor="text1"/>
          <w:sz w:val="22"/>
          <w:szCs w:val="22"/>
        </w:rPr>
        <w:t xml:space="preserve">Supplementary Table </w:t>
      </w:r>
      <w:r>
        <w:rPr>
          <w:b/>
          <w:bCs/>
          <w:color w:val="000000" w:themeColor="text1"/>
          <w:sz w:val="22"/>
          <w:szCs w:val="22"/>
        </w:rPr>
        <w:t>3</w:t>
      </w:r>
      <w:r w:rsidRPr="43943054">
        <w:rPr>
          <w:b/>
          <w:bCs/>
          <w:color w:val="000000" w:themeColor="text1"/>
          <w:sz w:val="22"/>
          <w:szCs w:val="22"/>
        </w:rPr>
        <w:t>.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 w:rsidRPr="43943054">
        <w:rPr>
          <w:b/>
          <w:bCs/>
          <w:color w:val="000000" w:themeColor="text1"/>
          <w:sz w:val="22"/>
          <w:szCs w:val="22"/>
        </w:rPr>
        <w:t xml:space="preserve"> Simple Linear Regression Analysis Results for </w:t>
      </w:r>
      <w:r>
        <w:rPr>
          <w:b/>
          <w:bCs/>
          <w:color w:val="000000" w:themeColor="text1"/>
          <w:sz w:val="22"/>
          <w:szCs w:val="22"/>
        </w:rPr>
        <w:t>AlloMap Kidney</w:t>
      </w:r>
      <w:r w:rsidRPr="43943054">
        <w:rPr>
          <w:b/>
          <w:bCs/>
          <w:color w:val="000000" w:themeColor="text1"/>
          <w:sz w:val="22"/>
          <w:szCs w:val="22"/>
        </w:rPr>
        <w:t xml:space="preserve"> Genes</w:t>
      </w:r>
      <w:r>
        <w:rPr>
          <w:b/>
          <w:bCs/>
          <w:color w:val="000000" w:themeColor="text1"/>
          <w:sz w:val="22"/>
          <w:szCs w:val="22"/>
        </w:rPr>
        <w:t>.</w:t>
      </w:r>
    </w:p>
    <w:p w14:paraId="311B6A10" w14:textId="77777777" w:rsidR="000C2F06" w:rsidRPr="00FF77A2" w:rsidRDefault="000C2F06" w:rsidP="000C2F06">
      <w:pPr>
        <w:overflowPunct/>
        <w:autoSpaceDE/>
        <w:autoSpaceDN/>
        <w:adjustRightInd/>
        <w:spacing w:line="253" w:lineRule="exact"/>
        <w:textAlignment w:val="auto"/>
        <w:rPr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620"/>
        <w:gridCol w:w="2085"/>
        <w:gridCol w:w="2175"/>
        <w:gridCol w:w="1305"/>
        <w:gridCol w:w="2265"/>
      </w:tblGrid>
      <w:tr w:rsidR="000C2F06" w14:paraId="5C17BB95" w14:textId="77777777" w:rsidTr="003D7138">
        <w:trPr>
          <w:trHeight w:val="94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03C0AB41" w14:textId="77777777" w:rsidR="000C2F06" w:rsidRDefault="000C2F06" w:rsidP="003D7138">
            <w:pPr>
              <w:jc w:val="center"/>
            </w:pP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>Genes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11767C03" w14:textId="77777777" w:rsidR="000C2F06" w:rsidRDefault="000C2F06" w:rsidP="003D7138">
            <w:pPr>
              <w:jc w:val="center"/>
            </w:pP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>RNA</w:t>
            </w:r>
          </w:p>
        </w:tc>
        <w:tc>
          <w:tcPr>
            <w:tcW w:w="217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098036B1" w14:textId="77777777" w:rsidR="000C2F06" w:rsidRDefault="000C2F06" w:rsidP="003D7138">
            <w:pPr>
              <w:jc w:val="center"/>
            </w:pP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>Estimate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16BECF3D" w14:textId="77777777" w:rsidR="000C2F06" w:rsidRDefault="000C2F06" w:rsidP="003D7138">
            <w:pPr>
              <w:jc w:val="center"/>
            </w:pPr>
            <w:r w:rsidRPr="43943054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p</w:t>
            </w: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>-value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1210DB6" w14:textId="77777777" w:rsidR="000C2F06" w:rsidRDefault="000C2F06" w:rsidP="003D7138">
            <w:pPr>
              <w:jc w:val="center"/>
            </w:pP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 xml:space="preserve">Coefficient of </w:t>
            </w:r>
            <w:r>
              <w:br/>
            </w: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>Determination</w:t>
            </w:r>
            <w:r>
              <w:br/>
            </w: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 xml:space="preserve"> (R</w:t>
            </w:r>
            <w:r w:rsidRPr="43943054">
              <w:rPr>
                <w:b/>
                <w:bCs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43943054">
              <w:rPr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</w:tr>
      <w:tr w:rsidR="000C2F06" w14:paraId="05F10BA1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1584336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DCAF12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BB3A11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53810E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1,550.35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ED3912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0.06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71B3487E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0.9986</w:t>
            </w:r>
          </w:p>
        </w:tc>
      </w:tr>
      <w:tr w:rsidR="000C2F06" w14:paraId="5B8EA7B4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57CABA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208EDA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910BD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667.45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67FDC1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22C60E9" w14:textId="77777777" w:rsidR="000C2F06" w:rsidRDefault="000C2F06" w:rsidP="003D7138">
            <w:pPr>
              <w:jc w:val="center"/>
            </w:pPr>
          </w:p>
        </w:tc>
      </w:tr>
      <w:tr w:rsidR="000C2F06" w14:paraId="734E2A75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0AC49529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DECR1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29B078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7CCAB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126.52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7AA8C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0.132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52AA88C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0.9983</w:t>
            </w:r>
          </w:p>
        </w:tc>
      </w:tr>
      <w:tr w:rsidR="000C2F06" w14:paraId="32A04D98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8BFC77D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054B8F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D498CB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68.94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9A7206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B93729B" w14:textId="77777777" w:rsidR="000C2F06" w:rsidRDefault="000C2F06" w:rsidP="003D7138">
            <w:pPr>
              <w:jc w:val="center"/>
            </w:pPr>
          </w:p>
        </w:tc>
      </w:tr>
      <w:tr w:rsidR="000C2F06" w14:paraId="4935D5DE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4ACD9D4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EWSR1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D179D8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045EF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-43.68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BB6E9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0.595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398F4AD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0.9973</w:t>
            </w:r>
          </w:p>
        </w:tc>
      </w:tr>
      <w:tr w:rsidR="000C2F06" w14:paraId="463560D0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15A8A5A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97A7D5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26E92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61.58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CBCE9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7BC16B11" w14:textId="77777777" w:rsidR="000C2F06" w:rsidRDefault="000C2F06" w:rsidP="003D7138">
            <w:pPr>
              <w:jc w:val="center"/>
            </w:pPr>
          </w:p>
        </w:tc>
      </w:tr>
      <w:tr w:rsidR="000C2F06" w14:paraId="4A0D04C1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08CFEC4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FLT3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BA8E632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993C3B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-2.62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C7014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0.745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61886EB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0.9712</w:t>
            </w:r>
          </w:p>
        </w:tc>
      </w:tr>
      <w:tr w:rsidR="000C2F06" w14:paraId="2075696E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07C2D83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6EAECC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D8A879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1.83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680FBB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3D4523A6" w14:textId="77777777" w:rsidR="000C2F06" w:rsidRDefault="000C2F06" w:rsidP="003D7138">
            <w:pPr>
              <w:jc w:val="center"/>
            </w:pPr>
          </w:p>
        </w:tc>
      </w:tr>
      <w:tr w:rsidR="000C2F06" w14:paraId="0218D4F4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535A576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GABPB2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BD9193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2A8147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-6.35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524E9E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0.896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542DF4E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0.9973</w:t>
            </w:r>
          </w:p>
        </w:tc>
      </w:tr>
      <w:tr w:rsidR="000C2F06" w14:paraId="44160E42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AE4D5D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2DAAF8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8C5DC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36.37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F67AD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5BD2E131" w14:textId="77777777" w:rsidR="000C2F06" w:rsidRDefault="000C2F06" w:rsidP="003D7138">
            <w:pPr>
              <w:jc w:val="center"/>
            </w:pPr>
          </w:p>
        </w:tc>
      </w:tr>
      <w:tr w:rsidR="000C2F06" w14:paraId="33455771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1D2DE4A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GAPDH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AA8D8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E033A6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-12.73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E3244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0.01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30F49D5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0.9993</w:t>
            </w:r>
          </w:p>
        </w:tc>
      </w:tr>
      <w:tr w:rsidR="000C2F06" w14:paraId="6CA49BF1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6386A6A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D57084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EE44B6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4.6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2C90B2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73B7C8F0" w14:textId="77777777" w:rsidR="000C2F06" w:rsidRDefault="000C2F06" w:rsidP="003D7138">
            <w:pPr>
              <w:jc w:val="center"/>
            </w:pPr>
          </w:p>
        </w:tc>
      </w:tr>
      <w:tr w:rsidR="000C2F06" w14:paraId="781F285A" w14:textId="77777777" w:rsidTr="003D7138">
        <w:trPr>
          <w:trHeight w:val="300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01FF570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GUSB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BBA5F5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7E958F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52.99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07C97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0.068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1BC88EE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0.9970</w:t>
            </w:r>
          </w:p>
        </w:tc>
      </w:tr>
      <w:tr w:rsidR="000C2F06" w14:paraId="143D2E44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E5C0F3C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CC16B7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344283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16.43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8C8A9F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52D41AB" w14:textId="77777777" w:rsidR="000C2F06" w:rsidRDefault="000C2F06" w:rsidP="003D7138">
            <w:pPr>
              <w:jc w:val="center"/>
            </w:pPr>
          </w:p>
        </w:tc>
      </w:tr>
      <w:tr w:rsidR="000C2F06" w14:paraId="447B560C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0A24A4D3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HSP90AB1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AD3D60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C64D7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-17.08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196AB4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0.921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7C3626C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0.9968</w:t>
            </w:r>
          </w:p>
        </w:tc>
      </w:tr>
      <w:tr w:rsidR="000C2F06" w14:paraId="166220B7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AA0E09A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D55069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A7A852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120.11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537ED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7336BF9F" w14:textId="77777777" w:rsidR="000C2F06" w:rsidRDefault="000C2F06" w:rsidP="003D7138">
            <w:pPr>
              <w:jc w:val="center"/>
            </w:pPr>
          </w:p>
        </w:tc>
      </w:tr>
      <w:tr w:rsidR="000C2F06" w14:paraId="501FAE4E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4D8DB9F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IL1R2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123F60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BA20DF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-90.02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FF532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0.414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58264B32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0.9941</w:t>
            </w:r>
          </w:p>
        </w:tc>
      </w:tr>
      <w:tr w:rsidR="000C2F06" w14:paraId="6F540760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A6ECAD0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7677DA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4C65A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54.11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5E5A14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1568C4D6" w14:textId="77777777" w:rsidR="000C2F06" w:rsidRDefault="000C2F06" w:rsidP="003D7138">
            <w:pPr>
              <w:jc w:val="center"/>
            </w:pPr>
          </w:p>
        </w:tc>
      </w:tr>
      <w:tr w:rsidR="000C2F06" w14:paraId="448E9347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05ABF29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MAP3K3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085BF4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606EFE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339.73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32DB80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0.026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2BFA835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0.9979</w:t>
            </w:r>
          </w:p>
        </w:tc>
      </w:tr>
      <w:tr w:rsidR="000C2F06" w14:paraId="4227E049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CB4D460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044289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1D5E7C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90.47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62A46C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5EE995E2" w14:textId="77777777" w:rsidR="000C2F06" w:rsidRDefault="000C2F06" w:rsidP="003D7138">
            <w:pPr>
              <w:jc w:val="center"/>
            </w:pPr>
          </w:p>
        </w:tc>
      </w:tr>
      <w:tr w:rsidR="000C2F06" w14:paraId="3DAE6AB3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0ED41A8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MAPK9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A0B586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04A742E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-29.93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57D4C3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0.467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3B8A24B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0.9977</w:t>
            </w:r>
          </w:p>
        </w:tc>
      </w:tr>
      <w:tr w:rsidR="000C2F06" w14:paraId="62B70C4C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402B0B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C032E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F6E26C2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32.45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D19B9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74AFC20" w14:textId="77777777" w:rsidR="000C2F06" w:rsidRDefault="000C2F06" w:rsidP="003D7138">
            <w:pPr>
              <w:jc w:val="center"/>
            </w:pPr>
          </w:p>
        </w:tc>
      </w:tr>
      <w:tr w:rsidR="000C2F06" w14:paraId="36864042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235FB40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MARCH8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98B148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79FC65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198.99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894AD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0.723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5908829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0.9974</w:t>
            </w:r>
          </w:p>
        </w:tc>
      </w:tr>
      <w:tr w:rsidR="000C2F06" w14:paraId="62DBB162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75BEB4F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C5F0C8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570F7F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431.8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E616C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4B0390ED" w14:textId="77777777" w:rsidR="000C2F06" w:rsidRDefault="000C2F06" w:rsidP="003D7138">
            <w:pPr>
              <w:jc w:val="center"/>
            </w:pPr>
          </w:p>
        </w:tc>
      </w:tr>
      <w:tr w:rsidR="000C2F06" w14:paraId="0C048BCB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2130DBE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NONO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A71554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8E18A9E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-96.51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8F929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0.544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61F841E3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0.9976</w:t>
            </w:r>
          </w:p>
        </w:tc>
      </w:tr>
      <w:tr w:rsidR="000C2F06" w14:paraId="79CD94D7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573948F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E16F30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17780B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123.95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092708E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1CF4E3A3" w14:textId="77777777" w:rsidR="000C2F06" w:rsidRDefault="000C2F06" w:rsidP="003D7138">
            <w:pPr>
              <w:jc w:val="center"/>
            </w:pPr>
          </w:p>
        </w:tc>
      </w:tr>
      <w:tr w:rsidR="000C2F06" w14:paraId="320722AA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5ED3F7E3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PDCD1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D99C0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B42925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8.64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3F5652E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0.161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6837716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0.9664</w:t>
            </w:r>
          </w:p>
        </w:tc>
      </w:tr>
      <w:tr w:rsidR="000C2F06" w14:paraId="31F0BA0D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6C992D9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E13666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94D240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1.13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F6C4F33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392740E1" w14:textId="77777777" w:rsidR="000C2F06" w:rsidRDefault="000C2F06" w:rsidP="003D7138">
            <w:pPr>
              <w:jc w:val="center"/>
            </w:pPr>
          </w:p>
        </w:tc>
      </w:tr>
      <w:tr w:rsidR="000C2F06" w14:paraId="145C5F68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7B1E550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RXRB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5B17C6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4FE93E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-81.04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7CAA89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0.324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1AA7044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0.9953</w:t>
            </w:r>
          </w:p>
        </w:tc>
      </w:tr>
      <w:tr w:rsidR="000C2F06" w14:paraId="580AE358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6C4C810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63BD8E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0FC7CD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44.16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14D3D8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B3E81EA" w14:textId="77777777" w:rsidR="000C2F06" w:rsidRDefault="000C2F06" w:rsidP="003D7138">
            <w:pPr>
              <w:jc w:val="center"/>
            </w:pPr>
          </w:p>
        </w:tc>
      </w:tr>
      <w:tr w:rsidR="000C2F06" w14:paraId="4A89DAEF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34C09231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SDHA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AB538DE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553790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134.85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E5726B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0.041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1073EE4E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0.9977</w:t>
            </w:r>
          </w:p>
        </w:tc>
      </w:tr>
      <w:tr w:rsidR="000C2F06" w14:paraId="138F4FB2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5A0F04C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A2F558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4F1AFB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39.59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EE700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344D4651" w14:textId="77777777" w:rsidR="000C2F06" w:rsidRDefault="000C2F06" w:rsidP="003D7138">
            <w:pPr>
              <w:jc w:val="center"/>
            </w:pPr>
          </w:p>
        </w:tc>
      </w:tr>
      <w:tr w:rsidR="000C2F06" w14:paraId="1BC7D940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7BF110F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SRRM1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A24C18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F202963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-97.21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FE0854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0.249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53666F4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0.9976</w:t>
            </w:r>
          </w:p>
        </w:tc>
      </w:tr>
      <w:tr w:rsidR="000C2F06" w14:paraId="025659D5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E639A6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73E878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4E0E61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61.49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E79064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489B2139" w14:textId="77777777" w:rsidR="000C2F06" w:rsidRDefault="000C2F06" w:rsidP="003D7138">
            <w:pPr>
              <w:jc w:val="center"/>
            </w:pPr>
          </w:p>
        </w:tc>
      </w:tr>
      <w:tr w:rsidR="000C2F06" w14:paraId="426B38B9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000000" w:themeColor="text1"/>
            </w:tcBorders>
            <w:vAlign w:val="center"/>
          </w:tcPr>
          <w:p w14:paraId="45C0F6D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TBC1D10B</w:t>
            </w: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6CAE51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0C2557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134.99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A551749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0.068</w:t>
            </w:r>
          </w:p>
        </w:tc>
        <w:tc>
          <w:tcPr>
            <w:tcW w:w="2265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auto"/>
            </w:tcBorders>
            <w:vAlign w:val="center"/>
          </w:tcPr>
          <w:p w14:paraId="6D6B24A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0.9955</w:t>
            </w:r>
          </w:p>
        </w:tc>
      </w:tr>
      <w:tr w:rsidR="000C2F06" w14:paraId="4AE7EB17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266BE175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nil"/>
            </w:tcBorders>
            <w:vAlign w:val="center"/>
          </w:tcPr>
          <w:p w14:paraId="13B50D9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nil"/>
            </w:tcBorders>
            <w:vAlign w:val="center"/>
          </w:tcPr>
          <w:p w14:paraId="23D7034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34.13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0AA618E2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vAlign w:val="center"/>
          </w:tcPr>
          <w:p w14:paraId="21155844" w14:textId="77777777" w:rsidR="000C2F06" w:rsidRDefault="000C2F06" w:rsidP="003D7138">
            <w:pPr>
              <w:jc w:val="center"/>
            </w:pPr>
          </w:p>
        </w:tc>
      </w:tr>
      <w:tr w:rsidR="000C2F06" w14:paraId="1864477A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32A8A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TBP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7CB33C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F4D0D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28.74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FCFCA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0.228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7695FA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0.9982</w:t>
            </w:r>
          </w:p>
        </w:tc>
      </w:tr>
      <w:tr w:rsidR="000C2F06" w14:paraId="3425DACB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6DAE0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D7AF1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619BF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20.3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673ED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CA2623" w14:textId="77777777" w:rsidR="000C2F06" w:rsidRDefault="000C2F06" w:rsidP="003D7138">
            <w:pPr>
              <w:jc w:val="center"/>
            </w:pPr>
          </w:p>
        </w:tc>
      </w:tr>
      <w:tr w:rsidR="000C2F06" w14:paraId="712C7DC0" w14:textId="77777777" w:rsidTr="003D7138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2B475B90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TOP2B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907788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21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467C8B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157.62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2495C5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0.168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92860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0.9981</w:t>
            </w:r>
          </w:p>
        </w:tc>
      </w:tr>
      <w:tr w:rsidR="000C2F06" w14:paraId="6E2C772B" w14:textId="77777777" w:rsidTr="003D7138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2E12C54" w14:textId="77777777" w:rsidR="000C2F06" w:rsidRDefault="000C2F06" w:rsidP="003D7138">
            <w:pPr>
              <w:jc w:val="center"/>
            </w:pP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36E7CD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217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60B81447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91.17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EECF46" w14:textId="77777777" w:rsidR="000C2F06" w:rsidRDefault="000C2F06" w:rsidP="003D7138">
            <w:pPr>
              <w:jc w:val="center"/>
            </w:pPr>
            <w:r w:rsidRPr="4394305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5" w:type="dxa"/>
            <w:tcBorders>
              <w:top w:val="nil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vAlign w:val="center"/>
          </w:tcPr>
          <w:p w14:paraId="34925DFD" w14:textId="77777777" w:rsidR="000C2F06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AE498AB" w14:textId="77777777" w:rsidR="000C2F06" w:rsidRPr="00FF77A2" w:rsidRDefault="000C2F06" w:rsidP="000C2F06">
      <w:pPr>
        <w:overflowPunct/>
        <w:autoSpaceDE/>
        <w:autoSpaceDN/>
        <w:adjustRightInd/>
        <w:spacing w:line="253" w:lineRule="exact"/>
        <w:textAlignment w:val="auto"/>
        <w:rPr>
          <w:color w:val="000000" w:themeColor="text1"/>
          <w:szCs w:val="24"/>
        </w:rPr>
      </w:pPr>
    </w:p>
    <w:p w14:paraId="6EC1AF43" w14:textId="77777777" w:rsidR="000C2F06" w:rsidRDefault="000C2F06" w:rsidP="000C2F06">
      <w:pPr>
        <w:overflowPunct/>
        <w:autoSpaceDE/>
        <w:autoSpaceDN/>
        <w:adjustRightInd/>
        <w:spacing w:line="240" w:lineRule="auto"/>
        <w:textAlignment w:val="auto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br w:type="page"/>
      </w:r>
    </w:p>
    <w:p w14:paraId="176D80B3" w14:textId="77777777" w:rsidR="000C2F06" w:rsidRDefault="000C2F06" w:rsidP="000C2F06">
      <w:pPr>
        <w:spacing w:line="253" w:lineRule="exact"/>
        <w:rPr>
          <w:color w:val="000000" w:themeColor="text1"/>
          <w:sz w:val="22"/>
          <w:szCs w:val="22"/>
        </w:rPr>
      </w:pPr>
      <w:r w:rsidRPr="43943054">
        <w:rPr>
          <w:b/>
          <w:bCs/>
          <w:color w:val="000000" w:themeColor="text1"/>
          <w:sz w:val="22"/>
          <w:szCs w:val="22"/>
        </w:rPr>
        <w:t xml:space="preserve">Supplementary Table </w:t>
      </w:r>
      <w:r>
        <w:rPr>
          <w:b/>
          <w:bCs/>
          <w:color w:val="000000" w:themeColor="text1"/>
          <w:sz w:val="22"/>
          <w:szCs w:val="22"/>
        </w:rPr>
        <w:t>4</w:t>
      </w:r>
      <w:r w:rsidRPr="43943054">
        <w:rPr>
          <w:b/>
          <w:bCs/>
          <w:color w:val="000000" w:themeColor="text1"/>
          <w:sz w:val="22"/>
          <w:szCs w:val="22"/>
        </w:rPr>
        <w:t xml:space="preserve">. 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 w:rsidRPr="43943054">
        <w:rPr>
          <w:b/>
          <w:bCs/>
          <w:color w:val="000000" w:themeColor="text1"/>
          <w:sz w:val="22"/>
          <w:szCs w:val="22"/>
        </w:rPr>
        <w:t>Quadratic Polynomial Regression Analysis Results for AMK Genes</w:t>
      </w:r>
      <w:r>
        <w:rPr>
          <w:b/>
          <w:bCs/>
          <w:color w:val="000000" w:themeColor="text1"/>
          <w:sz w:val="22"/>
          <w:szCs w:val="22"/>
        </w:rPr>
        <w:t>.</w:t>
      </w:r>
    </w:p>
    <w:p w14:paraId="5EEF011B" w14:textId="77777777" w:rsidR="000C2F06" w:rsidRDefault="000C2F06" w:rsidP="000C2F06">
      <w:pPr>
        <w:spacing w:line="253" w:lineRule="exact"/>
        <w:rPr>
          <w:b/>
          <w:bCs/>
          <w:color w:val="000000" w:themeColor="text1"/>
          <w:szCs w:val="24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935"/>
        <w:gridCol w:w="1935"/>
        <w:gridCol w:w="1935"/>
        <w:gridCol w:w="1935"/>
        <w:gridCol w:w="1935"/>
      </w:tblGrid>
      <w:tr w:rsidR="000C2F06" w14:paraId="35A26FB9" w14:textId="77777777" w:rsidTr="7E585908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20A5DDA" w14:textId="77777777" w:rsidR="000C2F06" w:rsidRPr="009A6FFC" w:rsidRDefault="000C2F06" w:rsidP="003D7138">
            <w:pPr>
              <w:jc w:val="center"/>
              <w:rPr>
                <w:color w:val="000000" w:themeColor="text1"/>
                <w:szCs w:val="24"/>
              </w:rPr>
            </w:pPr>
            <w:r w:rsidRPr="009A6FFC">
              <w:rPr>
                <w:b/>
                <w:bCs/>
                <w:color w:val="000000" w:themeColor="text1"/>
                <w:szCs w:val="24"/>
              </w:rPr>
              <w:t>Genes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2BF1D08" w14:textId="77777777" w:rsidR="000C2F06" w:rsidRPr="009A6FFC" w:rsidRDefault="000C2F06" w:rsidP="003D7138">
            <w:pPr>
              <w:jc w:val="center"/>
              <w:rPr>
                <w:color w:val="000000" w:themeColor="text1"/>
                <w:szCs w:val="24"/>
              </w:rPr>
            </w:pPr>
            <w:r w:rsidRPr="009A6FFC">
              <w:rPr>
                <w:b/>
                <w:bCs/>
                <w:color w:val="000000" w:themeColor="text1"/>
                <w:szCs w:val="24"/>
              </w:rPr>
              <w:t>RNA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8C99585" w14:textId="77777777" w:rsidR="000C2F06" w:rsidRPr="009A6FFC" w:rsidRDefault="000C2F06" w:rsidP="003D7138">
            <w:pPr>
              <w:jc w:val="center"/>
              <w:rPr>
                <w:color w:val="000000" w:themeColor="text1"/>
                <w:szCs w:val="24"/>
              </w:rPr>
            </w:pPr>
            <w:r w:rsidRPr="009A6FFC">
              <w:rPr>
                <w:b/>
                <w:bCs/>
                <w:color w:val="000000" w:themeColor="text1"/>
                <w:szCs w:val="24"/>
              </w:rPr>
              <w:t>Estimate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879F273" w14:textId="77777777" w:rsidR="000C2F06" w:rsidRPr="009A6FFC" w:rsidRDefault="000C2F06" w:rsidP="003D7138">
            <w:pPr>
              <w:jc w:val="center"/>
              <w:rPr>
                <w:color w:val="000000" w:themeColor="text1"/>
                <w:szCs w:val="24"/>
              </w:rPr>
            </w:pPr>
            <w:r w:rsidRPr="009A6FFC">
              <w:rPr>
                <w:b/>
                <w:bCs/>
                <w:i/>
                <w:iCs/>
                <w:color w:val="000000" w:themeColor="text1"/>
                <w:szCs w:val="24"/>
              </w:rPr>
              <w:t>p</w:t>
            </w:r>
            <w:r w:rsidRPr="009A6FFC">
              <w:rPr>
                <w:b/>
                <w:bCs/>
                <w:color w:val="000000" w:themeColor="text1"/>
                <w:szCs w:val="24"/>
              </w:rPr>
              <w:t>-value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956E52B" w14:textId="77777777" w:rsidR="000C2F06" w:rsidRPr="009A6FFC" w:rsidRDefault="000C2F06" w:rsidP="003D7138">
            <w:pPr>
              <w:jc w:val="center"/>
              <w:rPr>
                <w:color w:val="000000" w:themeColor="text1"/>
                <w:szCs w:val="24"/>
              </w:rPr>
            </w:pPr>
            <w:r w:rsidRPr="009A6FFC">
              <w:rPr>
                <w:b/>
                <w:bCs/>
                <w:color w:val="000000" w:themeColor="text1"/>
                <w:szCs w:val="24"/>
              </w:rPr>
              <w:t>Coefficient of Determination (R</w:t>
            </w:r>
            <w:r w:rsidRPr="009A6FFC">
              <w:rPr>
                <w:b/>
                <w:bCs/>
                <w:color w:val="000000" w:themeColor="text1"/>
                <w:szCs w:val="24"/>
                <w:vertAlign w:val="superscript"/>
              </w:rPr>
              <w:t>2</w:t>
            </w:r>
            <w:r w:rsidRPr="009A6FFC">
              <w:rPr>
                <w:b/>
                <w:bCs/>
                <w:color w:val="000000" w:themeColor="text1"/>
                <w:szCs w:val="24"/>
              </w:rPr>
              <w:t>)</w:t>
            </w:r>
          </w:p>
        </w:tc>
      </w:tr>
      <w:tr w:rsidR="000C2F06" w14:paraId="50633E31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4E28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DCAF12</w:t>
            </w:r>
          </w:p>
          <w:p w14:paraId="5793121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02A976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0604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B682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3,866.65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57758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0.053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3F82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0.9994</w:t>
            </w:r>
          </w:p>
          <w:p w14:paraId="2394010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FF7617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1BE1A233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55B28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F690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DB01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550.94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8A40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0.003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027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6CFF364A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182CE9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FAAD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96C1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1.17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4AFD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0.140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536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3A3ACCF0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2AFD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DECR1</w:t>
            </w:r>
          </w:p>
          <w:p w14:paraId="4EB0A7C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A21E4A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E70B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76C0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290.04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84E4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0.219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B04F7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0.9987</w:t>
            </w:r>
          </w:p>
          <w:p w14:paraId="2FE649C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0A80E5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23A278D6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D4E8E7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7DE5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9127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60.71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5F97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0.006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C703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5227BE63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026CC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4E41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01F1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35F7D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0.418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2EE2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53D08B33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FC2D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EWSR1</w:t>
            </w:r>
          </w:p>
          <w:p w14:paraId="2CA29B0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5215A9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D3BE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0003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195.32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5C62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0.380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0982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0.9983</w:t>
            </w:r>
          </w:p>
          <w:p w14:paraId="500A921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0929E5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6ECD08A5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791473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228F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B480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49.55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633E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0.012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9062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264D0FDE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D18452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E2AA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76C5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3078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0.271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0D40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6DD90011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6734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FLT3</w:t>
            </w:r>
          </w:p>
          <w:p w14:paraId="7661CE3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1305F2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F594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D0A0C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10.51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5D88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0.672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076C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0.9746</w:t>
            </w:r>
          </w:p>
          <w:p w14:paraId="0B1991E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EFFFEA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61B3B8E2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E47D65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B50D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4987C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1.17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A82D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0.352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FF4B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41B411EC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C8B1B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747E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E0AC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A09EC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0.575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734D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0E61763F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206C7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GABPB2</w:t>
            </w:r>
          </w:p>
          <w:p w14:paraId="5AECFF7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11279D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7EFC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15E57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191.24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10764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0.089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61AD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0.9992</w:t>
            </w:r>
          </w:p>
          <w:p w14:paraId="3D8FB76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D7B4DB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3EC90879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01FFAA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A001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32CD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26.43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FBA81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0.005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5E57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254DD25F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56CDC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0C0C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1683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6F2F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0.070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05C2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38F7D08C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C59C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GAPDH</w:t>
            </w:r>
          </w:p>
          <w:p w14:paraId="645C39B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1203F2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23DB8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925B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-14.91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8408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0.189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1837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0.9994</w:t>
            </w:r>
          </w:p>
          <w:p w14:paraId="59CC69A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1FD2EC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74FBD174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085F4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D020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2FC4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4.71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157C7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0.001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F74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09F1C307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9F429A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CB0AB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65F8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-0.00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6A8F9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0.807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32E9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4BEE6B0A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3A7B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GUSB</w:t>
            </w:r>
          </w:p>
          <w:p w14:paraId="44D66FA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1860E6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3F3E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11382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48.38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398A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0.526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23A41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0.9970</w:t>
            </w:r>
          </w:p>
          <w:p w14:paraId="0E5A0DE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FD2FAD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7F22415C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8D436A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5FF8C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D69CE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16.67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E9B9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0.014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EC5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16AD1F88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32729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63C52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04EE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-0.00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EC70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0.946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6291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671521E6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F697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HSP90AB1</w:t>
            </w:r>
          </w:p>
          <w:p w14:paraId="209ECC6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7139BA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622A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CAFE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540.14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5B43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0.249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0A19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0.9983</w:t>
            </w:r>
          </w:p>
          <w:p w14:paraId="6F84DDD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740AC0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64D8CE9B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C250B8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F665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67DC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92.08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461D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0.014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0698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54DBFFBA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7B04E5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77B74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01DC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2369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0.212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827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314AFF10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E684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IL1R2</w:t>
            </w:r>
          </w:p>
          <w:p w14:paraId="5322256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000FB0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B91B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0EBB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307.88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FE96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0.213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8AF6E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0.9977</w:t>
            </w:r>
          </w:p>
          <w:p w14:paraId="232EE2D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8C24E8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0C407281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27CBE0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519A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60E3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34.10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CE33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0.035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E0DD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618D6668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7567DA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DD76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57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592F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0.117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4C10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76B42788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E873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MAP3K3</w:t>
            </w:r>
          </w:p>
          <w:p w14:paraId="44B5FDE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4D983B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9F01A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F85B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445.05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A794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0.241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C706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0.9980</w:t>
            </w:r>
          </w:p>
          <w:p w14:paraId="34516C7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2BC23B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3BE3CB02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D81B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7413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EE50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85.17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C520E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0.010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EBD9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3DF5E989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EFEA23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6157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2140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81BC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0.736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6295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4F4F06F0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D0CE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MAPK9</w:t>
            </w:r>
          </w:p>
          <w:p w14:paraId="75B4D57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56EA82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68DC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902E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119.34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2017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0.207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9ECAA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0.9991</w:t>
            </w:r>
          </w:p>
          <w:p w14:paraId="47D1711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8ED367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37AB9E6F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C9F643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9305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08F2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24.94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1070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0.006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E63D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7F4465C7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E9CDDB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B39F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C097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48F7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0.120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DBF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7C37866F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1809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MARCH8</w:t>
            </w:r>
          </w:p>
          <w:p w14:paraId="1AAE55D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D206CE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FAD0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E5CE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2,053.00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E146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0.186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2A0F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0.9987</w:t>
            </w:r>
          </w:p>
          <w:p w14:paraId="172712B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1065D5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6D21A1F5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2D4CB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E4834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E598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338.54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D2BC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0.010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DFF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59BC904E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4F24EC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8416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129A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A8295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0.196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B1A3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3639EEEC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8F53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NONO</w:t>
            </w:r>
          </w:p>
          <w:p w14:paraId="36E4735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52965B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0BFA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63CB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307.91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435C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0.488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F484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0.9983</w:t>
            </w:r>
          </w:p>
          <w:p w14:paraId="66951F8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1E7D74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7003B880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8F9572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6532B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57A3C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103.61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3929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0.011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722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29A24610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C9F62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4B5C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F0A1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63941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0.347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E783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64238573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66938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PDCD1</w:t>
            </w:r>
          </w:p>
          <w:p w14:paraId="67357E7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A41D42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4C11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0A94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23.42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A264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0.173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AB7A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0.9774</w:t>
            </w:r>
          </w:p>
          <w:p w14:paraId="751436F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38C9B0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53C5EC72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C371E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6998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D3A6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6FB4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0.575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3C769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69DE38E4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0CC16E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5880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1F6FB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CD7A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0.314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1EC5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03712D59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96E0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RXRB</w:t>
            </w:r>
          </w:p>
          <w:p w14:paraId="6F3FBFC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BAD84C4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B520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7D0D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134.24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B43F5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0.524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FE2D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0.9969</w:t>
            </w:r>
          </w:p>
          <w:p w14:paraId="6BDF6A2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4F8AF7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55BD43E7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E5683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B679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0BC87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33.33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ED703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0.033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D54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4009671D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E2E995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7CBD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4320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0FDF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0.304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572F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1CC9148B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5907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SDHA</w:t>
            </w:r>
          </w:p>
          <w:p w14:paraId="0D44D3C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47DD80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66B9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AB69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185.61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C32F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0.281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C4C0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0.9978</w:t>
            </w:r>
          </w:p>
          <w:p w14:paraId="062E879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214388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6315BE1A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25E43F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2373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D8CF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37.03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15413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0.012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7768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4D4009EE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2AC5CF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3724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43D6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654F7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0.726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A1E0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2BBD06F1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9DD7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SRRM1</w:t>
            </w:r>
          </w:p>
          <w:p w14:paraId="57419DD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B51B7E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998A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31EFD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228.08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CA2B1F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0.130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52A5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0.9994</w:t>
            </w:r>
          </w:p>
          <w:p w14:paraId="2695283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43338D35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0A287476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C0197B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E339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CF7C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45.12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A465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0.003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4DAB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669B255B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089674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0B3D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7FEE76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0.16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BF6E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0.050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44E0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18FECFE7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5080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TBC1D10B</w:t>
            </w:r>
          </w:p>
          <w:p w14:paraId="1B429518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45E804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6CE7DC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7AD4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142.05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E5149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0.471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1199D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0.9955</w:t>
            </w:r>
          </w:p>
          <w:p w14:paraId="28D06970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E69B983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14:paraId="09ADE05F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7A8752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60352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A32EA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33.78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0087B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0.026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4FD8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14:paraId="7280EC9C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855A40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E43CD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FCE9E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63F31" w14:textId="77777777" w:rsidR="000C2F06" w:rsidRPr="00D846F1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46F1">
              <w:rPr>
                <w:color w:val="000000" w:themeColor="text1"/>
                <w:sz w:val="22"/>
                <w:szCs w:val="22"/>
              </w:rPr>
              <w:t>0.968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12B1" w14:textId="77777777" w:rsidR="000C2F06" w:rsidRPr="00D846F1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:rsidRPr="00C7651C" w14:paraId="191EDE9B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2147B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TBP</w:t>
            </w:r>
          </w:p>
          <w:p w14:paraId="05D89D9C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22324DD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4A1F27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9A1873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122.49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8C23A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0.021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00BBA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0.9997</w:t>
            </w:r>
          </w:p>
          <w:p w14:paraId="183EC48D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B0710DE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:rsidRPr="00C7651C" w14:paraId="575FC1B5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4E9E80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36532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EE210E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15.58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6F385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0.001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92290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:rsidRPr="00C7651C" w14:paraId="3E17B6C5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971CF7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EEBE6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CAAED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0.05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60DCF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0.036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6B28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:rsidRPr="00C7651C" w14:paraId="0509E243" w14:textId="77777777" w:rsidTr="7E585908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B8A38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TOP2B</w:t>
            </w:r>
          </w:p>
          <w:p w14:paraId="51825A56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0D086D6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1814E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Intercept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A64B4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342.60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D61F4A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0.302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B21D0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0.9984</w:t>
            </w:r>
          </w:p>
          <w:p w14:paraId="7BCD10C9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0C2F06" w:rsidRPr="00C7651C" w14:paraId="548D5FE7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39E5E6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5A649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RNA_input_ng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9106B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81.87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37A0CE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0.008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C0B4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  <w:tr w:rsidR="000C2F06" w:rsidRPr="00C7651C" w14:paraId="20672F48" w14:textId="77777777" w:rsidTr="00C7651C"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A508B1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B5E18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RNAsq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598DB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0.09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A5F71A" w14:textId="77777777" w:rsidR="000C2F06" w:rsidRPr="00C7651C" w:rsidRDefault="000C2F06" w:rsidP="003D713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7651C">
              <w:rPr>
                <w:color w:val="000000" w:themeColor="text1"/>
                <w:sz w:val="22"/>
                <w:szCs w:val="22"/>
              </w:rPr>
              <w:t>0.523</w:t>
            </w:r>
          </w:p>
        </w:tc>
        <w:tc>
          <w:tcPr>
            <w:tcW w:w="19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8FB6" w14:textId="77777777" w:rsidR="000C2F06" w:rsidRPr="00C7651C" w:rsidRDefault="000C2F06" w:rsidP="003D713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D1B2635" w14:textId="083810A5" w:rsidR="7E585908" w:rsidRDefault="7E585908" w:rsidP="7E585908">
      <w:pPr>
        <w:spacing w:line="253" w:lineRule="exact"/>
        <w:rPr>
          <w:b/>
          <w:bCs/>
          <w:color w:val="000000" w:themeColor="text1"/>
          <w:sz w:val="22"/>
          <w:szCs w:val="22"/>
        </w:rPr>
      </w:pPr>
    </w:p>
    <w:p w14:paraId="69E34CED" w14:textId="77777777" w:rsidR="007D5BBE" w:rsidRDefault="007D5BBE" w:rsidP="7E585908">
      <w:pPr>
        <w:spacing w:line="253" w:lineRule="exact"/>
        <w:rPr>
          <w:b/>
          <w:bCs/>
          <w:color w:val="000000" w:themeColor="text1"/>
          <w:sz w:val="22"/>
          <w:szCs w:val="22"/>
        </w:rPr>
      </w:pPr>
    </w:p>
    <w:p w14:paraId="23EB7C40" w14:textId="341BA4E9" w:rsidR="0033626C" w:rsidRDefault="0033626C" w:rsidP="0033626C">
      <w:pPr>
        <w:spacing w:line="253" w:lineRule="exact"/>
        <w:rPr>
          <w:b/>
          <w:bCs/>
          <w:color w:val="000000" w:themeColor="text1"/>
          <w:sz w:val="22"/>
          <w:szCs w:val="22"/>
        </w:rPr>
      </w:pPr>
      <w:r w:rsidRPr="00B1282C">
        <w:rPr>
          <w:b/>
          <w:bCs/>
          <w:color w:val="000000" w:themeColor="text1"/>
          <w:sz w:val="22"/>
          <w:szCs w:val="22"/>
        </w:rPr>
        <w:t>Supplementary Table 5.  Summary of the prospective, multi-center cohort.</w:t>
      </w:r>
    </w:p>
    <w:p w14:paraId="2392424F" w14:textId="36634048" w:rsidR="00584123" w:rsidRDefault="00584123" w:rsidP="0033626C">
      <w:pPr>
        <w:spacing w:line="253" w:lineRule="exact"/>
        <w:rPr>
          <w:b/>
          <w:bCs/>
          <w:color w:val="000000" w:themeColor="text1"/>
          <w:sz w:val="22"/>
          <w:szCs w:val="22"/>
        </w:rPr>
      </w:pPr>
    </w:p>
    <w:tbl>
      <w:tblPr>
        <w:tblStyle w:val="TableGrid"/>
        <w:tblW w:w="9720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4350"/>
        <w:gridCol w:w="1770"/>
        <w:gridCol w:w="1785"/>
        <w:gridCol w:w="1815"/>
      </w:tblGrid>
      <w:tr w:rsidR="00EF23F3" w:rsidRPr="00B1282C" w14:paraId="0EF8103A" w14:textId="77777777" w:rsidTr="0055734A">
        <w:tc>
          <w:tcPr>
            <w:tcW w:w="9720" w:type="dxa"/>
            <w:gridSpan w:val="4"/>
          </w:tcPr>
          <w:p w14:paraId="31FE971D" w14:textId="77777777" w:rsidR="00EF23F3" w:rsidRPr="00B1282C" w:rsidRDefault="00EF23F3" w:rsidP="005A23E4">
            <w:pPr>
              <w:rPr>
                <w:b/>
                <w:bCs/>
                <w:sz w:val="22"/>
                <w:szCs w:val="22"/>
              </w:rPr>
            </w:pPr>
            <w:r w:rsidRPr="00B1282C">
              <w:rPr>
                <w:b/>
                <w:bCs/>
                <w:sz w:val="22"/>
                <w:szCs w:val="22"/>
              </w:rPr>
              <w:t>Specimens</w:t>
            </w:r>
          </w:p>
        </w:tc>
      </w:tr>
      <w:tr w:rsidR="00EF23F3" w:rsidRPr="00B1282C" w14:paraId="6EEC662E" w14:textId="77777777" w:rsidTr="0055734A">
        <w:tc>
          <w:tcPr>
            <w:tcW w:w="4350" w:type="dxa"/>
          </w:tcPr>
          <w:p w14:paraId="5D9328A2" w14:textId="77777777" w:rsidR="00EF23F3" w:rsidRPr="00B1282C" w:rsidRDefault="00EF23F3" w:rsidP="005A23E4">
            <w:pPr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Total specimens screened</w:t>
            </w:r>
          </w:p>
        </w:tc>
        <w:tc>
          <w:tcPr>
            <w:tcW w:w="5370" w:type="dxa"/>
            <w:gridSpan w:val="3"/>
          </w:tcPr>
          <w:p w14:paraId="718AA517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332</w:t>
            </w:r>
          </w:p>
        </w:tc>
      </w:tr>
      <w:tr w:rsidR="00EF23F3" w:rsidRPr="00B1282C" w14:paraId="416E9038" w14:textId="77777777" w:rsidTr="0055734A">
        <w:tc>
          <w:tcPr>
            <w:tcW w:w="4350" w:type="dxa"/>
          </w:tcPr>
          <w:p w14:paraId="7E18D23E" w14:textId="77777777" w:rsidR="00EF23F3" w:rsidRPr="00B1282C" w:rsidRDefault="00EF23F3" w:rsidP="005A23E4">
            <w:pPr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Histologically determined non-rejections</w:t>
            </w:r>
          </w:p>
        </w:tc>
        <w:tc>
          <w:tcPr>
            <w:tcW w:w="5370" w:type="dxa"/>
            <w:gridSpan w:val="3"/>
          </w:tcPr>
          <w:p w14:paraId="19468525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169</w:t>
            </w:r>
          </w:p>
        </w:tc>
      </w:tr>
      <w:tr w:rsidR="00EF23F3" w:rsidRPr="00B1282C" w14:paraId="2DA7E401" w14:textId="77777777" w:rsidTr="0055734A">
        <w:tc>
          <w:tcPr>
            <w:tcW w:w="4350" w:type="dxa"/>
          </w:tcPr>
          <w:p w14:paraId="499F7B86" w14:textId="77777777" w:rsidR="00EF23F3" w:rsidRPr="00B1282C" w:rsidRDefault="00EF23F3" w:rsidP="005A23E4">
            <w:pPr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Histologically determined rejections</w:t>
            </w:r>
          </w:p>
        </w:tc>
        <w:tc>
          <w:tcPr>
            <w:tcW w:w="5370" w:type="dxa"/>
            <w:gridSpan w:val="3"/>
          </w:tcPr>
          <w:p w14:paraId="0652B2F4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66</w:t>
            </w:r>
          </w:p>
        </w:tc>
      </w:tr>
      <w:tr w:rsidR="00EF23F3" w:rsidRPr="00B1282C" w14:paraId="59F806D0" w14:textId="77777777" w:rsidTr="0055734A">
        <w:tc>
          <w:tcPr>
            <w:tcW w:w="4350" w:type="dxa"/>
          </w:tcPr>
          <w:p w14:paraId="1CE2B808" w14:textId="77777777" w:rsidR="00EF23F3" w:rsidRPr="00B1282C" w:rsidRDefault="00EF23F3" w:rsidP="005A23E4">
            <w:pPr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Indeterminate rejection status</w:t>
            </w:r>
          </w:p>
        </w:tc>
        <w:tc>
          <w:tcPr>
            <w:tcW w:w="5370" w:type="dxa"/>
            <w:gridSpan w:val="3"/>
          </w:tcPr>
          <w:p w14:paraId="40BAD130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97</w:t>
            </w:r>
          </w:p>
        </w:tc>
      </w:tr>
      <w:tr w:rsidR="00EF23F3" w:rsidRPr="00B1282C" w14:paraId="48565453" w14:textId="77777777" w:rsidTr="0055734A">
        <w:tc>
          <w:tcPr>
            <w:tcW w:w="4350" w:type="dxa"/>
          </w:tcPr>
          <w:p w14:paraId="1B2A3461" w14:textId="77777777" w:rsidR="00EF23F3" w:rsidRPr="00B1282C" w:rsidRDefault="00EF23F3" w:rsidP="005A23E4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370" w:type="dxa"/>
            <w:gridSpan w:val="3"/>
          </w:tcPr>
          <w:p w14:paraId="3D282669" w14:textId="77777777" w:rsidR="00EF23F3" w:rsidRPr="00B1282C" w:rsidRDefault="00EF23F3" w:rsidP="005A23E4">
            <w:pPr>
              <w:jc w:val="center"/>
              <w:rPr>
                <w:sz w:val="22"/>
                <w:szCs w:val="22"/>
              </w:rPr>
            </w:pPr>
            <w:r w:rsidRPr="00B1282C">
              <w:rPr>
                <w:b/>
                <w:bCs/>
                <w:sz w:val="22"/>
                <w:szCs w:val="22"/>
              </w:rPr>
              <w:t>Number of specimens</w:t>
            </w:r>
          </w:p>
        </w:tc>
      </w:tr>
      <w:tr w:rsidR="00EF23F3" w:rsidRPr="00B1282C" w14:paraId="1C8EF5DC" w14:textId="77777777" w:rsidTr="0055734A">
        <w:tc>
          <w:tcPr>
            <w:tcW w:w="4350" w:type="dxa"/>
          </w:tcPr>
          <w:p w14:paraId="32EDC740" w14:textId="77777777" w:rsidR="00EF23F3" w:rsidRPr="00B1282C" w:rsidRDefault="00EF23F3" w:rsidP="005A23E4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B1282C">
              <w:rPr>
                <w:b/>
                <w:bCs/>
                <w:color w:val="000000" w:themeColor="text1"/>
                <w:sz w:val="22"/>
                <w:szCs w:val="22"/>
              </w:rPr>
              <w:t>Cohort</w:t>
            </w:r>
          </w:p>
        </w:tc>
        <w:tc>
          <w:tcPr>
            <w:tcW w:w="1770" w:type="dxa"/>
          </w:tcPr>
          <w:p w14:paraId="6701A695" w14:textId="77777777" w:rsidR="00EF23F3" w:rsidRPr="00B1282C" w:rsidRDefault="00EF23F3" w:rsidP="005A23E4">
            <w:pPr>
              <w:jc w:val="center"/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ABMR + mixed</w:t>
            </w:r>
          </w:p>
        </w:tc>
        <w:tc>
          <w:tcPr>
            <w:tcW w:w="1785" w:type="dxa"/>
          </w:tcPr>
          <w:p w14:paraId="45609525" w14:textId="77777777" w:rsidR="00EF23F3" w:rsidRPr="00B1282C" w:rsidRDefault="00EF23F3" w:rsidP="005A23E4">
            <w:pPr>
              <w:jc w:val="center"/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TCMR</w:t>
            </w:r>
          </w:p>
        </w:tc>
        <w:tc>
          <w:tcPr>
            <w:tcW w:w="1815" w:type="dxa"/>
          </w:tcPr>
          <w:p w14:paraId="25467F50" w14:textId="77777777" w:rsidR="00EF23F3" w:rsidRPr="00B1282C" w:rsidRDefault="00EF23F3" w:rsidP="005A23E4">
            <w:pPr>
              <w:jc w:val="center"/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Non-rejection</w:t>
            </w:r>
          </w:p>
        </w:tc>
      </w:tr>
      <w:tr w:rsidR="00EF23F3" w:rsidRPr="00B1282C" w14:paraId="09AED6EA" w14:textId="77777777" w:rsidTr="0055734A">
        <w:tc>
          <w:tcPr>
            <w:tcW w:w="4350" w:type="dxa"/>
          </w:tcPr>
          <w:p w14:paraId="337AAB93" w14:textId="77777777" w:rsidR="00EF23F3" w:rsidRPr="00B1282C" w:rsidRDefault="00EF23F3" w:rsidP="005A23E4">
            <w:pPr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OKRA + Cornell</w:t>
            </w:r>
          </w:p>
        </w:tc>
        <w:tc>
          <w:tcPr>
            <w:tcW w:w="1770" w:type="dxa"/>
          </w:tcPr>
          <w:p w14:paraId="0414F827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785" w:type="dxa"/>
          </w:tcPr>
          <w:p w14:paraId="3380AA2A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815" w:type="dxa"/>
          </w:tcPr>
          <w:p w14:paraId="6A0CD75C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65</w:t>
            </w:r>
          </w:p>
        </w:tc>
      </w:tr>
      <w:tr w:rsidR="00EF23F3" w:rsidRPr="00B1282C" w14:paraId="07D42920" w14:textId="77777777" w:rsidTr="0055734A">
        <w:tc>
          <w:tcPr>
            <w:tcW w:w="4350" w:type="dxa"/>
          </w:tcPr>
          <w:p w14:paraId="13779777" w14:textId="77777777" w:rsidR="00EF23F3" w:rsidRPr="00B1282C" w:rsidRDefault="00EF23F3" w:rsidP="005A23E4">
            <w:pPr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Montefiore</w:t>
            </w:r>
          </w:p>
        </w:tc>
        <w:tc>
          <w:tcPr>
            <w:tcW w:w="1770" w:type="dxa"/>
          </w:tcPr>
          <w:p w14:paraId="6DFA7C81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85" w:type="dxa"/>
          </w:tcPr>
          <w:p w14:paraId="3D875D9F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815" w:type="dxa"/>
          </w:tcPr>
          <w:p w14:paraId="0D1F60E0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8</w:t>
            </w:r>
          </w:p>
        </w:tc>
      </w:tr>
      <w:tr w:rsidR="00EF23F3" w:rsidRPr="00B1282C" w14:paraId="494FE446" w14:textId="77777777" w:rsidTr="0055734A">
        <w:tc>
          <w:tcPr>
            <w:tcW w:w="4350" w:type="dxa"/>
          </w:tcPr>
          <w:p w14:paraId="713A697E" w14:textId="77777777" w:rsidR="00EF23F3" w:rsidRPr="00B1282C" w:rsidRDefault="00EF23F3" w:rsidP="005A23E4">
            <w:pPr>
              <w:rPr>
                <w:sz w:val="22"/>
                <w:szCs w:val="22"/>
              </w:rPr>
            </w:pPr>
            <w:r w:rsidRPr="00B1282C">
              <w:rPr>
                <w:sz w:val="22"/>
                <w:szCs w:val="22"/>
              </w:rPr>
              <w:t>DART</w:t>
            </w:r>
          </w:p>
        </w:tc>
        <w:tc>
          <w:tcPr>
            <w:tcW w:w="1770" w:type="dxa"/>
          </w:tcPr>
          <w:p w14:paraId="68EE01CE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785" w:type="dxa"/>
          </w:tcPr>
          <w:p w14:paraId="0DC81F92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815" w:type="dxa"/>
          </w:tcPr>
          <w:p w14:paraId="516FCE73" w14:textId="77777777" w:rsidR="00EF23F3" w:rsidRPr="00B1282C" w:rsidRDefault="00EF23F3" w:rsidP="005A23E4">
            <w:pPr>
              <w:rPr>
                <w:color w:val="000000" w:themeColor="text1"/>
                <w:sz w:val="22"/>
                <w:szCs w:val="22"/>
              </w:rPr>
            </w:pPr>
            <w:r w:rsidRPr="00B1282C">
              <w:rPr>
                <w:color w:val="000000" w:themeColor="text1"/>
                <w:sz w:val="22"/>
                <w:szCs w:val="22"/>
              </w:rPr>
              <w:t>96</w:t>
            </w:r>
          </w:p>
        </w:tc>
      </w:tr>
    </w:tbl>
    <w:p w14:paraId="519CD22E" w14:textId="77777777" w:rsidR="007D5BBE" w:rsidRDefault="007D5BBE" w:rsidP="7E585908">
      <w:pPr>
        <w:spacing w:line="253" w:lineRule="exact"/>
        <w:rPr>
          <w:b/>
          <w:bCs/>
          <w:color w:val="000000" w:themeColor="text1"/>
          <w:szCs w:val="24"/>
        </w:rPr>
      </w:pPr>
    </w:p>
    <w:p w14:paraId="64508116" w14:textId="18F52ABF" w:rsidR="000C2F06" w:rsidRDefault="000C2F06" w:rsidP="7E585908">
      <w:pPr>
        <w:spacing w:line="253" w:lineRule="exact"/>
        <w:rPr>
          <w:b/>
          <w:bCs/>
          <w:color w:val="000000" w:themeColor="text1"/>
          <w:sz w:val="22"/>
          <w:szCs w:val="22"/>
        </w:rPr>
      </w:pPr>
      <w:r w:rsidRPr="7E585908">
        <w:rPr>
          <w:b/>
          <w:bCs/>
          <w:color w:val="000000" w:themeColor="text1"/>
          <w:sz w:val="22"/>
          <w:szCs w:val="22"/>
        </w:rPr>
        <w:t>Supplementary Table 6.  Prospective, m</w:t>
      </w:r>
      <w:r w:rsidR="7E585908" w:rsidRPr="7E585908">
        <w:rPr>
          <w:b/>
          <w:bCs/>
          <w:color w:val="000000" w:themeColor="text1"/>
          <w:sz w:val="22"/>
          <w:szCs w:val="22"/>
        </w:rPr>
        <w:t xml:space="preserve">ulti-center cohort </w:t>
      </w:r>
      <w:r w:rsidR="0074268F">
        <w:rPr>
          <w:b/>
          <w:bCs/>
          <w:color w:val="000000" w:themeColor="text1"/>
          <w:sz w:val="22"/>
          <w:szCs w:val="22"/>
        </w:rPr>
        <w:t>categorized</w:t>
      </w:r>
      <w:r w:rsidR="7E585908" w:rsidRPr="7E585908">
        <w:rPr>
          <w:b/>
          <w:bCs/>
          <w:color w:val="000000" w:themeColor="text1"/>
          <w:sz w:val="22"/>
          <w:szCs w:val="22"/>
        </w:rPr>
        <w:t xml:space="preserve"> by biopsy</w:t>
      </w:r>
      <w:r w:rsidR="0074268F">
        <w:rPr>
          <w:b/>
          <w:bCs/>
          <w:color w:val="000000" w:themeColor="text1"/>
          <w:sz w:val="22"/>
          <w:szCs w:val="22"/>
        </w:rPr>
        <w:t xml:space="preserve"> type</w:t>
      </w:r>
      <w:r w:rsidR="7E585908" w:rsidRPr="7E585908">
        <w:rPr>
          <w:b/>
          <w:bCs/>
          <w:color w:val="000000" w:themeColor="text1"/>
          <w:sz w:val="22"/>
          <w:szCs w:val="22"/>
        </w:rPr>
        <w:t xml:space="preserve"> and study cohort.</w:t>
      </w:r>
    </w:p>
    <w:p w14:paraId="1075A8A6" w14:textId="77777777" w:rsidR="00EF23F3" w:rsidRPr="00FF77A2" w:rsidRDefault="00EF23F3" w:rsidP="7E585908">
      <w:pPr>
        <w:spacing w:line="253" w:lineRule="exact"/>
        <w:rPr>
          <w:b/>
          <w:bCs/>
          <w:color w:val="000000" w:themeColor="text1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944"/>
        <w:gridCol w:w="1944"/>
        <w:gridCol w:w="1944"/>
        <w:gridCol w:w="2205"/>
        <w:gridCol w:w="1683"/>
      </w:tblGrid>
      <w:tr w:rsidR="7E585908" w14:paraId="3BAEB516" w14:textId="77777777" w:rsidTr="18E512FF">
        <w:tc>
          <w:tcPr>
            <w:tcW w:w="1944" w:type="dxa"/>
            <w:vMerge w:val="restart"/>
          </w:tcPr>
          <w:p w14:paraId="2D097F99" w14:textId="63006F7C" w:rsidR="7E585908" w:rsidRDefault="7E585908" w:rsidP="7E58590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7E585908">
              <w:rPr>
                <w:b/>
                <w:bCs/>
                <w:color w:val="000000" w:themeColor="text1"/>
                <w:sz w:val="22"/>
                <w:szCs w:val="22"/>
              </w:rPr>
              <w:t>Cohort</w:t>
            </w:r>
          </w:p>
        </w:tc>
        <w:tc>
          <w:tcPr>
            <w:tcW w:w="6093" w:type="dxa"/>
            <w:gridSpan w:val="3"/>
          </w:tcPr>
          <w:p w14:paraId="08825CF8" w14:textId="5A584161" w:rsidR="7E585908" w:rsidRDefault="7E585908" w:rsidP="7E58590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7E585908">
              <w:rPr>
                <w:b/>
                <w:bCs/>
                <w:color w:val="000000" w:themeColor="text1"/>
                <w:sz w:val="22"/>
                <w:szCs w:val="22"/>
              </w:rPr>
              <w:t xml:space="preserve">Biopsy </w:t>
            </w:r>
          </w:p>
        </w:tc>
        <w:tc>
          <w:tcPr>
            <w:tcW w:w="1683" w:type="dxa"/>
            <w:vMerge w:val="restart"/>
          </w:tcPr>
          <w:p w14:paraId="6579A802" w14:textId="7CA91F73" w:rsidR="7E585908" w:rsidRDefault="7E585908" w:rsidP="7E58590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7E585908">
              <w:rPr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</w:tr>
      <w:tr w:rsidR="7E585908" w14:paraId="7FE16F22" w14:textId="77777777" w:rsidTr="18E512FF">
        <w:tc>
          <w:tcPr>
            <w:tcW w:w="1944" w:type="dxa"/>
            <w:vMerge/>
          </w:tcPr>
          <w:p w14:paraId="5C9756F0" w14:textId="77777777" w:rsidR="002161E7" w:rsidRDefault="002161E7"/>
        </w:tc>
        <w:tc>
          <w:tcPr>
            <w:tcW w:w="1944" w:type="dxa"/>
          </w:tcPr>
          <w:p w14:paraId="69A230F7" w14:textId="259F3167" w:rsidR="7E585908" w:rsidRDefault="7E585908" w:rsidP="7E58590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7E585908">
              <w:rPr>
                <w:b/>
                <w:bCs/>
                <w:color w:val="000000" w:themeColor="text1"/>
                <w:sz w:val="22"/>
                <w:szCs w:val="22"/>
              </w:rPr>
              <w:t>Surveillance</w:t>
            </w:r>
          </w:p>
        </w:tc>
        <w:tc>
          <w:tcPr>
            <w:tcW w:w="1944" w:type="dxa"/>
          </w:tcPr>
          <w:p w14:paraId="24A58493" w14:textId="5AA03876" w:rsidR="7E585908" w:rsidRDefault="7E585908" w:rsidP="7E58590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7E585908">
              <w:rPr>
                <w:b/>
                <w:bCs/>
                <w:color w:val="000000" w:themeColor="text1"/>
                <w:sz w:val="22"/>
                <w:szCs w:val="22"/>
              </w:rPr>
              <w:t>For-cause</w:t>
            </w:r>
          </w:p>
        </w:tc>
        <w:tc>
          <w:tcPr>
            <w:tcW w:w="2205" w:type="dxa"/>
          </w:tcPr>
          <w:p w14:paraId="3704078A" w14:textId="731904E3" w:rsidR="7E585908" w:rsidRDefault="7E585908" w:rsidP="7E585908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7E5F9098">
              <w:rPr>
                <w:b/>
                <w:bCs/>
                <w:color w:val="000000" w:themeColor="text1"/>
                <w:sz w:val="22"/>
                <w:szCs w:val="22"/>
              </w:rPr>
              <w:t xml:space="preserve">Not </w:t>
            </w:r>
            <w:r w:rsidR="003965A2">
              <w:rPr>
                <w:b/>
                <w:bCs/>
                <w:color w:val="000000" w:themeColor="text1"/>
                <w:sz w:val="22"/>
                <w:szCs w:val="22"/>
              </w:rPr>
              <w:t>r</w:t>
            </w:r>
            <w:r w:rsidRPr="7E5F9098">
              <w:rPr>
                <w:b/>
                <w:bCs/>
                <w:color w:val="000000" w:themeColor="text1"/>
                <w:sz w:val="22"/>
                <w:szCs w:val="22"/>
              </w:rPr>
              <w:t>ecorded</w:t>
            </w:r>
          </w:p>
        </w:tc>
        <w:tc>
          <w:tcPr>
            <w:tcW w:w="1683" w:type="dxa"/>
            <w:vMerge/>
          </w:tcPr>
          <w:p w14:paraId="5B05C953" w14:textId="77777777" w:rsidR="002161E7" w:rsidRDefault="002161E7"/>
        </w:tc>
      </w:tr>
      <w:tr w:rsidR="7E585908" w14:paraId="7BFAC5B1" w14:textId="77777777" w:rsidTr="18E512FF">
        <w:tc>
          <w:tcPr>
            <w:tcW w:w="1944" w:type="dxa"/>
          </w:tcPr>
          <w:p w14:paraId="1360982F" w14:textId="0028F7EB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OKRA+Cornell</w:t>
            </w:r>
          </w:p>
        </w:tc>
        <w:tc>
          <w:tcPr>
            <w:tcW w:w="1944" w:type="dxa"/>
          </w:tcPr>
          <w:p w14:paraId="2887B12C" w14:textId="574E0295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944" w:type="dxa"/>
          </w:tcPr>
          <w:p w14:paraId="7C28E013" w14:textId="0587FD76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2205" w:type="dxa"/>
          </w:tcPr>
          <w:p w14:paraId="424F065E" w14:textId="18BC49BD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83" w:type="dxa"/>
          </w:tcPr>
          <w:p w14:paraId="31585791" w14:textId="556149C2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102</w:t>
            </w:r>
          </w:p>
        </w:tc>
      </w:tr>
      <w:tr w:rsidR="7E585908" w14:paraId="39CBFB7F" w14:textId="77777777" w:rsidTr="18E512FF">
        <w:tc>
          <w:tcPr>
            <w:tcW w:w="1944" w:type="dxa"/>
            <w:tcBorders>
              <w:bottom w:val="single" w:sz="4" w:space="0" w:color="000000" w:themeColor="text1"/>
            </w:tcBorders>
          </w:tcPr>
          <w:p w14:paraId="39D0B94D" w14:textId="14E84BBB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Montefiore</w:t>
            </w:r>
          </w:p>
        </w:tc>
        <w:tc>
          <w:tcPr>
            <w:tcW w:w="1944" w:type="dxa"/>
            <w:tcBorders>
              <w:bottom w:val="single" w:sz="4" w:space="0" w:color="000000" w:themeColor="text1"/>
            </w:tcBorders>
          </w:tcPr>
          <w:p w14:paraId="401C238F" w14:textId="027A5394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944" w:type="dxa"/>
            <w:tcBorders>
              <w:bottom w:val="single" w:sz="4" w:space="0" w:color="000000" w:themeColor="text1"/>
            </w:tcBorders>
          </w:tcPr>
          <w:p w14:paraId="617DA2D2" w14:textId="22DA9F1B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2205" w:type="dxa"/>
            <w:tcBorders>
              <w:bottom w:val="single" w:sz="4" w:space="0" w:color="000000" w:themeColor="text1"/>
            </w:tcBorders>
          </w:tcPr>
          <w:p w14:paraId="5897E544" w14:textId="4D5C1F89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683" w:type="dxa"/>
          </w:tcPr>
          <w:p w14:paraId="00029BCC" w14:textId="7068720C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19</w:t>
            </w:r>
          </w:p>
        </w:tc>
      </w:tr>
      <w:tr w:rsidR="7E585908" w14:paraId="29FA300A" w14:textId="77777777" w:rsidTr="18E512FF"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21EF05" w14:textId="65971E54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DART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4CBE7" w14:textId="159B834C" w:rsidR="7E585908" w:rsidRDefault="58AF5E5A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58AF5E5A">
              <w:rPr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6AA9F3" w14:textId="1C4A2461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63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09646" w14:textId="507F31D8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58AF5E5A"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683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14:paraId="594BAFAD" w14:textId="50CEB718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114</w:t>
            </w:r>
          </w:p>
        </w:tc>
      </w:tr>
      <w:tr w:rsidR="7E585908" w14:paraId="53F80471" w14:textId="77777777" w:rsidTr="18E512FF">
        <w:tc>
          <w:tcPr>
            <w:tcW w:w="803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62938476" w14:textId="2937BF3C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319A2" w14:textId="46FBAAA5" w:rsidR="7E585908" w:rsidRDefault="7E585908" w:rsidP="7E58590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7E585908">
              <w:rPr>
                <w:color w:val="000000" w:themeColor="text1"/>
                <w:sz w:val="22"/>
                <w:szCs w:val="22"/>
              </w:rPr>
              <w:t>235</w:t>
            </w:r>
          </w:p>
        </w:tc>
      </w:tr>
    </w:tbl>
    <w:p w14:paraId="318DA1DE" w14:textId="019CDC82" w:rsidR="000C2F06" w:rsidRPr="00FF77A2" w:rsidRDefault="000C2F06" w:rsidP="7E585908">
      <w:pPr>
        <w:overflowPunct/>
        <w:autoSpaceDE/>
        <w:autoSpaceDN/>
        <w:adjustRightInd/>
        <w:spacing w:line="240" w:lineRule="auto"/>
        <w:jc w:val="center"/>
        <w:textAlignment w:val="auto"/>
        <w:rPr>
          <w:szCs w:val="24"/>
        </w:rPr>
      </w:pPr>
    </w:p>
    <w:p w14:paraId="21878AC8" w14:textId="77777777" w:rsidR="000C2F06" w:rsidRPr="00420A3D" w:rsidRDefault="000C2F06" w:rsidP="000C2F06">
      <w:pPr>
        <w:tabs>
          <w:tab w:val="left" w:pos="2032"/>
        </w:tabs>
        <w:rPr>
          <w:b/>
          <w:bCs/>
        </w:rPr>
      </w:pPr>
    </w:p>
    <w:p w14:paraId="743FAFAD" w14:textId="77777777" w:rsidR="002B27E7" w:rsidRDefault="002B27E7" w:rsidP="31091FCB">
      <w:pPr>
        <w:spacing w:line="253" w:lineRule="exact"/>
        <w:rPr>
          <w:b/>
          <w:bCs/>
          <w:color w:val="000000" w:themeColor="text1"/>
          <w:szCs w:val="24"/>
        </w:rPr>
      </w:pPr>
    </w:p>
    <w:p w14:paraId="7FF05FCA" w14:textId="10C8BD37" w:rsidR="3830C8B3" w:rsidRPr="004F0151" w:rsidRDefault="3830C8B3" w:rsidP="004F0151">
      <w:pPr>
        <w:overflowPunct/>
        <w:autoSpaceDE/>
        <w:autoSpaceDN/>
        <w:adjustRightInd/>
        <w:spacing w:line="240" w:lineRule="auto"/>
        <w:textAlignment w:val="auto"/>
        <w:rPr>
          <w:b/>
          <w:bCs/>
          <w:color w:val="000000" w:themeColor="text1"/>
          <w:sz w:val="22"/>
          <w:szCs w:val="22"/>
        </w:rPr>
      </w:pPr>
    </w:p>
    <w:sectPr w:rsidR="3830C8B3" w:rsidRPr="004F0151" w:rsidSect="007B0C74">
      <w:footerReference w:type="default" r:id="rId11"/>
      <w:pgSz w:w="12240" w:h="15840" w:code="1"/>
      <w:pgMar w:top="720" w:right="1080" w:bottom="720" w:left="1440" w:header="720" w:footer="720" w:gutter="0"/>
      <w:paperSrc w:first="7" w:other="7"/>
      <w:cols w:space="5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22199" w14:textId="77777777" w:rsidR="00CE4C62" w:rsidRDefault="00CE4C62">
      <w:r>
        <w:separator/>
      </w:r>
    </w:p>
    <w:p w14:paraId="721FBD4D" w14:textId="77777777" w:rsidR="00CE4C62" w:rsidRDefault="00CE4C62"/>
  </w:endnote>
  <w:endnote w:type="continuationSeparator" w:id="0">
    <w:p w14:paraId="213C3623" w14:textId="77777777" w:rsidR="00CE4C62" w:rsidRDefault="00CE4C62">
      <w:r>
        <w:continuationSeparator/>
      </w:r>
    </w:p>
    <w:p w14:paraId="1DF58E52" w14:textId="77777777" w:rsidR="00CE4C62" w:rsidRDefault="00CE4C62"/>
  </w:endnote>
  <w:endnote w:type="continuationNotice" w:id="1">
    <w:p w14:paraId="6BC59914" w14:textId="77777777" w:rsidR="00CE4C62" w:rsidRDefault="00CE4C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B06243-98AB-0345-9214-CA06FE7DD6EB}"/>
    <w:embedBold r:id="rId2" w:fontKey="{2A8D8860-07F0-9B4E-89EB-F649C6A370A0}"/>
    <w:embedItalic r:id="rId3" w:fontKey="{78384ED2-A39C-E149-9E57-3A6AC13A6A7B}"/>
    <w:embedBoldItalic r:id="rId4" w:fontKey="{C00F7335-2F7A-CB4F-B9D1-7C4E3620B04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T Std">
    <w:altName w:val="Malgun Gothic"/>
    <w:panose1 w:val="00000000000000000000"/>
    <w:charset w:val="00"/>
    <w:family w:val="roman"/>
    <w:pitch w:val="default"/>
    <w:sig w:usb0="00000003" w:usb1="09060000" w:usb2="00000010" w:usb3="00000000" w:csb0="00080001" w:csb1="00000000"/>
  </w:font>
  <w:font w:name="Times New Roman Bold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CAAE5" w14:textId="6629878A" w:rsidR="000719D2" w:rsidRPr="0050674B" w:rsidRDefault="000719D2" w:rsidP="004C104F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9720"/>
      </w:tabs>
      <w:spacing w:line="240" w:lineRule="auto"/>
      <w:rPr>
        <w:bCs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C615C" w14:textId="77777777" w:rsidR="00CE4C62" w:rsidRDefault="00CE4C62">
      <w:r>
        <w:separator/>
      </w:r>
    </w:p>
    <w:p w14:paraId="0E2FB242" w14:textId="77777777" w:rsidR="00CE4C62" w:rsidRDefault="00CE4C62"/>
  </w:footnote>
  <w:footnote w:type="continuationSeparator" w:id="0">
    <w:p w14:paraId="76181F9C" w14:textId="77777777" w:rsidR="00CE4C62" w:rsidRDefault="00CE4C62">
      <w:r>
        <w:continuationSeparator/>
      </w:r>
    </w:p>
    <w:p w14:paraId="1681986A" w14:textId="77777777" w:rsidR="00CE4C62" w:rsidRDefault="00CE4C62"/>
  </w:footnote>
  <w:footnote w:type="continuationNotice" w:id="1">
    <w:p w14:paraId="73AB0E37" w14:textId="77777777" w:rsidR="00CE4C62" w:rsidRDefault="00CE4C62">
      <w:pPr>
        <w:spacing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/QjIu3cT7zI8G" int2:id="2deEodXe">
      <int2:state int2:value="Rejected" int2:type="LegacyProofing"/>
    </int2:textHash>
    <int2:textHash int2:hashCode="MfSPxjOau2/FLV" int2:id="3eNNUy0p">
      <int2:state int2:value="Rejected" int2:type="LegacyProofing"/>
    </int2:textHash>
    <int2:textHash int2:hashCode="kTDwUvhebudfAi" int2:id="5Zxe8GdZ">
      <int2:state int2:value="Rejected" int2:type="LegacyProofing"/>
    </int2:textHash>
    <int2:textHash int2:hashCode="hEVWhms10olfkU" int2:id="7zfSD48a">
      <int2:state int2:value="Rejected" int2:type="LegacyProofing"/>
    </int2:textHash>
    <int2:textHash int2:hashCode="E/x7yfQnp1Xi3+" int2:id="JNGg1OfA">
      <int2:state int2:value="Rejected" int2:type="LegacyProofing"/>
    </int2:textHash>
    <int2:textHash int2:hashCode="DYFCDjcxSxstR2" int2:id="LaIiUuaL">
      <int2:state int2:value="Rejected" int2:type="LegacyProofing"/>
    </int2:textHash>
    <int2:textHash int2:hashCode="0cuiIy5rgnRjWu" int2:id="NgYaJCoM">
      <int2:state int2:value="Rejected" int2:type="LegacyProofing"/>
    </int2:textHash>
    <int2:textHash int2:hashCode="+WID+Ifz5AMctG" int2:id="fYSs0jkz">
      <int2:state int2:value="Rejected" int2:type="LegacyProofing"/>
    </int2:textHash>
    <int2:textHash int2:hashCode="R1B6FwNR19dBF8" int2:id="oSeUhMYS">
      <int2:state int2:value="Rejected" int2:type="LegacyProofing"/>
    </int2:textHash>
    <int2:textHash int2:hashCode="jDqyxct5PtyoTd" int2:id="oVoCiqeD">
      <int2:state int2:value="Rejected" int2:type="LegacyProofing"/>
    </int2:textHash>
    <int2:textHash int2:hashCode="2WPoBg0lx/4ekz" int2:id="p78VtUio">
      <int2:state int2:value="Rejected" int2:type="LegacyProofing"/>
    </int2:textHash>
    <int2:textHash int2:hashCode="SOVj8UjcBNizHJ" int2:id="prBXoeEe">
      <int2:state int2:value="Rejected" int2:type="LegacyProofing"/>
    </int2:textHash>
    <int2:textHash int2:hashCode="ii27znQsbk0qUm" int2:id="sNZl32YG">
      <int2:state int2:value="Rejected" int2:type="LegacyProofing"/>
    </int2:textHash>
    <int2:textHash int2:hashCode="wLcxpucaIJXRLo" int2:id="tnyVYDuk">
      <int2:state int2:value="Rejected" int2:type="LegacyProofing"/>
    </int2:textHash>
    <int2:textHash int2:hashCode="xK8kTJY0lOjsS6" int2:id="x3tKFJ53">
      <int2:state int2:value="Rejected" int2:type="LegacyProofing"/>
    </int2:textHash>
    <int2:textHash int2:hashCode="3XN0QlTz9BIIZg" int2:id="xPy8z1tJ">
      <int2:state int2:value="Rejected" int2:type="LegacyProofing"/>
    </int2:textHash>
    <int2:bookmark int2:bookmarkName="_Int_oR1gII8l" int2:invalidationBookmarkName="" int2:hashCode="YQeKvtcPEQHJxy" int2:id="1FBVGmKz">
      <int2:state int2:value="Rejected" int2:type="LegacyProofing"/>
    </int2:bookmark>
    <int2:bookmark int2:bookmarkName="_Int_zTnn4QT5" int2:invalidationBookmarkName="" int2:hashCode="DcRFhp44G91ItH" int2:id="5Gp1hQgO">
      <int2:state int2:value="Rejected" int2:type="LegacyProofing"/>
    </int2:bookmark>
    <int2:bookmark int2:bookmarkName="_Int_EdycQaTh" int2:invalidationBookmarkName="" int2:hashCode="DcRFhp44G91ItH" int2:id="5N76pKKW">
      <int2:state int2:value="Rejected" int2:type="LegacyProofing"/>
    </int2:bookmark>
    <int2:bookmark int2:bookmarkName="_Int_WfJYKyHZ" int2:invalidationBookmarkName="" int2:hashCode="kcOyIUiAdhwzTm" int2:id="T4VgoSaR">
      <int2:state int2:value="Rejected" int2:type="LegacyProofing"/>
    </int2:bookmark>
    <int2:bookmark int2:bookmarkName="_Int_07FDO2Vz" int2:invalidationBookmarkName="" int2:hashCode="nfxS09JfWBcbZr" int2:id="X8Z1gbtw">
      <int2:state int2:value="Rejected" int2:type="LegacyProofing"/>
    </int2:bookmark>
    <int2:bookmark int2:bookmarkName="_Int_h1tIcuFi" int2:invalidationBookmarkName="" int2:hashCode="Cx6Vz9l3UZGnIk" int2:id="gzJOHfq4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359"/>
    <w:multiLevelType w:val="hybridMultilevel"/>
    <w:tmpl w:val="916C5978"/>
    <w:lvl w:ilvl="0" w:tplc="FB464A02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10C5EE3"/>
    <w:multiLevelType w:val="hybridMultilevel"/>
    <w:tmpl w:val="01DCA934"/>
    <w:lvl w:ilvl="0" w:tplc="D65E78B6">
      <w:start w:val="1"/>
      <w:numFmt w:val="decimal"/>
      <w:lvlText w:val="%1."/>
      <w:lvlJc w:val="left"/>
      <w:pPr>
        <w:ind w:left="720" w:hanging="360"/>
      </w:pPr>
    </w:lvl>
    <w:lvl w:ilvl="1" w:tplc="83EC6490">
      <w:start w:val="1"/>
      <w:numFmt w:val="lowerLetter"/>
      <w:lvlText w:val="%2."/>
      <w:lvlJc w:val="left"/>
      <w:pPr>
        <w:ind w:left="1440" w:hanging="360"/>
      </w:pPr>
    </w:lvl>
    <w:lvl w:ilvl="2" w:tplc="6DACE816">
      <w:start w:val="1"/>
      <w:numFmt w:val="lowerRoman"/>
      <w:lvlText w:val="%3."/>
      <w:lvlJc w:val="right"/>
      <w:pPr>
        <w:ind w:left="2160" w:hanging="180"/>
      </w:pPr>
    </w:lvl>
    <w:lvl w:ilvl="3" w:tplc="2CA28CF2">
      <w:start w:val="1"/>
      <w:numFmt w:val="decimal"/>
      <w:lvlText w:val="%4."/>
      <w:lvlJc w:val="left"/>
      <w:pPr>
        <w:ind w:left="2880" w:hanging="360"/>
      </w:pPr>
    </w:lvl>
    <w:lvl w:ilvl="4" w:tplc="8A869B8C">
      <w:start w:val="1"/>
      <w:numFmt w:val="lowerLetter"/>
      <w:lvlText w:val="%5."/>
      <w:lvlJc w:val="left"/>
      <w:pPr>
        <w:ind w:left="3600" w:hanging="360"/>
      </w:pPr>
    </w:lvl>
    <w:lvl w:ilvl="5" w:tplc="BB204E9E">
      <w:start w:val="1"/>
      <w:numFmt w:val="lowerRoman"/>
      <w:lvlText w:val="%6."/>
      <w:lvlJc w:val="right"/>
      <w:pPr>
        <w:ind w:left="4320" w:hanging="180"/>
      </w:pPr>
    </w:lvl>
    <w:lvl w:ilvl="6" w:tplc="7F8EC8FA">
      <w:start w:val="1"/>
      <w:numFmt w:val="decimal"/>
      <w:lvlText w:val="%7."/>
      <w:lvlJc w:val="left"/>
      <w:pPr>
        <w:ind w:left="5040" w:hanging="360"/>
      </w:pPr>
    </w:lvl>
    <w:lvl w:ilvl="7" w:tplc="94B46446">
      <w:start w:val="1"/>
      <w:numFmt w:val="decimal"/>
      <w:lvlText w:val="%8."/>
      <w:lvlJc w:val="left"/>
      <w:pPr>
        <w:ind w:left="5760" w:hanging="360"/>
      </w:pPr>
    </w:lvl>
    <w:lvl w:ilvl="8" w:tplc="4E7E97E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725A4"/>
    <w:multiLevelType w:val="hybridMultilevel"/>
    <w:tmpl w:val="A134B0EA"/>
    <w:lvl w:ilvl="0" w:tplc="C8948016">
      <w:start w:val="1"/>
      <w:numFmt w:val="bullet"/>
      <w:pStyle w:val="Bullet2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93FA4C68">
      <w:start w:val="1"/>
      <w:numFmt w:val="bullet"/>
      <w:pStyle w:val="CSOPHeading2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0D7561B8"/>
    <w:multiLevelType w:val="hybridMultilevel"/>
    <w:tmpl w:val="3EF6BFF6"/>
    <w:lvl w:ilvl="0" w:tplc="F1144E60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C31882"/>
    <w:multiLevelType w:val="multilevel"/>
    <w:tmpl w:val="84E839C8"/>
    <w:lvl w:ilvl="0">
      <w:start w:val="1"/>
      <w:numFmt w:val="decimal"/>
      <w:pStyle w:val="Level1Auto"/>
      <w:lvlText w:val="%1.0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Auto"/>
      <w:lvlText w:val="%1.%2"/>
      <w:lvlJc w:val="left"/>
      <w:pPr>
        <w:tabs>
          <w:tab w:val="num" w:pos="1267"/>
        </w:tabs>
        <w:ind w:left="1267" w:hanging="547"/>
      </w:pPr>
    </w:lvl>
    <w:lvl w:ilvl="2">
      <w:start w:val="1"/>
      <w:numFmt w:val="decimal"/>
      <w:pStyle w:val="Level3Auto"/>
      <w:lvlText w:val="%1.%2.%3"/>
      <w:lvlJc w:val="left"/>
      <w:pPr>
        <w:tabs>
          <w:tab w:val="num" w:pos="1987"/>
        </w:tabs>
        <w:ind w:left="1987" w:hanging="720"/>
      </w:pPr>
    </w:lvl>
    <w:lvl w:ilvl="3">
      <w:start w:val="1"/>
      <w:numFmt w:val="decimal"/>
      <w:pStyle w:val="Level4Auto"/>
      <w:lvlText w:val="%1.%2.%3.%4"/>
      <w:lvlJc w:val="left"/>
      <w:pPr>
        <w:tabs>
          <w:tab w:val="num" w:pos="2880"/>
        </w:tabs>
        <w:ind w:left="2880" w:hanging="893"/>
      </w:pPr>
    </w:lvl>
    <w:lvl w:ilvl="4">
      <w:start w:val="1"/>
      <w:numFmt w:val="lowerLetter"/>
      <w:pStyle w:val="Level4abc"/>
      <w:lvlText w:val="%5)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622529B"/>
    <w:multiLevelType w:val="hybridMultilevel"/>
    <w:tmpl w:val="55A0396A"/>
    <w:lvl w:ilvl="0" w:tplc="BB54F4BA">
      <w:start w:val="1"/>
      <w:numFmt w:val="bullet"/>
      <w:pStyle w:val="Bullet2sub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FA5E7B28">
      <w:start w:val="1"/>
      <w:numFmt w:val="bullet"/>
      <w:pStyle w:val="Bullet2sub"/>
      <w:lvlText w:val=""/>
      <w:lvlJc w:val="left"/>
      <w:pPr>
        <w:ind w:left="22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19463DEE"/>
    <w:multiLevelType w:val="multilevel"/>
    <w:tmpl w:val="0AEAFF4A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E531013"/>
    <w:multiLevelType w:val="hybridMultilevel"/>
    <w:tmpl w:val="FFFFFFFF"/>
    <w:lvl w:ilvl="0" w:tplc="A0F693FC">
      <w:start w:val="1"/>
      <w:numFmt w:val="decimal"/>
      <w:lvlText w:val="%1."/>
      <w:lvlJc w:val="left"/>
      <w:pPr>
        <w:ind w:left="720" w:hanging="360"/>
      </w:pPr>
    </w:lvl>
    <w:lvl w:ilvl="1" w:tplc="D786D846">
      <w:start w:val="1"/>
      <w:numFmt w:val="lowerLetter"/>
      <w:lvlText w:val="%2."/>
      <w:lvlJc w:val="left"/>
      <w:pPr>
        <w:ind w:left="1440" w:hanging="360"/>
      </w:pPr>
    </w:lvl>
    <w:lvl w:ilvl="2" w:tplc="984634D6">
      <w:start w:val="1"/>
      <w:numFmt w:val="lowerRoman"/>
      <w:lvlText w:val="%3."/>
      <w:lvlJc w:val="right"/>
      <w:pPr>
        <w:ind w:left="2160" w:hanging="180"/>
      </w:pPr>
    </w:lvl>
    <w:lvl w:ilvl="3" w:tplc="58BEE776">
      <w:start w:val="1"/>
      <w:numFmt w:val="decimal"/>
      <w:lvlText w:val="%4."/>
      <w:lvlJc w:val="left"/>
      <w:pPr>
        <w:ind w:left="2880" w:hanging="360"/>
      </w:pPr>
    </w:lvl>
    <w:lvl w:ilvl="4" w:tplc="55DEAAB4">
      <w:start w:val="1"/>
      <w:numFmt w:val="lowerLetter"/>
      <w:lvlText w:val="%5."/>
      <w:lvlJc w:val="left"/>
      <w:pPr>
        <w:ind w:left="3600" w:hanging="360"/>
      </w:pPr>
    </w:lvl>
    <w:lvl w:ilvl="5" w:tplc="6E6CC642">
      <w:start w:val="1"/>
      <w:numFmt w:val="lowerRoman"/>
      <w:lvlText w:val="%6."/>
      <w:lvlJc w:val="right"/>
      <w:pPr>
        <w:ind w:left="4320" w:hanging="180"/>
      </w:pPr>
    </w:lvl>
    <w:lvl w:ilvl="6" w:tplc="504C0ADC">
      <w:start w:val="1"/>
      <w:numFmt w:val="decimal"/>
      <w:lvlText w:val="%7."/>
      <w:lvlJc w:val="left"/>
      <w:pPr>
        <w:ind w:left="5040" w:hanging="360"/>
      </w:pPr>
    </w:lvl>
    <w:lvl w:ilvl="7" w:tplc="DF7E8EF2">
      <w:start w:val="3"/>
      <w:numFmt w:val="decimal"/>
      <w:lvlText w:val="%8."/>
      <w:lvlJc w:val="left"/>
      <w:pPr>
        <w:ind w:left="5760" w:hanging="360"/>
      </w:pPr>
    </w:lvl>
    <w:lvl w:ilvl="8" w:tplc="68B20B1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26EAF"/>
    <w:multiLevelType w:val="hybridMultilevel"/>
    <w:tmpl w:val="EF5E9C52"/>
    <w:lvl w:ilvl="0" w:tplc="74484C94">
      <w:start w:val="1"/>
      <w:numFmt w:val="upperLetter"/>
      <w:lvlText w:val="%1."/>
      <w:lvlJc w:val="left"/>
      <w:pPr>
        <w:ind w:left="720" w:hanging="360"/>
      </w:pPr>
    </w:lvl>
    <w:lvl w:ilvl="1" w:tplc="56CC4CD2">
      <w:start w:val="1"/>
      <w:numFmt w:val="lowerLetter"/>
      <w:lvlText w:val="%2."/>
      <w:lvlJc w:val="left"/>
      <w:pPr>
        <w:ind w:left="1440" w:hanging="360"/>
      </w:pPr>
    </w:lvl>
    <w:lvl w:ilvl="2" w:tplc="A0A8CFF6">
      <w:start w:val="1"/>
      <w:numFmt w:val="lowerRoman"/>
      <w:lvlText w:val="%3."/>
      <w:lvlJc w:val="right"/>
      <w:pPr>
        <w:ind w:left="2160" w:hanging="180"/>
      </w:pPr>
    </w:lvl>
    <w:lvl w:ilvl="3" w:tplc="B5423F64">
      <w:start w:val="1"/>
      <w:numFmt w:val="decimal"/>
      <w:lvlText w:val="%4."/>
      <w:lvlJc w:val="left"/>
      <w:pPr>
        <w:ind w:left="2880" w:hanging="360"/>
      </w:pPr>
    </w:lvl>
    <w:lvl w:ilvl="4" w:tplc="503ED482">
      <w:start w:val="1"/>
      <w:numFmt w:val="lowerLetter"/>
      <w:lvlText w:val="%5."/>
      <w:lvlJc w:val="left"/>
      <w:pPr>
        <w:ind w:left="3600" w:hanging="360"/>
      </w:pPr>
    </w:lvl>
    <w:lvl w:ilvl="5" w:tplc="18861C56">
      <w:start w:val="1"/>
      <w:numFmt w:val="lowerRoman"/>
      <w:lvlText w:val="%6."/>
      <w:lvlJc w:val="right"/>
      <w:pPr>
        <w:ind w:left="4320" w:hanging="180"/>
      </w:pPr>
    </w:lvl>
    <w:lvl w:ilvl="6" w:tplc="5E4E6828">
      <w:start w:val="1"/>
      <w:numFmt w:val="decimal"/>
      <w:lvlText w:val="%7."/>
      <w:lvlJc w:val="left"/>
      <w:pPr>
        <w:ind w:left="5040" w:hanging="360"/>
      </w:pPr>
    </w:lvl>
    <w:lvl w:ilvl="7" w:tplc="48EE2260">
      <w:start w:val="1"/>
      <w:numFmt w:val="lowerLetter"/>
      <w:lvlText w:val="%8."/>
      <w:lvlJc w:val="left"/>
      <w:pPr>
        <w:ind w:left="5760" w:hanging="360"/>
      </w:pPr>
    </w:lvl>
    <w:lvl w:ilvl="8" w:tplc="2996E7B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C1D6A"/>
    <w:multiLevelType w:val="multilevel"/>
    <w:tmpl w:val="26A26846"/>
    <w:lvl w:ilvl="0">
      <w:start w:val="2"/>
      <w:numFmt w:val="decimal"/>
      <w:lvlText w:val="%1.0"/>
      <w:lvlJc w:val="left"/>
      <w:pPr>
        <w:ind w:left="4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1800"/>
      </w:pPr>
      <w:rPr>
        <w:rFonts w:hint="default"/>
      </w:rPr>
    </w:lvl>
  </w:abstractNum>
  <w:abstractNum w:abstractNumId="10" w15:restartNumberingAfterBreak="0">
    <w:nsid w:val="26A66655"/>
    <w:multiLevelType w:val="hybridMultilevel"/>
    <w:tmpl w:val="FFFFFFFF"/>
    <w:lvl w:ilvl="0" w:tplc="2A181EFE">
      <w:numFmt w:val="none"/>
      <w:lvlText w:val=""/>
      <w:lvlJc w:val="left"/>
      <w:pPr>
        <w:tabs>
          <w:tab w:val="num" w:pos="360"/>
        </w:tabs>
      </w:pPr>
    </w:lvl>
    <w:lvl w:ilvl="1" w:tplc="5986C76A">
      <w:start w:val="1"/>
      <w:numFmt w:val="lowerLetter"/>
      <w:lvlText w:val="%2."/>
      <w:lvlJc w:val="left"/>
      <w:pPr>
        <w:ind w:left="1440" w:hanging="360"/>
      </w:pPr>
    </w:lvl>
    <w:lvl w:ilvl="2" w:tplc="BF3AA66C">
      <w:start w:val="1"/>
      <w:numFmt w:val="lowerRoman"/>
      <w:lvlText w:val="%3."/>
      <w:lvlJc w:val="right"/>
      <w:pPr>
        <w:ind w:left="2160" w:hanging="180"/>
      </w:pPr>
    </w:lvl>
    <w:lvl w:ilvl="3" w:tplc="29841EA2">
      <w:start w:val="1"/>
      <w:numFmt w:val="decimal"/>
      <w:lvlText w:val="%4."/>
      <w:lvlJc w:val="left"/>
      <w:pPr>
        <w:ind w:left="2880" w:hanging="360"/>
      </w:pPr>
    </w:lvl>
    <w:lvl w:ilvl="4" w:tplc="942853FA">
      <w:start w:val="1"/>
      <w:numFmt w:val="lowerLetter"/>
      <w:lvlText w:val="%5."/>
      <w:lvlJc w:val="left"/>
      <w:pPr>
        <w:ind w:left="3600" w:hanging="360"/>
      </w:pPr>
    </w:lvl>
    <w:lvl w:ilvl="5" w:tplc="F9780AE2">
      <w:start w:val="1"/>
      <w:numFmt w:val="lowerRoman"/>
      <w:lvlText w:val="%6."/>
      <w:lvlJc w:val="right"/>
      <w:pPr>
        <w:ind w:left="4320" w:hanging="180"/>
      </w:pPr>
    </w:lvl>
    <w:lvl w:ilvl="6" w:tplc="C78030E4">
      <w:start w:val="1"/>
      <w:numFmt w:val="decimal"/>
      <w:lvlText w:val="%7."/>
      <w:lvlJc w:val="left"/>
      <w:pPr>
        <w:ind w:left="5040" w:hanging="360"/>
      </w:pPr>
    </w:lvl>
    <w:lvl w:ilvl="7" w:tplc="12327994">
      <w:start w:val="1"/>
      <w:numFmt w:val="lowerLetter"/>
      <w:lvlText w:val="%8."/>
      <w:lvlJc w:val="left"/>
      <w:pPr>
        <w:ind w:left="5760" w:hanging="360"/>
      </w:pPr>
    </w:lvl>
    <w:lvl w:ilvl="8" w:tplc="841C967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B1D6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67E25"/>
    <w:multiLevelType w:val="hybridMultilevel"/>
    <w:tmpl w:val="1C02CD42"/>
    <w:lvl w:ilvl="0" w:tplc="FDEE3F0E">
      <w:start w:val="1"/>
      <w:numFmt w:val="bullet"/>
      <w:pStyle w:val="Bullet3sub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F6BC4FCC">
      <w:start w:val="1"/>
      <w:numFmt w:val="bullet"/>
      <w:pStyle w:val="Bullet3sub"/>
      <w:lvlText w:val=""/>
      <w:lvlJc w:val="left"/>
      <w:pPr>
        <w:ind w:left="22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30AC6A59"/>
    <w:multiLevelType w:val="hybridMultilevel"/>
    <w:tmpl w:val="FFFFFFFF"/>
    <w:lvl w:ilvl="0" w:tplc="5BE60F8E">
      <w:start w:val="1"/>
      <w:numFmt w:val="upperLetter"/>
      <w:lvlText w:val="%1."/>
      <w:lvlJc w:val="left"/>
      <w:pPr>
        <w:ind w:left="720" w:hanging="360"/>
      </w:pPr>
    </w:lvl>
    <w:lvl w:ilvl="1" w:tplc="22928A68">
      <w:start w:val="1"/>
      <w:numFmt w:val="lowerLetter"/>
      <w:lvlText w:val="%2."/>
      <w:lvlJc w:val="left"/>
      <w:pPr>
        <w:ind w:left="1440" w:hanging="360"/>
      </w:pPr>
    </w:lvl>
    <w:lvl w:ilvl="2" w:tplc="3F88C9B0">
      <w:start w:val="1"/>
      <w:numFmt w:val="lowerRoman"/>
      <w:lvlText w:val="%3."/>
      <w:lvlJc w:val="right"/>
      <w:pPr>
        <w:ind w:left="2160" w:hanging="180"/>
      </w:pPr>
    </w:lvl>
    <w:lvl w:ilvl="3" w:tplc="1DCECAB6">
      <w:start w:val="1"/>
      <w:numFmt w:val="decimal"/>
      <w:lvlText w:val="%4."/>
      <w:lvlJc w:val="left"/>
      <w:pPr>
        <w:ind w:left="2880" w:hanging="360"/>
      </w:pPr>
    </w:lvl>
    <w:lvl w:ilvl="4" w:tplc="22F46E68">
      <w:start w:val="1"/>
      <w:numFmt w:val="lowerLetter"/>
      <w:lvlText w:val="%5."/>
      <w:lvlJc w:val="left"/>
      <w:pPr>
        <w:ind w:left="3600" w:hanging="360"/>
      </w:pPr>
    </w:lvl>
    <w:lvl w:ilvl="5" w:tplc="264C9678">
      <w:start w:val="1"/>
      <w:numFmt w:val="lowerRoman"/>
      <w:lvlText w:val="%6."/>
      <w:lvlJc w:val="right"/>
      <w:pPr>
        <w:ind w:left="4320" w:hanging="180"/>
      </w:pPr>
    </w:lvl>
    <w:lvl w:ilvl="6" w:tplc="F060251A">
      <w:start w:val="1"/>
      <w:numFmt w:val="decimal"/>
      <w:lvlText w:val="%7."/>
      <w:lvlJc w:val="left"/>
      <w:pPr>
        <w:ind w:left="5040" w:hanging="360"/>
      </w:pPr>
    </w:lvl>
    <w:lvl w:ilvl="7" w:tplc="A1A832B0">
      <w:start w:val="1"/>
      <w:numFmt w:val="lowerLetter"/>
      <w:lvlText w:val="%8."/>
      <w:lvlJc w:val="left"/>
      <w:pPr>
        <w:ind w:left="5760" w:hanging="360"/>
      </w:pPr>
    </w:lvl>
    <w:lvl w:ilvl="8" w:tplc="15AE21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24019"/>
    <w:multiLevelType w:val="hybridMultilevel"/>
    <w:tmpl w:val="FFFFFFFF"/>
    <w:lvl w:ilvl="0" w:tplc="A0A8B6EC">
      <w:start w:val="1"/>
      <w:numFmt w:val="decimal"/>
      <w:lvlText w:val="%1.0"/>
      <w:lvlJc w:val="left"/>
      <w:pPr>
        <w:ind w:left="720" w:hanging="360"/>
      </w:pPr>
    </w:lvl>
    <w:lvl w:ilvl="1" w:tplc="F418E5D6">
      <w:start w:val="1"/>
      <w:numFmt w:val="lowerLetter"/>
      <w:lvlText w:val="%2."/>
      <w:lvlJc w:val="left"/>
      <w:pPr>
        <w:ind w:left="1440" w:hanging="360"/>
      </w:pPr>
    </w:lvl>
    <w:lvl w:ilvl="2" w:tplc="EAB26718">
      <w:start w:val="1"/>
      <w:numFmt w:val="lowerRoman"/>
      <w:lvlText w:val="%3."/>
      <w:lvlJc w:val="right"/>
      <w:pPr>
        <w:ind w:left="2160" w:hanging="180"/>
      </w:pPr>
    </w:lvl>
    <w:lvl w:ilvl="3" w:tplc="86A83DB0">
      <w:start w:val="1"/>
      <w:numFmt w:val="decimal"/>
      <w:lvlText w:val="%4."/>
      <w:lvlJc w:val="left"/>
      <w:pPr>
        <w:ind w:left="2880" w:hanging="360"/>
      </w:pPr>
    </w:lvl>
    <w:lvl w:ilvl="4" w:tplc="F4786A1A">
      <w:start w:val="1"/>
      <w:numFmt w:val="lowerLetter"/>
      <w:lvlText w:val="%5."/>
      <w:lvlJc w:val="left"/>
      <w:pPr>
        <w:ind w:left="3600" w:hanging="360"/>
      </w:pPr>
    </w:lvl>
    <w:lvl w:ilvl="5" w:tplc="F9049E98">
      <w:start w:val="1"/>
      <w:numFmt w:val="lowerRoman"/>
      <w:lvlText w:val="%6."/>
      <w:lvlJc w:val="right"/>
      <w:pPr>
        <w:ind w:left="4320" w:hanging="180"/>
      </w:pPr>
    </w:lvl>
    <w:lvl w:ilvl="6" w:tplc="BA52932C">
      <w:start w:val="1"/>
      <w:numFmt w:val="decimal"/>
      <w:lvlText w:val="%7."/>
      <w:lvlJc w:val="left"/>
      <w:pPr>
        <w:ind w:left="5040" w:hanging="360"/>
      </w:pPr>
    </w:lvl>
    <w:lvl w:ilvl="7" w:tplc="8364FF92">
      <w:start w:val="1"/>
      <w:numFmt w:val="lowerLetter"/>
      <w:lvlText w:val="%8."/>
      <w:lvlJc w:val="left"/>
      <w:pPr>
        <w:ind w:left="5760" w:hanging="360"/>
      </w:pPr>
    </w:lvl>
    <w:lvl w:ilvl="8" w:tplc="2CBEBF3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C411B"/>
    <w:multiLevelType w:val="hybridMultilevel"/>
    <w:tmpl w:val="B3E8552A"/>
    <w:lvl w:ilvl="0" w:tplc="9842B7D8">
      <w:start w:val="1"/>
      <w:numFmt w:val="decimal"/>
      <w:pStyle w:val="NumberLIst3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E7E07"/>
    <w:multiLevelType w:val="hybridMultilevel"/>
    <w:tmpl w:val="FFFFFFFF"/>
    <w:lvl w:ilvl="0" w:tplc="4232FA3A">
      <w:start w:val="1"/>
      <w:numFmt w:val="decimal"/>
      <w:lvlText w:val="%1.0"/>
      <w:lvlJc w:val="left"/>
      <w:pPr>
        <w:ind w:left="720" w:hanging="360"/>
      </w:pPr>
    </w:lvl>
    <w:lvl w:ilvl="1" w:tplc="38381150">
      <w:start w:val="1"/>
      <w:numFmt w:val="lowerLetter"/>
      <w:lvlText w:val="%2."/>
      <w:lvlJc w:val="left"/>
      <w:pPr>
        <w:ind w:left="1440" w:hanging="360"/>
      </w:pPr>
    </w:lvl>
    <w:lvl w:ilvl="2" w:tplc="A5D469CA">
      <w:start w:val="1"/>
      <w:numFmt w:val="lowerRoman"/>
      <w:lvlText w:val="%3."/>
      <w:lvlJc w:val="right"/>
      <w:pPr>
        <w:ind w:left="2160" w:hanging="180"/>
      </w:pPr>
    </w:lvl>
    <w:lvl w:ilvl="3" w:tplc="D6FC3FE8">
      <w:start w:val="1"/>
      <w:numFmt w:val="decimal"/>
      <w:lvlText w:val="%4."/>
      <w:lvlJc w:val="left"/>
      <w:pPr>
        <w:ind w:left="2880" w:hanging="360"/>
      </w:pPr>
    </w:lvl>
    <w:lvl w:ilvl="4" w:tplc="FA7AB9D8">
      <w:start w:val="1"/>
      <w:numFmt w:val="lowerLetter"/>
      <w:lvlText w:val="%5."/>
      <w:lvlJc w:val="left"/>
      <w:pPr>
        <w:ind w:left="3600" w:hanging="360"/>
      </w:pPr>
    </w:lvl>
    <w:lvl w:ilvl="5" w:tplc="46FA5B18">
      <w:start w:val="1"/>
      <w:numFmt w:val="lowerRoman"/>
      <w:lvlText w:val="%6."/>
      <w:lvlJc w:val="right"/>
      <w:pPr>
        <w:ind w:left="4320" w:hanging="180"/>
      </w:pPr>
    </w:lvl>
    <w:lvl w:ilvl="6" w:tplc="29F4E168">
      <w:start w:val="1"/>
      <w:numFmt w:val="decimal"/>
      <w:lvlText w:val="%7."/>
      <w:lvlJc w:val="left"/>
      <w:pPr>
        <w:ind w:left="5040" w:hanging="360"/>
      </w:pPr>
    </w:lvl>
    <w:lvl w:ilvl="7" w:tplc="155E10FA">
      <w:start w:val="1"/>
      <w:numFmt w:val="lowerLetter"/>
      <w:lvlText w:val="%8."/>
      <w:lvlJc w:val="left"/>
      <w:pPr>
        <w:ind w:left="5760" w:hanging="360"/>
      </w:pPr>
    </w:lvl>
    <w:lvl w:ilvl="8" w:tplc="C6B0F55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F2AB0"/>
    <w:multiLevelType w:val="multilevel"/>
    <w:tmpl w:val="A5C0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883EB8"/>
    <w:multiLevelType w:val="hybridMultilevel"/>
    <w:tmpl w:val="FFFFFFFF"/>
    <w:lvl w:ilvl="0" w:tplc="C7A810A4">
      <w:numFmt w:val="none"/>
      <w:lvlText w:val=""/>
      <w:lvlJc w:val="left"/>
      <w:pPr>
        <w:tabs>
          <w:tab w:val="num" w:pos="360"/>
        </w:tabs>
      </w:pPr>
    </w:lvl>
    <w:lvl w:ilvl="1" w:tplc="D99A869A">
      <w:start w:val="1"/>
      <w:numFmt w:val="lowerLetter"/>
      <w:lvlText w:val="%2."/>
      <w:lvlJc w:val="left"/>
      <w:pPr>
        <w:ind w:left="1440" w:hanging="360"/>
      </w:pPr>
    </w:lvl>
    <w:lvl w:ilvl="2" w:tplc="49B88440">
      <w:start w:val="1"/>
      <w:numFmt w:val="lowerRoman"/>
      <w:lvlText w:val="%3."/>
      <w:lvlJc w:val="right"/>
      <w:pPr>
        <w:ind w:left="2160" w:hanging="180"/>
      </w:pPr>
    </w:lvl>
    <w:lvl w:ilvl="3" w:tplc="27DA5BF8">
      <w:start w:val="1"/>
      <w:numFmt w:val="decimal"/>
      <w:lvlText w:val="%4."/>
      <w:lvlJc w:val="left"/>
      <w:pPr>
        <w:ind w:left="2880" w:hanging="360"/>
      </w:pPr>
    </w:lvl>
    <w:lvl w:ilvl="4" w:tplc="BCD496FE">
      <w:start w:val="1"/>
      <w:numFmt w:val="lowerLetter"/>
      <w:lvlText w:val="%5."/>
      <w:lvlJc w:val="left"/>
      <w:pPr>
        <w:ind w:left="3600" w:hanging="360"/>
      </w:pPr>
    </w:lvl>
    <w:lvl w:ilvl="5" w:tplc="F270657C">
      <w:start w:val="1"/>
      <w:numFmt w:val="lowerRoman"/>
      <w:lvlText w:val="%6."/>
      <w:lvlJc w:val="right"/>
      <w:pPr>
        <w:ind w:left="4320" w:hanging="180"/>
      </w:pPr>
    </w:lvl>
    <w:lvl w:ilvl="6" w:tplc="CFB6220C">
      <w:start w:val="1"/>
      <w:numFmt w:val="decimal"/>
      <w:lvlText w:val="%7."/>
      <w:lvlJc w:val="left"/>
      <w:pPr>
        <w:ind w:left="5040" w:hanging="360"/>
      </w:pPr>
    </w:lvl>
    <w:lvl w:ilvl="7" w:tplc="723CC988">
      <w:start w:val="1"/>
      <w:numFmt w:val="lowerLetter"/>
      <w:lvlText w:val="%8."/>
      <w:lvlJc w:val="left"/>
      <w:pPr>
        <w:ind w:left="5760" w:hanging="360"/>
      </w:pPr>
    </w:lvl>
    <w:lvl w:ilvl="8" w:tplc="1210322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54F73"/>
    <w:multiLevelType w:val="hybridMultilevel"/>
    <w:tmpl w:val="FFFFFFFF"/>
    <w:lvl w:ilvl="0" w:tplc="847862E0">
      <w:numFmt w:val="none"/>
      <w:lvlText w:val=""/>
      <w:lvlJc w:val="left"/>
      <w:pPr>
        <w:tabs>
          <w:tab w:val="num" w:pos="360"/>
        </w:tabs>
      </w:pPr>
    </w:lvl>
    <w:lvl w:ilvl="1" w:tplc="AD5C1C88">
      <w:start w:val="1"/>
      <w:numFmt w:val="lowerLetter"/>
      <w:lvlText w:val="%2."/>
      <w:lvlJc w:val="left"/>
      <w:pPr>
        <w:ind w:left="1440" w:hanging="360"/>
      </w:pPr>
    </w:lvl>
    <w:lvl w:ilvl="2" w:tplc="DF8A42C2">
      <w:start w:val="1"/>
      <w:numFmt w:val="lowerRoman"/>
      <w:lvlText w:val="%3."/>
      <w:lvlJc w:val="right"/>
      <w:pPr>
        <w:ind w:left="2160" w:hanging="180"/>
      </w:pPr>
    </w:lvl>
    <w:lvl w:ilvl="3" w:tplc="5A3056AC">
      <w:start w:val="1"/>
      <w:numFmt w:val="decimal"/>
      <w:lvlText w:val="%4."/>
      <w:lvlJc w:val="left"/>
      <w:pPr>
        <w:ind w:left="2880" w:hanging="360"/>
      </w:pPr>
    </w:lvl>
    <w:lvl w:ilvl="4" w:tplc="633A10D2">
      <w:start w:val="1"/>
      <w:numFmt w:val="lowerLetter"/>
      <w:lvlText w:val="%5."/>
      <w:lvlJc w:val="left"/>
      <w:pPr>
        <w:ind w:left="3600" w:hanging="360"/>
      </w:pPr>
    </w:lvl>
    <w:lvl w:ilvl="5" w:tplc="BF466ECC">
      <w:start w:val="1"/>
      <w:numFmt w:val="lowerRoman"/>
      <w:lvlText w:val="%6."/>
      <w:lvlJc w:val="right"/>
      <w:pPr>
        <w:ind w:left="4320" w:hanging="180"/>
      </w:pPr>
    </w:lvl>
    <w:lvl w:ilvl="6" w:tplc="09DCBF0A">
      <w:start w:val="1"/>
      <w:numFmt w:val="decimal"/>
      <w:lvlText w:val="%7."/>
      <w:lvlJc w:val="left"/>
      <w:pPr>
        <w:ind w:left="5040" w:hanging="360"/>
      </w:pPr>
    </w:lvl>
    <w:lvl w:ilvl="7" w:tplc="92B82436">
      <w:start w:val="1"/>
      <w:numFmt w:val="lowerLetter"/>
      <w:lvlText w:val="%8."/>
      <w:lvlJc w:val="left"/>
      <w:pPr>
        <w:ind w:left="5760" w:hanging="360"/>
      </w:pPr>
    </w:lvl>
    <w:lvl w:ilvl="8" w:tplc="7C182E8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E13263"/>
    <w:multiLevelType w:val="hybridMultilevel"/>
    <w:tmpl w:val="FFFFFFFF"/>
    <w:lvl w:ilvl="0" w:tplc="95A8C810">
      <w:start w:val="1"/>
      <w:numFmt w:val="decimal"/>
      <w:lvlText w:val="%1.0"/>
      <w:lvlJc w:val="left"/>
      <w:pPr>
        <w:ind w:left="720" w:hanging="360"/>
      </w:pPr>
    </w:lvl>
    <w:lvl w:ilvl="1" w:tplc="B90EE01E">
      <w:start w:val="1"/>
      <w:numFmt w:val="lowerLetter"/>
      <w:lvlText w:val="%2."/>
      <w:lvlJc w:val="left"/>
      <w:pPr>
        <w:ind w:left="1440" w:hanging="360"/>
      </w:pPr>
    </w:lvl>
    <w:lvl w:ilvl="2" w:tplc="7C427308">
      <w:start w:val="1"/>
      <w:numFmt w:val="lowerRoman"/>
      <w:lvlText w:val="%3."/>
      <w:lvlJc w:val="right"/>
      <w:pPr>
        <w:ind w:left="2160" w:hanging="180"/>
      </w:pPr>
    </w:lvl>
    <w:lvl w:ilvl="3" w:tplc="5874C208">
      <w:start w:val="1"/>
      <w:numFmt w:val="decimal"/>
      <w:lvlText w:val="%4."/>
      <w:lvlJc w:val="left"/>
      <w:pPr>
        <w:ind w:left="2880" w:hanging="360"/>
      </w:pPr>
    </w:lvl>
    <w:lvl w:ilvl="4" w:tplc="60D2C908">
      <w:start w:val="1"/>
      <w:numFmt w:val="lowerLetter"/>
      <w:lvlText w:val="%5."/>
      <w:lvlJc w:val="left"/>
      <w:pPr>
        <w:ind w:left="3600" w:hanging="360"/>
      </w:pPr>
    </w:lvl>
    <w:lvl w:ilvl="5" w:tplc="CD224630">
      <w:start w:val="1"/>
      <w:numFmt w:val="lowerRoman"/>
      <w:lvlText w:val="%6."/>
      <w:lvlJc w:val="right"/>
      <w:pPr>
        <w:ind w:left="4320" w:hanging="180"/>
      </w:pPr>
    </w:lvl>
    <w:lvl w:ilvl="6" w:tplc="2F229B16">
      <w:start w:val="1"/>
      <w:numFmt w:val="decimal"/>
      <w:lvlText w:val="%7."/>
      <w:lvlJc w:val="left"/>
      <w:pPr>
        <w:ind w:left="5040" w:hanging="360"/>
      </w:pPr>
    </w:lvl>
    <w:lvl w:ilvl="7" w:tplc="4268E448">
      <w:start w:val="1"/>
      <w:numFmt w:val="lowerLetter"/>
      <w:lvlText w:val="%8."/>
      <w:lvlJc w:val="left"/>
      <w:pPr>
        <w:ind w:left="5760" w:hanging="360"/>
      </w:pPr>
    </w:lvl>
    <w:lvl w:ilvl="8" w:tplc="580C24B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E6E62"/>
    <w:multiLevelType w:val="hybridMultilevel"/>
    <w:tmpl w:val="05FCFCB8"/>
    <w:lvl w:ilvl="0" w:tplc="A43C0EE0">
      <w:start w:val="1"/>
      <w:numFmt w:val="decimal"/>
      <w:lvlText w:val="%1."/>
      <w:lvlJc w:val="left"/>
      <w:pPr>
        <w:ind w:left="720" w:hanging="360"/>
      </w:pPr>
    </w:lvl>
    <w:lvl w:ilvl="1" w:tplc="0BE21ED2">
      <w:start w:val="1"/>
      <w:numFmt w:val="lowerLetter"/>
      <w:lvlText w:val="%2."/>
      <w:lvlJc w:val="left"/>
      <w:pPr>
        <w:ind w:left="1440" w:hanging="360"/>
      </w:pPr>
    </w:lvl>
    <w:lvl w:ilvl="2" w:tplc="D2DAAA14">
      <w:start w:val="1"/>
      <w:numFmt w:val="lowerRoman"/>
      <w:lvlText w:val="%3."/>
      <w:lvlJc w:val="right"/>
      <w:pPr>
        <w:ind w:left="2160" w:hanging="180"/>
      </w:pPr>
    </w:lvl>
    <w:lvl w:ilvl="3" w:tplc="482AFD38">
      <w:start w:val="1"/>
      <w:numFmt w:val="decimal"/>
      <w:lvlText w:val="%4."/>
      <w:lvlJc w:val="left"/>
      <w:pPr>
        <w:ind w:left="2880" w:hanging="360"/>
      </w:pPr>
    </w:lvl>
    <w:lvl w:ilvl="4" w:tplc="11F892CA">
      <w:start w:val="1"/>
      <w:numFmt w:val="lowerLetter"/>
      <w:lvlText w:val="%5."/>
      <w:lvlJc w:val="left"/>
      <w:pPr>
        <w:ind w:left="3600" w:hanging="360"/>
      </w:pPr>
    </w:lvl>
    <w:lvl w:ilvl="5" w:tplc="E7AC61AA">
      <w:start w:val="1"/>
      <w:numFmt w:val="lowerRoman"/>
      <w:lvlText w:val="%6."/>
      <w:lvlJc w:val="right"/>
      <w:pPr>
        <w:ind w:left="4320" w:hanging="180"/>
      </w:pPr>
    </w:lvl>
    <w:lvl w:ilvl="6" w:tplc="479228B2">
      <w:start w:val="1"/>
      <w:numFmt w:val="decimal"/>
      <w:lvlText w:val="%7."/>
      <w:lvlJc w:val="left"/>
      <w:pPr>
        <w:ind w:left="5040" w:hanging="360"/>
      </w:pPr>
    </w:lvl>
    <w:lvl w:ilvl="7" w:tplc="A3D8045A">
      <w:start w:val="1"/>
      <w:numFmt w:val="decimal"/>
      <w:lvlText w:val="%8."/>
      <w:lvlJc w:val="left"/>
      <w:pPr>
        <w:ind w:left="5760" w:hanging="360"/>
      </w:pPr>
    </w:lvl>
    <w:lvl w:ilvl="8" w:tplc="3732C8F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DF5024"/>
    <w:multiLevelType w:val="hybridMultilevel"/>
    <w:tmpl w:val="FFFFFFFF"/>
    <w:lvl w:ilvl="0" w:tplc="5BD20CF2">
      <w:start w:val="1"/>
      <w:numFmt w:val="upperLetter"/>
      <w:lvlText w:val="%1."/>
      <w:lvlJc w:val="left"/>
      <w:pPr>
        <w:ind w:left="720" w:hanging="360"/>
      </w:pPr>
    </w:lvl>
    <w:lvl w:ilvl="1" w:tplc="E61E8B22">
      <w:start w:val="1"/>
      <w:numFmt w:val="lowerLetter"/>
      <w:lvlText w:val="%2."/>
      <w:lvlJc w:val="left"/>
      <w:pPr>
        <w:ind w:left="1440" w:hanging="360"/>
      </w:pPr>
    </w:lvl>
    <w:lvl w:ilvl="2" w:tplc="0DCEE500">
      <w:start w:val="1"/>
      <w:numFmt w:val="lowerRoman"/>
      <w:lvlText w:val="%3."/>
      <w:lvlJc w:val="right"/>
      <w:pPr>
        <w:ind w:left="2160" w:hanging="180"/>
      </w:pPr>
    </w:lvl>
    <w:lvl w:ilvl="3" w:tplc="F2C2B59A">
      <w:start w:val="1"/>
      <w:numFmt w:val="decimal"/>
      <w:lvlText w:val="%4."/>
      <w:lvlJc w:val="left"/>
      <w:pPr>
        <w:ind w:left="2880" w:hanging="360"/>
      </w:pPr>
    </w:lvl>
    <w:lvl w:ilvl="4" w:tplc="6CBCD7CA">
      <w:start w:val="1"/>
      <w:numFmt w:val="lowerLetter"/>
      <w:lvlText w:val="%5."/>
      <w:lvlJc w:val="left"/>
      <w:pPr>
        <w:ind w:left="3600" w:hanging="360"/>
      </w:pPr>
    </w:lvl>
    <w:lvl w:ilvl="5" w:tplc="E162E714">
      <w:start w:val="1"/>
      <w:numFmt w:val="lowerRoman"/>
      <w:lvlText w:val="%6."/>
      <w:lvlJc w:val="right"/>
      <w:pPr>
        <w:ind w:left="4320" w:hanging="180"/>
      </w:pPr>
    </w:lvl>
    <w:lvl w:ilvl="6" w:tplc="7D06EE34">
      <w:start w:val="1"/>
      <w:numFmt w:val="decimal"/>
      <w:lvlText w:val="%7."/>
      <w:lvlJc w:val="left"/>
      <w:pPr>
        <w:ind w:left="5040" w:hanging="360"/>
      </w:pPr>
    </w:lvl>
    <w:lvl w:ilvl="7" w:tplc="D2EC382E">
      <w:start w:val="1"/>
      <w:numFmt w:val="lowerLetter"/>
      <w:lvlText w:val="%8."/>
      <w:lvlJc w:val="left"/>
      <w:pPr>
        <w:ind w:left="5760" w:hanging="360"/>
      </w:pPr>
    </w:lvl>
    <w:lvl w:ilvl="8" w:tplc="CC74359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F78C9"/>
    <w:multiLevelType w:val="hybridMultilevel"/>
    <w:tmpl w:val="65E2F772"/>
    <w:lvl w:ilvl="0" w:tplc="D1704090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5406745"/>
    <w:multiLevelType w:val="hybridMultilevel"/>
    <w:tmpl w:val="6C3EFC2A"/>
    <w:lvl w:ilvl="0" w:tplc="E53842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BC64AC"/>
    <w:multiLevelType w:val="hybridMultilevel"/>
    <w:tmpl w:val="FFFFFFFF"/>
    <w:lvl w:ilvl="0" w:tplc="D640FF40">
      <w:start w:val="1"/>
      <w:numFmt w:val="upperLetter"/>
      <w:lvlText w:val="%1."/>
      <w:lvlJc w:val="left"/>
      <w:pPr>
        <w:ind w:left="720" w:hanging="360"/>
      </w:pPr>
    </w:lvl>
    <w:lvl w:ilvl="1" w:tplc="F2D447E2">
      <w:start w:val="1"/>
      <w:numFmt w:val="lowerLetter"/>
      <w:lvlText w:val="%2."/>
      <w:lvlJc w:val="left"/>
      <w:pPr>
        <w:ind w:left="1440" w:hanging="360"/>
      </w:pPr>
    </w:lvl>
    <w:lvl w:ilvl="2" w:tplc="1C14AB14">
      <w:start w:val="1"/>
      <w:numFmt w:val="lowerRoman"/>
      <w:lvlText w:val="%3."/>
      <w:lvlJc w:val="right"/>
      <w:pPr>
        <w:ind w:left="2160" w:hanging="180"/>
      </w:pPr>
    </w:lvl>
    <w:lvl w:ilvl="3" w:tplc="B43043B6">
      <w:start w:val="1"/>
      <w:numFmt w:val="decimal"/>
      <w:lvlText w:val="%4."/>
      <w:lvlJc w:val="left"/>
      <w:pPr>
        <w:ind w:left="2880" w:hanging="360"/>
      </w:pPr>
    </w:lvl>
    <w:lvl w:ilvl="4" w:tplc="FF786CC6">
      <w:start w:val="1"/>
      <w:numFmt w:val="lowerLetter"/>
      <w:lvlText w:val="%5."/>
      <w:lvlJc w:val="left"/>
      <w:pPr>
        <w:ind w:left="3600" w:hanging="360"/>
      </w:pPr>
    </w:lvl>
    <w:lvl w:ilvl="5" w:tplc="6366D268">
      <w:start w:val="1"/>
      <w:numFmt w:val="lowerRoman"/>
      <w:lvlText w:val="%6."/>
      <w:lvlJc w:val="right"/>
      <w:pPr>
        <w:ind w:left="4320" w:hanging="180"/>
      </w:pPr>
    </w:lvl>
    <w:lvl w:ilvl="6" w:tplc="5CDCC72A">
      <w:start w:val="1"/>
      <w:numFmt w:val="decimal"/>
      <w:lvlText w:val="%7."/>
      <w:lvlJc w:val="left"/>
      <w:pPr>
        <w:ind w:left="5040" w:hanging="360"/>
      </w:pPr>
    </w:lvl>
    <w:lvl w:ilvl="7" w:tplc="26E0C764">
      <w:start w:val="1"/>
      <w:numFmt w:val="lowerLetter"/>
      <w:lvlText w:val="%8."/>
      <w:lvlJc w:val="left"/>
      <w:pPr>
        <w:ind w:left="5760" w:hanging="360"/>
      </w:pPr>
    </w:lvl>
    <w:lvl w:ilvl="8" w:tplc="D272DDB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166A6"/>
    <w:multiLevelType w:val="multilevel"/>
    <w:tmpl w:val="E6F6F11A"/>
    <w:lvl w:ilvl="0">
      <w:start w:val="1"/>
      <w:numFmt w:val="decimal"/>
      <w:pStyle w:val="Heading1"/>
      <w:lvlText w:val="%1.0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062"/>
        </w:tabs>
        <w:ind w:left="1062" w:hanging="432"/>
      </w:pPr>
      <w:rPr>
        <w:b w:val="0"/>
        <w:bCs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480"/>
        </w:tabs>
        <w:ind w:left="6264" w:hanging="504"/>
      </w:pPr>
      <w:rPr>
        <w:b w:val="0"/>
        <w:bCs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800"/>
        </w:tabs>
        <w:ind w:left="1728" w:hanging="648"/>
      </w:pPr>
      <w:rPr>
        <w:b w:val="0"/>
        <w:bCs/>
        <w:color w:val="auto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4CAC17F0"/>
    <w:multiLevelType w:val="hybridMultilevel"/>
    <w:tmpl w:val="12801CA6"/>
    <w:lvl w:ilvl="0" w:tplc="5C7451C2">
      <w:start w:val="1"/>
      <w:numFmt w:val="decimal"/>
      <w:lvlText w:val="%1."/>
      <w:lvlJc w:val="left"/>
      <w:pPr>
        <w:ind w:left="720" w:hanging="360"/>
      </w:pPr>
    </w:lvl>
    <w:lvl w:ilvl="1" w:tplc="0444EF4C">
      <w:start w:val="1"/>
      <w:numFmt w:val="lowerLetter"/>
      <w:lvlText w:val="%2."/>
      <w:lvlJc w:val="left"/>
      <w:pPr>
        <w:ind w:left="1440" w:hanging="360"/>
      </w:pPr>
    </w:lvl>
    <w:lvl w:ilvl="2" w:tplc="D096B9D4">
      <w:start w:val="1"/>
      <w:numFmt w:val="lowerRoman"/>
      <w:lvlText w:val="%3."/>
      <w:lvlJc w:val="right"/>
      <w:pPr>
        <w:ind w:left="2160" w:hanging="180"/>
      </w:pPr>
    </w:lvl>
    <w:lvl w:ilvl="3" w:tplc="7B0A990E">
      <w:start w:val="1"/>
      <w:numFmt w:val="decimal"/>
      <w:lvlText w:val="%4."/>
      <w:lvlJc w:val="left"/>
      <w:pPr>
        <w:ind w:left="2880" w:hanging="360"/>
      </w:pPr>
    </w:lvl>
    <w:lvl w:ilvl="4" w:tplc="5878508A">
      <w:start w:val="1"/>
      <w:numFmt w:val="lowerLetter"/>
      <w:lvlText w:val="%5."/>
      <w:lvlJc w:val="left"/>
      <w:pPr>
        <w:ind w:left="3600" w:hanging="360"/>
      </w:pPr>
    </w:lvl>
    <w:lvl w:ilvl="5" w:tplc="4C6EAC6C">
      <w:start w:val="1"/>
      <w:numFmt w:val="lowerRoman"/>
      <w:lvlText w:val="%6."/>
      <w:lvlJc w:val="right"/>
      <w:pPr>
        <w:ind w:left="4320" w:hanging="180"/>
      </w:pPr>
    </w:lvl>
    <w:lvl w:ilvl="6" w:tplc="5C62B362">
      <w:start w:val="1"/>
      <w:numFmt w:val="decimal"/>
      <w:lvlText w:val="%7."/>
      <w:lvlJc w:val="left"/>
      <w:pPr>
        <w:ind w:left="5040" w:hanging="360"/>
      </w:pPr>
    </w:lvl>
    <w:lvl w:ilvl="7" w:tplc="688ACF56">
      <w:start w:val="3"/>
      <w:numFmt w:val="decimal"/>
      <w:lvlText w:val="%8."/>
      <w:lvlJc w:val="left"/>
      <w:pPr>
        <w:ind w:left="5760" w:hanging="360"/>
      </w:pPr>
    </w:lvl>
    <w:lvl w:ilvl="8" w:tplc="BB4C0CA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C5C5B"/>
    <w:multiLevelType w:val="hybridMultilevel"/>
    <w:tmpl w:val="FFFFFFFF"/>
    <w:lvl w:ilvl="0" w:tplc="D39C8FE0">
      <w:start w:val="1"/>
      <w:numFmt w:val="upperLetter"/>
      <w:lvlText w:val="%1."/>
      <w:lvlJc w:val="left"/>
      <w:pPr>
        <w:ind w:left="720" w:hanging="360"/>
      </w:pPr>
    </w:lvl>
    <w:lvl w:ilvl="1" w:tplc="1F125AD4">
      <w:start w:val="1"/>
      <w:numFmt w:val="lowerLetter"/>
      <w:lvlText w:val="%2."/>
      <w:lvlJc w:val="left"/>
      <w:pPr>
        <w:ind w:left="1440" w:hanging="360"/>
      </w:pPr>
    </w:lvl>
    <w:lvl w:ilvl="2" w:tplc="FAA403CC">
      <w:start w:val="1"/>
      <w:numFmt w:val="lowerRoman"/>
      <w:lvlText w:val="%3."/>
      <w:lvlJc w:val="right"/>
      <w:pPr>
        <w:ind w:left="2160" w:hanging="180"/>
      </w:pPr>
    </w:lvl>
    <w:lvl w:ilvl="3" w:tplc="F99A5318">
      <w:start w:val="1"/>
      <w:numFmt w:val="decimal"/>
      <w:lvlText w:val="%4."/>
      <w:lvlJc w:val="left"/>
      <w:pPr>
        <w:ind w:left="2880" w:hanging="360"/>
      </w:pPr>
    </w:lvl>
    <w:lvl w:ilvl="4" w:tplc="25685B48">
      <w:start w:val="1"/>
      <w:numFmt w:val="lowerLetter"/>
      <w:lvlText w:val="%5."/>
      <w:lvlJc w:val="left"/>
      <w:pPr>
        <w:ind w:left="3600" w:hanging="360"/>
      </w:pPr>
    </w:lvl>
    <w:lvl w:ilvl="5" w:tplc="53A67EBC">
      <w:start w:val="1"/>
      <w:numFmt w:val="lowerRoman"/>
      <w:lvlText w:val="%6."/>
      <w:lvlJc w:val="right"/>
      <w:pPr>
        <w:ind w:left="4320" w:hanging="180"/>
      </w:pPr>
    </w:lvl>
    <w:lvl w:ilvl="6" w:tplc="5112B95E">
      <w:start w:val="1"/>
      <w:numFmt w:val="decimal"/>
      <w:lvlText w:val="%7."/>
      <w:lvlJc w:val="left"/>
      <w:pPr>
        <w:ind w:left="5040" w:hanging="360"/>
      </w:pPr>
    </w:lvl>
    <w:lvl w:ilvl="7" w:tplc="E7E006CA">
      <w:start w:val="1"/>
      <w:numFmt w:val="lowerLetter"/>
      <w:lvlText w:val="%8."/>
      <w:lvlJc w:val="left"/>
      <w:pPr>
        <w:ind w:left="5760" w:hanging="360"/>
      </w:pPr>
    </w:lvl>
    <w:lvl w:ilvl="8" w:tplc="BFDCE10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F342F"/>
    <w:multiLevelType w:val="multilevel"/>
    <w:tmpl w:val="5518E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D37AF7"/>
    <w:multiLevelType w:val="hybridMultilevel"/>
    <w:tmpl w:val="68DACC0A"/>
    <w:lvl w:ilvl="0" w:tplc="299A5FC2">
      <w:start w:val="1"/>
      <w:numFmt w:val="upperRoman"/>
      <w:lvlText w:val="%1."/>
      <w:lvlJc w:val="left"/>
      <w:pPr>
        <w:ind w:left="720" w:hanging="360"/>
      </w:pPr>
    </w:lvl>
    <w:lvl w:ilvl="1" w:tplc="34E23E40">
      <w:start w:val="1"/>
      <w:numFmt w:val="lowerLetter"/>
      <w:lvlText w:val="%2."/>
      <w:lvlJc w:val="left"/>
      <w:pPr>
        <w:ind w:left="1440" w:hanging="360"/>
      </w:pPr>
    </w:lvl>
    <w:lvl w:ilvl="2" w:tplc="B108147A">
      <w:start w:val="1"/>
      <w:numFmt w:val="lowerRoman"/>
      <w:lvlText w:val="%3."/>
      <w:lvlJc w:val="right"/>
      <w:pPr>
        <w:ind w:left="2160" w:hanging="180"/>
      </w:pPr>
    </w:lvl>
    <w:lvl w:ilvl="3" w:tplc="F8569DDC">
      <w:start w:val="1"/>
      <w:numFmt w:val="decimal"/>
      <w:lvlText w:val="%4."/>
      <w:lvlJc w:val="left"/>
      <w:pPr>
        <w:ind w:left="2880" w:hanging="360"/>
      </w:pPr>
    </w:lvl>
    <w:lvl w:ilvl="4" w:tplc="A67C8E94">
      <w:start w:val="1"/>
      <w:numFmt w:val="lowerLetter"/>
      <w:lvlText w:val="%5."/>
      <w:lvlJc w:val="left"/>
      <w:pPr>
        <w:ind w:left="3600" w:hanging="360"/>
      </w:pPr>
    </w:lvl>
    <w:lvl w:ilvl="5" w:tplc="559EFD22">
      <w:start w:val="1"/>
      <w:numFmt w:val="lowerRoman"/>
      <w:lvlText w:val="%6."/>
      <w:lvlJc w:val="right"/>
      <w:pPr>
        <w:ind w:left="4320" w:hanging="180"/>
      </w:pPr>
    </w:lvl>
    <w:lvl w:ilvl="6" w:tplc="842850B4">
      <w:start w:val="1"/>
      <w:numFmt w:val="decimal"/>
      <w:lvlText w:val="%7."/>
      <w:lvlJc w:val="left"/>
      <w:pPr>
        <w:ind w:left="5040" w:hanging="360"/>
      </w:pPr>
    </w:lvl>
    <w:lvl w:ilvl="7" w:tplc="5D62133C">
      <w:start w:val="1"/>
      <w:numFmt w:val="lowerLetter"/>
      <w:lvlText w:val="%8."/>
      <w:lvlJc w:val="left"/>
      <w:pPr>
        <w:ind w:left="5760" w:hanging="360"/>
      </w:pPr>
    </w:lvl>
    <w:lvl w:ilvl="8" w:tplc="3350F05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302F3"/>
    <w:multiLevelType w:val="hybridMultilevel"/>
    <w:tmpl w:val="FFFFFFFF"/>
    <w:lvl w:ilvl="0" w:tplc="CA7816D6">
      <w:numFmt w:val="none"/>
      <w:lvlText w:val=""/>
      <w:lvlJc w:val="left"/>
      <w:pPr>
        <w:tabs>
          <w:tab w:val="num" w:pos="360"/>
        </w:tabs>
      </w:pPr>
    </w:lvl>
    <w:lvl w:ilvl="1" w:tplc="7DC8EEFA">
      <w:start w:val="1"/>
      <w:numFmt w:val="lowerLetter"/>
      <w:lvlText w:val="%2."/>
      <w:lvlJc w:val="left"/>
      <w:pPr>
        <w:ind w:left="1440" w:hanging="360"/>
      </w:pPr>
    </w:lvl>
    <w:lvl w:ilvl="2" w:tplc="7180BB20">
      <w:start w:val="1"/>
      <w:numFmt w:val="lowerRoman"/>
      <w:lvlText w:val="%3."/>
      <w:lvlJc w:val="right"/>
      <w:pPr>
        <w:ind w:left="2160" w:hanging="180"/>
      </w:pPr>
    </w:lvl>
    <w:lvl w:ilvl="3" w:tplc="48D0D964">
      <w:start w:val="1"/>
      <w:numFmt w:val="decimal"/>
      <w:lvlText w:val="%4."/>
      <w:lvlJc w:val="left"/>
      <w:pPr>
        <w:ind w:left="2880" w:hanging="360"/>
      </w:pPr>
    </w:lvl>
    <w:lvl w:ilvl="4" w:tplc="81F4CFCE">
      <w:start w:val="1"/>
      <w:numFmt w:val="lowerLetter"/>
      <w:lvlText w:val="%5."/>
      <w:lvlJc w:val="left"/>
      <w:pPr>
        <w:ind w:left="3600" w:hanging="360"/>
      </w:pPr>
    </w:lvl>
    <w:lvl w:ilvl="5" w:tplc="91C84268">
      <w:start w:val="1"/>
      <w:numFmt w:val="lowerRoman"/>
      <w:lvlText w:val="%6."/>
      <w:lvlJc w:val="right"/>
      <w:pPr>
        <w:ind w:left="4320" w:hanging="180"/>
      </w:pPr>
    </w:lvl>
    <w:lvl w:ilvl="6" w:tplc="04DEF5EA">
      <w:start w:val="1"/>
      <w:numFmt w:val="decimal"/>
      <w:lvlText w:val="%7."/>
      <w:lvlJc w:val="left"/>
      <w:pPr>
        <w:ind w:left="5040" w:hanging="360"/>
      </w:pPr>
    </w:lvl>
    <w:lvl w:ilvl="7" w:tplc="D6366620">
      <w:start w:val="1"/>
      <w:numFmt w:val="lowerLetter"/>
      <w:lvlText w:val="%8."/>
      <w:lvlJc w:val="left"/>
      <w:pPr>
        <w:ind w:left="5760" w:hanging="360"/>
      </w:pPr>
    </w:lvl>
    <w:lvl w:ilvl="8" w:tplc="42C6288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E2A0F"/>
    <w:multiLevelType w:val="hybridMultilevel"/>
    <w:tmpl w:val="8C0E7DD0"/>
    <w:lvl w:ilvl="0" w:tplc="F544B6AA">
      <w:start w:val="1"/>
      <w:numFmt w:val="bullet"/>
      <w:pStyle w:val="Bullet5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59416573"/>
    <w:multiLevelType w:val="hybridMultilevel"/>
    <w:tmpl w:val="5DEA562C"/>
    <w:lvl w:ilvl="0" w:tplc="283622C0">
      <w:start w:val="1"/>
      <w:numFmt w:val="upperRoman"/>
      <w:lvlText w:val="%1."/>
      <w:lvlJc w:val="left"/>
      <w:pPr>
        <w:ind w:left="720" w:hanging="360"/>
      </w:pPr>
    </w:lvl>
    <w:lvl w:ilvl="1" w:tplc="89642880">
      <w:start w:val="1"/>
      <w:numFmt w:val="lowerLetter"/>
      <w:lvlText w:val="%2."/>
      <w:lvlJc w:val="left"/>
      <w:pPr>
        <w:ind w:left="1440" w:hanging="360"/>
      </w:pPr>
    </w:lvl>
    <w:lvl w:ilvl="2" w:tplc="FF3AFABA">
      <w:start w:val="1"/>
      <w:numFmt w:val="lowerRoman"/>
      <w:lvlText w:val="%3."/>
      <w:lvlJc w:val="right"/>
      <w:pPr>
        <w:ind w:left="2160" w:hanging="180"/>
      </w:pPr>
    </w:lvl>
    <w:lvl w:ilvl="3" w:tplc="426CB81A">
      <w:start w:val="1"/>
      <w:numFmt w:val="decimal"/>
      <w:lvlText w:val="%4."/>
      <w:lvlJc w:val="left"/>
      <w:pPr>
        <w:ind w:left="2880" w:hanging="360"/>
      </w:pPr>
    </w:lvl>
    <w:lvl w:ilvl="4" w:tplc="3CC85752">
      <w:start w:val="1"/>
      <w:numFmt w:val="lowerLetter"/>
      <w:lvlText w:val="%5."/>
      <w:lvlJc w:val="left"/>
      <w:pPr>
        <w:ind w:left="3600" w:hanging="360"/>
      </w:pPr>
    </w:lvl>
    <w:lvl w:ilvl="5" w:tplc="4EB6009A">
      <w:start w:val="1"/>
      <w:numFmt w:val="lowerRoman"/>
      <w:lvlText w:val="%6."/>
      <w:lvlJc w:val="right"/>
      <w:pPr>
        <w:ind w:left="4320" w:hanging="180"/>
      </w:pPr>
    </w:lvl>
    <w:lvl w:ilvl="6" w:tplc="6A12C37E">
      <w:start w:val="1"/>
      <w:numFmt w:val="decimal"/>
      <w:lvlText w:val="%7."/>
      <w:lvlJc w:val="left"/>
      <w:pPr>
        <w:ind w:left="5040" w:hanging="360"/>
      </w:pPr>
    </w:lvl>
    <w:lvl w:ilvl="7" w:tplc="32B6D7F2">
      <w:start w:val="1"/>
      <w:numFmt w:val="lowerLetter"/>
      <w:lvlText w:val="%8."/>
      <w:lvlJc w:val="left"/>
      <w:pPr>
        <w:ind w:left="5760" w:hanging="360"/>
      </w:pPr>
    </w:lvl>
    <w:lvl w:ilvl="8" w:tplc="0C1042A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50EF1"/>
    <w:multiLevelType w:val="multilevel"/>
    <w:tmpl w:val="D278F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160D6"/>
    <w:multiLevelType w:val="hybridMultilevel"/>
    <w:tmpl w:val="FFFFFFFF"/>
    <w:lvl w:ilvl="0" w:tplc="7C38EB6E">
      <w:start w:val="1"/>
      <w:numFmt w:val="upperLetter"/>
      <w:lvlText w:val="%1."/>
      <w:lvlJc w:val="left"/>
      <w:pPr>
        <w:ind w:left="720" w:hanging="360"/>
      </w:pPr>
    </w:lvl>
    <w:lvl w:ilvl="1" w:tplc="70945ADE">
      <w:start w:val="1"/>
      <w:numFmt w:val="lowerLetter"/>
      <w:lvlText w:val="%2."/>
      <w:lvlJc w:val="left"/>
      <w:pPr>
        <w:ind w:left="1440" w:hanging="360"/>
      </w:pPr>
    </w:lvl>
    <w:lvl w:ilvl="2" w:tplc="5C802C24">
      <w:start w:val="1"/>
      <w:numFmt w:val="lowerRoman"/>
      <w:lvlText w:val="%3."/>
      <w:lvlJc w:val="right"/>
      <w:pPr>
        <w:ind w:left="2160" w:hanging="180"/>
      </w:pPr>
    </w:lvl>
    <w:lvl w:ilvl="3" w:tplc="B57E5AD0">
      <w:start w:val="1"/>
      <w:numFmt w:val="decimal"/>
      <w:lvlText w:val="%4."/>
      <w:lvlJc w:val="left"/>
      <w:pPr>
        <w:ind w:left="2880" w:hanging="360"/>
      </w:pPr>
    </w:lvl>
    <w:lvl w:ilvl="4" w:tplc="4998B3D6">
      <w:start w:val="1"/>
      <w:numFmt w:val="lowerLetter"/>
      <w:lvlText w:val="%5."/>
      <w:lvlJc w:val="left"/>
      <w:pPr>
        <w:ind w:left="3600" w:hanging="360"/>
      </w:pPr>
    </w:lvl>
    <w:lvl w:ilvl="5" w:tplc="C7EAF460">
      <w:start w:val="1"/>
      <w:numFmt w:val="lowerRoman"/>
      <w:lvlText w:val="%6."/>
      <w:lvlJc w:val="right"/>
      <w:pPr>
        <w:ind w:left="4320" w:hanging="180"/>
      </w:pPr>
    </w:lvl>
    <w:lvl w:ilvl="6" w:tplc="8BD4B52E">
      <w:start w:val="1"/>
      <w:numFmt w:val="decimal"/>
      <w:lvlText w:val="%7."/>
      <w:lvlJc w:val="left"/>
      <w:pPr>
        <w:ind w:left="5040" w:hanging="360"/>
      </w:pPr>
    </w:lvl>
    <w:lvl w:ilvl="7" w:tplc="23DABC2C">
      <w:start w:val="1"/>
      <w:numFmt w:val="lowerLetter"/>
      <w:lvlText w:val="%8."/>
      <w:lvlJc w:val="left"/>
      <w:pPr>
        <w:ind w:left="5760" w:hanging="360"/>
      </w:pPr>
    </w:lvl>
    <w:lvl w:ilvl="8" w:tplc="68F280C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548C5"/>
    <w:multiLevelType w:val="hybridMultilevel"/>
    <w:tmpl w:val="E9668B2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A84A9BB8">
      <w:start w:val="1"/>
      <w:numFmt w:val="lowerLetter"/>
      <w:lvlText w:val="%2."/>
      <w:lvlJc w:val="left"/>
      <w:pPr>
        <w:ind w:left="1440" w:hanging="360"/>
      </w:pPr>
    </w:lvl>
    <w:lvl w:ilvl="2" w:tplc="885CB7DE">
      <w:start w:val="1"/>
      <w:numFmt w:val="lowerRoman"/>
      <w:lvlText w:val="%3."/>
      <w:lvlJc w:val="right"/>
      <w:pPr>
        <w:ind w:left="2160" w:hanging="180"/>
      </w:pPr>
    </w:lvl>
    <w:lvl w:ilvl="3" w:tplc="78D64B7C">
      <w:start w:val="1"/>
      <w:numFmt w:val="decimal"/>
      <w:lvlText w:val="%4."/>
      <w:lvlJc w:val="left"/>
      <w:pPr>
        <w:ind w:left="2880" w:hanging="360"/>
      </w:pPr>
    </w:lvl>
    <w:lvl w:ilvl="4" w:tplc="4112E4AC">
      <w:start w:val="1"/>
      <w:numFmt w:val="lowerLetter"/>
      <w:lvlText w:val="%5."/>
      <w:lvlJc w:val="left"/>
      <w:pPr>
        <w:ind w:left="3600" w:hanging="360"/>
      </w:pPr>
    </w:lvl>
    <w:lvl w:ilvl="5" w:tplc="41F81E32">
      <w:start w:val="1"/>
      <w:numFmt w:val="lowerRoman"/>
      <w:lvlText w:val="%6."/>
      <w:lvlJc w:val="right"/>
      <w:pPr>
        <w:ind w:left="4320" w:hanging="180"/>
      </w:pPr>
    </w:lvl>
    <w:lvl w:ilvl="6" w:tplc="E708B654">
      <w:start w:val="1"/>
      <w:numFmt w:val="decimal"/>
      <w:lvlText w:val="%7."/>
      <w:lvlJc w:val="left"/>
      <w:pPr>
        <w:ind w:left="5040" w:hanging="360"/>
      </w:pPr>
    </w:lvl>
    <w:lvl w:ilvl="7" w:tplc="55B6C12A">
      <w:start w:val="1"/>
      <w:numFmt w:val="lowerLetter"/>
      <w:lvlText w:val="%8."/>
      <w:lvlJc w:val="left"/>
      <w:pPr>
        <w:ind w:left="5760" w:hanging="360"/>
      </w:pPr>
    </w:lvl>
    <w:lvl w:ilvl="8" w:tplc="1E86796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A177F4"/>
    <w:multiLevelType w:val="hybridMultilevel"/>
    <w:tmpl w:val="57782B10"/>
    <w:lvl w:ilvl="0" w:tplc="930229C8">
      <w:start w:val="1"/>
      <w:numFmt w:val="upperLetter"/>
      <w:lvlText w:val="%1."/>
      <w:lvlJc w:val="left"/>
      <w:pPr>
        <w:ind w:left="720" w:hanging="360"/>
      </w:pPr>
    </w:lvl>
    <w:lvl w:ilvl="1" w:tplc="5EA0B0D2">
      <w:start w:val="1"/>
      <w:numFmt w:val="lowerLetter"/>
      <w:lvlText w:val="%2."/>
      <w:lvlJc w:val="left"/>
      <w:pPr>
        <w:ind w:left="1440" w:hanging="360"/>
      </w:pPr>
    </w:lvl>
    <w:lvl w:ilvl="2" w:tplc="FD429000">
      <w:start w:val="1"/>
      <w:numFmt w:val="lowerRoman"/>
      <w:lvlText w:val="%3."/>
      <w:lvlJc w:val="right"/>
      <w:pPr>
        <w:ind w:left="2160" w:hanging="180"/>
      </w:pPr>
    </w:lvl>
    <w:lvl w:ilvl="3" w:tplc="EA5449BE">
      <w:start w:val="1"/>
      <w:numFmt w:val="decimal"/>
      <w:lvlText w:val="%4."/>
      <w:lvlJc w:val="left"/>
      <w:pPr>
        <w:ind w:left="2880" w:hanging="360"/>
      </w:pPr>
    </w:lvl>
    <w:lvl w:ilvl="4" w:tplc="4B128A40">
      <w:start w:val="1"/>
      <w:numFmt w:val="lowerLetter"/>
      <w:lvlText w:val="%5."/>
      <w:lvlJc w:val="left"/>
      <w:pPr>
        <w:ind w:left="3600" w:hanging="360"/>
      </w:pPr>
    </w:lvl>
    <w:lvl w:ilvl="5" w:tplc="474A5144">
      <w:start w:val="1"/>
      <w:numFmt w:val="lowerRoman"/>
      <w:lvlText w:val="%6."/>
      <w:lvlJc w:val="right"/>
      <w:pPr>
        <w:ind w:left="4320" w:hanging="180"/>
      </w:pPr>
    </w:lvl>
    <w:lvl w:ilvl="6" w:tplc="354E6490">
      <w:start w:val="1"/>
      <w:numFmt w:val="decimal"/>
      <w:lvlText w:val="%7."/>
      <w:lvlJc w:val="left"/>
      <w:pPr>
        <w:ind w:left="5040" w:hanging="360"/>
      </w:pPr>
    </w:lvl>
    <w:lvl w:ilvl="7" w:tplc="8362DED4">
      <w:start w:val="1"/>
      <w:numFmt w:val="lowerLetter"/>
      <w:lvlText w:val="%8."/>
      <w:lvlJc w:val="left"/>
      <w:pPr>
        <w:ind w:left="5760" w:hanging="360"/>
      </w:pPr>
    </w:lvl>
    <w:lvl w:ilvl="8" w:tplc="E58A844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27FDA"/>
    <w:multiLevelType w:val="hybridMultilevel"/>
    <w:tmpl w:val="FFFFFFFF"/>
    <w:lvl w:ilvl="0" w:tplc="5B94D700">
      <w:numFmt w:val="none"/>
      <w:lvlText w:val=""/>
      <w:lvlJc w:val="left"/>
      <w:pPr>
        <w:tabs>
          <w:tab w:val="num" w:pos="360"/>
        </w:tabs>
      </w:pPr>
    </w:lvl>
    <w:lvl w:ilvl="1" w:tplc="C0087870">
      <w:start w:val="1"/>
      <w:numFmt w:val="lowerLetter"/>
      <w:lvlText w:val="%2."/>
      <w:lvlJc w:val="left"/>
      <w:pPr>
        <w:ind w:left="1440" w:hanging="360"/>
      </w:pPr>
    </w:lvl>
    <w:lvl w:ilvl="2" w:tplc="E6E2F7DC">
      <w:start w:val="1"/>
      <w:numFmt w:val="lowerRoman"/>
      <w:lvlText w:val="%3."/>
      <w:lvlJc w:val="right"/>
      <w:pPr>
        <w:ind w:left="2160" w:hanging="180"/>
      </w:pPr>
    </w:lvl>
    <w:lvl w:ilvl="3" w:tplc="7B501C70">
      <w:start w:val="1"/>
      <w:numFmt w:val="decimal"/>
      <w:lvlText w:val="%4."/>
      <w:lvlJc w:val="left"/>
      <w:pPr>
        <w:ind w:left="2880" w:hanging="360"/>
      </w:pPr>
    </w:lvl>
    <w:lvl w:ilvl="4" w:tplc="6762B47A">
      <w:start w:val="1"/>
      <w:numFmt w:val="lowerLetter"/>
      <w:lvlText w:val="%5."/>
      <w:lvlJc w:val="left"/>
      <w:pPr>
        <w:ind w:left="3600" w:hanging="360"/>
      </w:pPr>
    </w:lvl>
    <w:lvl w:ilvl="5" w:tplc="4FA4A0B6">
      <w:start w:val="1"/>
      <w:numFmt w:val="lowerRoman"/>
      <w:lvlText w:val="%6."/>
      <w:lvlJc w:val="right"/>
      <w:pPr>
        <w:ind w:left="4320" w:hanging="180"/>
      </w:pPr>
    </w:lvl>
    <w:lvl w:ilvl="6" w:tplc="E9E80504">
      <w:start w:val="1"/>
      <w:numFmt w:val="decimal"/>
      <w:lvlText w:val="%7."/>
      <w:lvlJc w:val="left"/>
      <w:pPr>
        <w:ind w:left="5040" w:hanging="360"/>
      </w:pPr>
    </w:lvl>
    <w:lvl w:ilvl="7" w:tplc="BF8E2902">
      <w:start w:val="1"/>
      <w:numFmt w:val="lowerLetter"/>
      <w:lvlText w:val="%8."/>
      <w:lvlJc w:val="left"/>
      <w:pPr>
        <w:ind w:left="5760" w:hanging="360"/>
      </w:pPr>
    </w:lvl>
    <w:lvl w:ilvl="8" w:tplc="79F8BF22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6A226E"/>
    <w:multiLevelType w:val="hybridMultilevel"/>
    <w:tmpl w:val="7E70F138"/>
    <w:lvl w:ilvl="0" w:tplc="B5F04582">
      <w:start w:val="1"/>
      <w:numFmt w:val="bullet"/>
      <w:pStyle w:val="Bullet3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0" w15:restartNumberingAfterBreak="0">
    <w:nsid w:val="72F97CCD"/>
    <w:multiLevelType w:val="hybridMultilevel"/>
    <w:tmpl w:val="FFFFFFFF"/>
    <w:lvl w:ilvl="0" w:tplc="55287B36">
      <w:start w:val="1"/>
      <w:numFmt w:val="decimal"/>
      <w:lvlText w:val="%1.0"/>
      <w:lvlJc w:val="left"/>
      <w:pPr>
        <w:ind w:left="720" w:hanging="360"/>
      </w:pPr>
    </w:lvl>
    <w:lvl w:ilvl="1" w:tplc="4D94A21E">
      <w:start w:val="1"/>
      <w:numFmt w:val="lowerLetter"/>
      <w:lvlText w:val="%2."/>
      <w:lvlJc w:val="left"/>
      <w:pPr>
        <w:ind w:left="1440" w:hanging="360"/>
      </w:pPr>
    </w:lvl>
    <w:lvl w:ilvl="2" w:tplc="E5907D4C">
      <w:start w:val="1"/>
      <w:numFmt w:val="lowerRoman"/>
      <w:lvlText w:val="%3."/>
      <w:lvlJc w:val="right"/>
      <w:pPr>
        <w:ind w:left="2160" w:hanging="180"/>
      </w:pPr>
    </w:lvl>
    <w:lvl w:ilvl="3" w:tplc="2BFA999C">
      <w:start w:val="1"/>
      <w:numFmt w:val="decimal"/>
      <w:lvlText w:val="%4."/>
      <w:lvlJc w:val="left"/>
      <w:pPr>
        <w:ind w:left="2880" w:hanging="360"/>
      </w:pPr>
    </w:lvl>
    <w:lvl w:ilvl="4" w:tplc="5E3E0ABE">
      <w:start w:val="1"/>
      <w:numFmt w:val="lowerLetter"/>
      <w:lvlText w:val="%5."/>
      <w:lvlJc w:val="left"/>
      <w:pPr>
        <w:ind w:left="3600" w:hanging="360"/>
      </w:pPr>
    </w:lvl>
    <w:lvl w:ilvl="5" w:tplc="855C84E6">
      <w:start w:val="1"/>
      <w:numFmt w:val="lowerRoman"/>
      <w:lvlText w:val="%6."/>
      <w:lvlJc w:val="right"/>
      <w:pPr>
        <w:ind w:left="4320" w:hanging="180"/>
      </w:pPr>
    </w:lvl>
    <w:lvl w:ilvl="6" w:tplc="0F5A5B50">
      <w:start w:val="1"/>
      <w:numFmt w:val="decimal"/>
      <w:lvlText w:val="%7."/>
      <w:lvlJc w:val="left"/>
      <w:pPr>
        <w:ind w:left="5040" w:hanging="360"/>
      </w:pPr>
    </w:lvl>
    <w:lvl w:ilvl="7" w:tplc="655ABA5A">
      <w:start w:val="1"/>
      <w:numFmt w:val="lowerLetter"/>
      <w:lvlText w:val="%8."/>
      <w:lvlJc w:val="left"/>
      <w:pPr>
        <w:ind w:left="5760" w:hanging="360"/>
      </w:pPr>
    </w:lvl>
    <w:lvl w:ilvl="8" w:tplc="A73409B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15AFA"/>
    <w:multiLevelType w:val="hybridMultilevel"/>
    <w:tmpl w:val="FB2A08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A424DC"/>
    <w:multiLevelType w:val="hybridMultilevel"/>
    <w:tmpl w:val="4E220846"/>
    <w:lvl w:ilvl="0" w:tplc="04090015">
      <w:start w:val="9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7E8B6909"/>
    <w:multiLevelType w:val="hybridMultilevel"/>
    <w:tmpl w:val="FFFFFFFF"/>
    <w:lvl w:ilvl="0" w:tplc="ABD22702">
      <w:start w:val="1"/>
      <w:numFmt w:val="decimal"/>
      <w:lvlText w:val="%1."/>
      <w:lvlJc w:val="left"/>
      <w:pPr>
        <w:ind w:left="720" w:hanging="360"/>
      </w:pPr>
    </w:lvl>
    <w:lvl w:ilvl="1" w:tplc="BBE611F4">
      <w:start w:val="1"/>
      <w:numFmt w:val="lowerLetter"/>
      <w:lvlText w:val="%2."/>
      <w:lvlJc w:val="left"/>
      <w:pPr>
        <w:ind w:left="1440" w:hanging="360"/>
      </w:pPr>
    </w:lvl>
    <w:lvl w:ilvl="2" w:tplc="29F4B922">
      <w:start w:val="1"/>
      <w:numFmt w:val="lowerRoman"/>
      <w:lvlText w:val="%3."/>
      <w:lvlJc w:val="right"/>
      <w:pPr>
        <w:ind w:left="2160" w:hanging="180"/>
      </w:pPr>
    </w:lvl>
    <w:lvl w:ilvl="3" w:tplc="0082B698">
      <w:start w:val="1"/>
      <w:numFmt w:val="decimal"/>
      <w:lvlText w:val="%4."/>
      <w:lvlJc w:val="left"/>
      <w:pPr>
        <w:ind w:left="2880" w:hanging="360"/>
      </w:pPr>
    </w:lvl>
    <w:lvl w:ilvl="4" w:tplc="7A3EFB68">
      <w:start w:val="1"/>
      <w:numFmt w:val="lowerLetter"/>
      <w:lvlText w:val="%5."/>
      <w:lvlJc w:val="left"/>
      <w:pPr>
        <w:ind w:left="3600" w:hanging="360"/>
      </w:pPr>
    </w:lvl>
    <w:lvl w:ilvl="5" w:tplc="66F06A34">
      <w:start w:val="1"/>
      <w:numFmt w:val="lowerRoman"/>
      <w:lvlText w:val="%6."/>
      <w:lvlJc w:val="right"/>
      <w:pPr>
        <w:ind w:left="4320" w:hanging="180"/>
      </w:pPr>
    </w:lvl>
    <w:lvl w:ilvl="6" w:tplc="AE740A54">
      <w:start w:val="1"/>
      <w:numFmt w:val="decimal"/>
      <w:lvlText w:val="%7."/>
      <w:lvlJc w:val="left"/>
      <w:pPr>
        <w:ind w:left="5040" w:hanging="360"/>
      </w:pPr>
    </w:lvl>
    <w:lvl w:ilvl="7" w:tplc="B584032C">
      <w:start w:val="1"/>
      <w:numFmt w:val="lowerLetter"/>
      <w:lvlText w:val="%8."/>
      <w:lvlJc w:val="left"/>
      <w:pPr>
        <w:ind w:left="5760" w:hanging="360"/>
      </w:pPr>
    </w:lvl>
    <w:lvl w:ilvl="8" w:tplc="224E694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5"/>
  </w:num>
  <w:num w:numId="4">
    <w:abstractNumId w:val="20"/>
  </w:num>
  <w:num w:numId="5">
    <w:abstractNumId w:val="35"/>
  </w:num>
  <w:num w:numId="6">
    <w:abstractNumId w:val="14"/>
  </w:num>
  <w:num w:numId="7">
    <w:abstractNumId w:val="21"/>
  </w:num>
  <w:num w:numId="8">
    <w:abstractNumId w:val="1"/>
  </w:num>
  <w:num w:numId="9">
    <w:abstractNumId w:val="36"/>
  </w:num>
  <w:num w:numId="10">
    <w:abstractNumId w:val="2"/>
  </w:num>
  <w:num w:numId="11">
    <w:abstractNumId w:val="26"/>
  </w:num>
  <w:num w:numId="12">
    <w:abstractNumId w:val="5"/>
  </w:num>
  <w:num w:numId="13">
    <w:abstractNumId w:val="12"/>
  </w:num>
  <w:num w:numId="14">
    <w:abstractNumId w:val="32"/>
  </w:num>
  <w:num w:numId="15">
    <w:abstractNumId w:val="39"/>
  </w:num>
  <w:num w:numId="16">
    <w:abstractNumId w:val="4"/>
  </w:num>
  <w:num w:numId="17">
    <w:abstractNumId w:val="15"/>
  </w:num>
  <w:num w:numId="18">
    <w:abstractNumId w:val="17"/>
  </w:num>
  <w:num w:numId="19">
    <w:abstractNumId w:val="10"/>
  </w:num>
  <w:num w:numId="20">
    <w:abstractNumId w:val="19"/>
  </w:num>
  <w:num w:numId="21">
    <w:abstractNumId w:val="31"/>
  </w:num>
  <w:num w:numId="22">
    <w:abstractNumId w:val="18"/>
  </w:num>
  <w:num w:numId="23">
    <w:abstractNumId w:val="38"/>
  </w:num>
  <w:num w:numId="24">
    <w:abstractNumId w:val="23"/>
  </w:num>
  <w:num w:numId="25">
    <w:abstractNumId w:val="34"/>
  </w:num>
  <w:num w:numId="26">
    <w:abstractNumId w:val="11"/>
  </w:num>
  <w:num w:numId="27">
    <w:abstractNumId w:val="27"/>
  </w:num>
  <w:num w:numId="28">
    <w:abstractNumId w:val="37"/>
  </w:num>
  <w:num w:numId="29">
    <w:abstractNumId w:val="7"/>
  </w:num>
  <w:num w:numId="30">
    <w:abstractNumId w:val="13"/>
  </w:num>
  <w:num w:numId="31">
    <w:abstractNumId w:val="0"/>
  </w:num>
  <w:num w:numId="32">
    <w:abstractNumId w:val="40"/>
  </w:num>
  <w:num w:numId="33">
    <w:abstractNumId w:val="43"/>
  </w:num>
  <w:num w:numId="34">
    <w:abstractNumId w:val="28"/>
  </w:num>
  <w:num w:numId="35">
    <w:abstractNumId w:val="22"/>
  </w:num>
  <w:num w:numId="36">
    <w:abstractNumId w:val="30"/>
  </w:num>
  <w:num w:numId="37">
    <w:abstractNumId w:val="33"/>
  </w:num>
  <w:num w:numId="38">
    <w:abstractNumId w:val="6"/>
  </w:num>
  <w:num w:numId="39">
    <w:abstractNumId w:val="24"/>
  </w:num>
  <w:num w:numId="40">
    <w:abstractNumId w:val="42"/>
  </w:num>
  <w:num w:numId="41">
    <w:abstractNumId w:val="3"/>
  </w:num>
  <w:num w:numId="4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</w:num>
  <w:num w:numId="45">
    <w:abstractNumId w:val="41"/>
  </w:num>
  <w:num w:numId="46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3MDAyMzU1MDA2MjdU0lEKTi0uzszPAymwqAUAd1RMF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uture of Science Ref Style 2019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wwff2zane0ee9ezpr95rw9fzsvsv5xwrvwe&quot;&gt;Endnote Library-Converted&lt;record-ids&gt;&lt;item&gt;2111&lt;/item&gt;&lt;item&gt;2112&lt;/item&gt;&lt;item&gt;2113&lt;/item&gt;&lt;item&gt;2114&lt;/item&gt;&lt;item&gt;2115&lt;/item&gt;&lt;item&gt;2116&lt;/item&gt;&lt;item&gt;2117&lt;/item&gt;&lt;item&gt;2118&lt;/item&gt;&lt;item&gt;2119&lt;/item&gt;&lt;item&gt;2121&lt;/item&gt;&lt;item&gt;2127&lt;/item&gt;&lt;item&gt;2129&lt;/item&gt;&lt;item&gt;2130&lt;/item&gt;&lt;item&gt;2131&lt;/item&gt;&lt;item&gt;2132&lt;/item&gt;&lt;item&gt;2135&lt;/item&gt;&lt;item&gt;2137&lt;/item&gt;&lt;item&gt;2140&lt;/item&gt;&lt;item&gt;2141&lt;/item&gt;&lt;item&gt;2145&lt;/item&gt;&lt;item&gt;2146&lt;/item&gt;&lt;item&gt;2147&lt;/item&gt;&lt;item&gt;2208&lt;/item&gt;&lt;/record-ids&gt;&lt;/item&gt;&lt;/Libraries&gt;"/>
  </w:docVars>
  <w:rsids>
    <w:rsidRoot w:val="00637A8D"/>
    <w:rsid w:val="0000032D"/>
    <w:rsid w:val="00001225"/>
    <w:rsid w:val="000012D7"/>
    <w:rsid w:val="000018F1"/>
    <w:rsid w:val="000019CE"/>
    <w:rsid w:val="00001C7D"/>
    <w:rsid w:val="00001F30"/>
    <w:rsid w:val="000020D7"/>
    <w:rsid w:val="0000248B"/>
    <w:rsid w:val="000029D9"/>
    <w:rsid w:val="00002BC9"/>
    <w:rsid w:val="00002CC3"/>
    <w:rsid w:val="0000343B"/>
    <w:rsid w:val="00003C2A"/>
    <w:rsid w:val="00003FD2"/>
    <w:rsid w:val="000040DE"/>
    <w:rsid w:val="00005747"/>
    <w:rsid w:val="0000605C"/>
    <w:rsid w:val="0000645A"/>
    <w:rsid w:val="00006A9B"/>
    <w:rsid w:val="00006DB0"/>
    <w:rsid w:val="000074D3"/>
    <w:rsid w:val="000075F8"/>
    <w:rsid w:val="000076A8"/>
    <w:rsid w:val="000079C1"/>
    <w:rsid w:val="00007B7C"/>
    <w:rsid w:val="000101E3"/>
    <w:rsid w:val="00010512"/>
    <w:rsid w:val="000108E0"/>
    <w:rsid w:val="00011280"/>
    <w:rsid w:val="00011705"/>
    <w:rsid w:val="0001207C"/>
    <w:rsid w:val="000123D5"/>
    <w:rsid w:val="00012420"/>
    <w:rsid w:val="0001257D"/>
    <w:rsid w:val="00012F1C"/>
    <w:rsid w:val="0001398E"/>
    <w:rsid w:val="00013F39"/>
    <w:rsid w:val="0001421C"/>
    <w:rsid w:val="000142D0"/>
    <w:rsid w:val="000144B3"/>
    <w:rsid w:val="00014A35"/>
    <w:rsid w:val="000155C0"/>
    <w:rsid w:val="00015FFB"/>
    <w:rsid w:val="00016116"/>
    <w:rsid w:val="00016AD0"/>
    <w:rsid w:val="00016FCA"/>
    <w:rsid w:val="00017756"/>
    <w:rsid w:val="000179F6"/>
    <w:rsid w:val="00017C6D"/>
    <w:rsid w:val="00017FF0"/>
    <w:rsid w:val="00020E78"/>
    <w:rsid w:val="00021186"/>
    <w:rsid w:val="00021416"/>
    <w:rsid w:val="00021723"/>
    <w:rsid w:val="00022910"/>
    <w:rsid w:val="00023444"/>
    <w:rsid w:val="00023DB5"/>
    <w:rsid w:val="00023EF4"/>
    <w:rsid w:val="00024068"/>
    <w:rsid w:val="0002470B"/>
    <w:rsid w:val="00024F45"/>
    <w:rsid w:val="00026D02"/>
    <w:rsid w:val="00027343"/>
    <w:rsid w:val="000278BF"/>
    <w:rsid w:val="000305AD"/>
    <w:rsid w:val="000308E0"/>
    <w:rsid w:val="00030D00"/>
    <w:rsid w:val="00030EFF"/>
    <w:rsid w:val="00031FB8"/>
    <w:rsid w:val="0003340A"/>
    <w:rsid w:val="00033D23"/>
    <w:rsid w:val="0003402F"/>
    <w:rsid w:val="0003420B"/>
    <w:rsid w:val="00034B35"/>
    <w:rsid w:val="00034EFC"/>
    <w:rsid w:val="0003500D"/>
    <w:rsid w:val="00035572"/>
    <w:rsid w:val="000355A5"/>
    <w:rsid w:val="0003578D"/>
    <w:rsid w:val="000358E4"/>
    <w:rsid w:val="00035CA6"/>
    <w:rsid w:val="00035CFD"/>
    <w:rsid w:val="00035D90"/>
    <w:rsid w:val="00036070"/>
    <w:rsid w:val="000361C5"/>
    <w:rsid w:val="00036645"/>
    <w:rsid w:val="00036D81"/>
    <w:rsid w:val="000370B6"/>
    <w:rsid w:val="000376CE"/>
    <w:rsid w:val="0003771D"/>
    <w:rsid w:val="00037B7F"/>
    <w:rsid w:val="00037ED0"/>
    <w:rsid w:val="000407BD"/>
    <w:rsid w:val="00040B59"/>
    <w:rsid w:val="000418EB"/>
    <w:rsid w:val="00041DBC"/>
    <w:rsid w:val="0004221C"/>
    <w:rsid w:val="00042B4C"/>
    <w:rsid w:val="00042E65"/>
    <w:rsid w:val="00043EAB"/>
    <w:rsid w:val="000442A1"/>
    <w:rsid w:val="000447EF"/>
    <w:rsid w:val="00044839"/>
    <w:rsid w:val="00044ECC"/>
    <w:rsid w:val="00045593"/>
    <w:rsid w:val="00045A60"/>
    <w:rsid w:val="00045FEA"/>
    <w:rsid w:val="00046717"/>
    <w:rsid w:val="00046A09"/>
    <w:rsid w:val="00047DC9"/>
    <w:rsid w:val="0005096E"/>
    <w:rsid w:val="00051A90"/>
    <w:rsid w:val="00051F2D"/>
    <w:rsid w:val="00052792"/>
    <w:rsid w:val="00053217"/>
    <w:rsid w:val="0005357A"/>
    <w:rsid w:val="00053619"/>
    <w:rsid w:val="00053CF1"/>
    <w:rsid w:val="00054D75"/>
    <w:rsid w:val="000555FF"/>
    <w:rsid w:val="00056015"/>
    <w:rsid w:val="0005619C"/>
    <w:rsid w:val="00056460"/>
    <w:rsid w:val="0005DD2A"/>
    <w:rsid w:val="0006080D"/>
    <w:rsid w:val="00061C29"/>
    <w:rsid w:val="00061F19"/>
    <w:rsid w:val="000623F2"/>
    <w:rsid w:val="00062443"/>
    <w:rsid w:val="00062454"/>
    <w:rsid w:val="000624E9"/>
    <w:rsid w:val="0006276E"/>
    <w:rsid w:val="00062963"/>
    <w:rsid w:val="00062D9E"/>
    <w:rsid w:val="0006301E"/>
    <w:rsid w:val="0006361F"/>
    <w:rsid w:val="0006362E"/>
    <w:rsid w:val="00063867"/>
    <w:rsid w:val="00064F54"/>
    <w:rsid w:val="00065739"/>
    <w:rsid w:val="00065EA0"/>
    <w:rsid w:val="0006624E"/>
    <w:rsid w:val="000666F2"/>
    <w:rsid w:val="00066A11"/>
    <w:rsid w:val="00066CAB"/>
    <w:rsid w:val="00066DA8"/>
    <w:rsid w:val="000671A8"/>
    <w:rsid w:val="00067248"/>
    <w:rsid w:val="000672BE"/>
    <w:rsid w:val="000677B3"/>
    <w:rsid w:val="00067D7E"/>
    <w:rsid w:val="000705C7"/>
    <w:rsid w:val="00070E82"/>
    <w:rsid w:val="00071559"/>
    <w:rsid w:val="0007173E"/>
    <w:rsid w:val="000718A1"/>
    <w:rsid w:val="000719D2"/>
    <w:rsid w:val="00071D03"/>
    <w:rsid w:val="000726EB"/>
    <w:rsid w:val="00072E34"/>
    <w:rsid w:val="00072F4D"/>
    <w:rsid w:val="00074B43"/>
    <w:rsid w:val="00075263"/>
    <w:rsid w:val="0007541C"/>
    <w:rsid w:val="000757B0"/>
    <w:rsid w:val="000758BF"/>
    <w:rsid w:val="00075B15"/>
    <w:rsid w:val="0007601E"/>
    <w:rsid w:val="00076343"/>
    <w:rsid w:val="00076FA4"/>
    <w:rsid w:val="000772BE"/>
    <w:rsid w:val="000774C2"/>
    <w:rsid w:val="00077D41"/>
    <w:rsid w:val="000802F5"/>
    <w:rsid w:val="000803BA"/>
    <w:rsid w:val="0008052E"/>
    <w:rsid w:val="00080A61"/>
    <w:rsid w:val="00081D19"/>
    <w:rsid w:val="000826EA"/>
    <w:rsid w:val="0008338A"/>
    <w:rsid w:val="0008358E"/>
    <w:rsid w:val="000836DB"/>
    <w:rsid w:val="000837D4"/>
    <w:rsid w:val="00083CED"/>
    <w:rsid w:val="000841CD"/>
    <w:rsid w:val="00084381"/>
    <w:rsid w:val="000852AB"/>
    <w:rsid w:val="00085364"/>
    <w:rsid w:val="000854EC"/>
    <w:rsid w:val="00085E96"/>
    <w:rsid w:val="000865F8"/>
    <w:rsid w:val="0008660F"/>
    <w:rsid w:val="00086982"/>
    <w:rsid w:val="00086D9C"/>
    <w:rsid w:val="0008711B"/>
    <w:rsid w:val="0008750B"/>
    <w:rsid w:val="00090046"/>
    <w:rsid w:val="0009085C"/>
    <w:rsid w:val="0009169E"/>
    <w:rsid w:val="00091879"/>
    <w:rsid w:val="00091D22"/>
    <w:rsid w:val="00091DEC"/>
    <w:rsid w:val="00091EF0"/>
    <w:rsid w:val="0009207E"/>
    <w:rsid w:val="000921F9"/>
    <w:rsid w:val="000926DB"/>
    <w:rsid w:val="00092903"/>
    <w:rsid w:val="00092D11"/>
    <w:rsid w:val="0009310F"/>
    <w:rsid w:val="00093A4C"/>
    <w:rsid w:val="00094385"/>
    <w:rsid w:val="0009473B"/>
    <w:rsid w:val="00094935"/>
    <w:rsid w:val="00094980"/>
    <w:rsid w:val="00095781"/>
    <w:rsid w:val="000958DE"/>
    <w:rsid w:val="00095AAF"/>
    <w:rsid w:val="000963C8"/>
    <w:rsid w:val="00096963"/>
    <w:rsid w:val="00097E9D"/>
    <w:rsid w:val="00097F68"/>
    <w:rsid w:val="000A03A2"/>
    <w:rsid w:val="000A0814"/>
    <w:rsid w:val="000A0F20"/>
    <w:rsid w:val="000A11AF"/>
    <w:rsid w:val="000A14AC"/>
    <w:rsid w:val="000A2017"/>
    <w:rsid w:val="000A22A2"/>
    <w:rsid w:val="000A2875"/>
    <w:rsid w:val="000A2AAE"/>
    <w:rsid w:val="000A2D92"/>
    <w:rsid w:val="000A2FA9"/>
    <w:rsid w:val="000A3A7F"/>
    <w:rsid w:val="000A4EFF"/>
    <w:rsid w:val="000A5204"/>
    <w:rsid w:val="000A52AD"/>
    <w:rsid w:val="000A58EB"/>
    <w:rsid w:val="000A5AC9"/>
    <w:rsid w:val="000A605A"/>
    <w:rsid w:val="000A71AA"/>
    <w:rsid w:val="000A74B1"/>
    <w:rsid w:val="000A78BA"/>
    <w:rsid w:val="000B0318"/>
    <w:rsid w:val="000B0F7E"/>
    <w:rsid w:val="000B1464"/>
    <w:rsid w:val="000B2C3A"/>
    <w:rsid w:val="000B30A3"/>
    <w:rsid w:val="000B3559"/>
    <w:rsid w:val="000B35ED"/>
    <w:rsid w:val="000B37A0"/>
    <w:rsid w:val="000B3833"/>
    <w:rsid w:val="000B3A6A"/>
    <w:rsid w:val="000B3AB7"/>
    <w:rsid w:val="000B3C22"/>
    <w:rsid w:val="000B3CEE"/>
    <w:rsid w:val="000B3E81"/>
    <w:rsid w:val="000B41E0"/>
    <w:rsid w:val="000B478C"/>
    <w:rsid w:val="000B4D85"/>
    <w:rsid w:val="000B4EB3"/>
    <w:rsid w:val="000B4FC1"/>
    <w:rsid w:val="000B5AB7"/>
    <w:rsid w:val="000B613C"/>
    <w:rsid w:val="000B62AF"/>
    <w:rsid w:val="000B6FE6"/>
    <w:rsid w:val="000B7663"/>
    <w:rsid w:val="000B7814"/>
    <w:rsid w:val="000C0436"/>
    <w:rsid w:val="000C09E9"/>
    <w:rsid w:val="000C0D3F"/>
    <w:rsid w:val="000C20F1"/>
    <w:rsid w:val="000C2C04"/>
    <w:rsid w:val="000C2F06"/>
    <w:rsid w:val="000C3A5A"/>
    <w:rsid w:val="000C3BC7"/>
    <w:rsid w:val="000C3E44"/>
    <w:rsid w:val="000C3F46"/>
    <w:rsid w:val="000C4566"/>
    <w:rsid w:val="000C57BA"/>
    <w:rsid w:val="000C58F1"/>
    <w:rsid w:val="000C58FE"/>
    <w:rsid w:val="000C5BEE"/>
    <w:rsid w:val="000C5D72"/>
    <w:rsid w:val="000C71FD"/>
    <w:rsid w:val="000C72B4"/>
    <w:rsid w:val="000C7952"/>
    <w:rsid w:val="000C7974"/>
    <w:rsid w:val="000D131E"/>
    <w:rsid w:val="000D1580"/>
    <w:rsid w:val="000D1678"/>
    <w:rsid w:val="000D1759"/>
    <w:rsid w:val="000D17EF"/>
    <w:rsid w:val="000D23EF"/>
    <w:rsid w:val="000D24C2"/>
    <w:rsid w:val="000D2F55"/>
    <w:rsid w:val="000D316A"/>
    <w:rsid w:val="000D447F"/>
    <w:rsid w:val="000D453C"/>
    <w:rsid w:val="000D49BB"/>
    <w:rsid w:val="000D5113"/>
    <w:rsid w:val="000D5814"/>
    <w:rsid w:val="000D60DC"/>
    <w:rsid w:val="000D6303"/>
    <w:rsid w:val="000D67CD"/>
    <w:rsid w:val="000D68B3"/>
    <w:rsid w:val="000D69E5"/>
    <w:rsid w:val="000D771B"/>
    <w:rsid w:val="000D7D48"/>
    <w:rsid w:val="000D7D56"/>
    <w:rsid w:val="000E050F"/>
    <w:rsid w:val="000E1764"/>
    <w:rsid w:val="000E1BFF"/>
    <w:rsid w:val="000E222F"/>
    <w:rsid w:val="000E2631"/>
    <w:rsid w:val="000E2B8C"/>
    <w:rsid w:val="000E2CA8"/>
    <w:rsid w:val="000E3F4B"/>
    <w:rsid w:val="000E4A17"/>
    <w:rsid w:val="000E4FF1"/>
    <w:rsid w:val="000E54B4"/>
    <w:rsid w:val="000E59B5"/>
    <w:rsid w:val="000E6169"/>
    <w:rsid w:val="000E6369"/>
    <w:rsid w:val="000E6453"/>
    <w:rsid w:val="000E6478"/>
    <w:rsid w:val="000E653A"/>
    <w:rsid w:val="000E6989"/>
    <w:rsid w:val="000E6C9F"/>
    <w:rsid w:val="000E78F9"/>
    <w:rsid w:val="000F0C1A"/>
    <w:rsid w:val="000F12B4"/>
    <w:rsid w:val="000F18D6"/>
    <w:rsid w:val="000F1C7B"/>
    <w:rsid w:val="000F21AF"/>
    <w:rsid w:val="000F2222"/>
    <w:rsid w:val="000F25D9"/>
    <w:rsid w:val="000F2A31"/>
    <w:rsid w:val="000F2B65"/>
    <w:rsid w:val="000F3270"/>
    <w:rsid w:val="000F354D"/>
    <w:rsid w:val="000F38DB"/>
    <w:rsid w:val="000F436C"/>
    <w:rsid w:val="000F4BA2"/>
    <w:rsid w:val="000F4BD8"/>
    <w:rsid w:val="000F4C36"/>
    <w:rsid w:val="000F4F40"/>
    <w:rsid w:val="000F4F8D"/>
    <w:rsid w:val="000F53B8"/>
    <w:rsid w:val="000F5DC9"/>
    <w:rsid w:val="000F6AEE"/>
    <w:rsid w:val="000F711A"/>
    <w:rsid w:val="000F73CF"/>
    <w:rsid w:val="000F7496"/>
    <w:rsid w:val="000F760C"/>
    <w:rsid w:val="000F7E10"/>
    <w:rsid w:val="000F945B"/>
    <w:rsid w:val="0010034C"/>
    <w:rsid w:val="00100DEA"/>
    <w:rsid w:val="001015D1"/>
    <w:rsid w:val="00101707"/>
    <w:rsid w:val="0010219C"/>
    <w:rsid w:val="00102630"/>
    <w:rsid w:val="0010282C"/>
    <w:rsid w:val="001046FF"/>
    <w:rsid w:val="00104706"/>
    <w:rsid w:val="00104B20"/>
    <w:rsid w:val="001053FD"/>
    <w:rsid w:val="00105668"/>
    <w:rsid w:val="001058DE"/>
    <w:rsid w:val="00105BD0"/>
    <w:rsid w:val="00107396"/>
    <w:rsid w:val="0010796D"/>
    <w:rsid w:val="0010FD9F"/>
    <w:rsid w:val="0011040F"/>
    <w:rsid w:val="001104D5"/>
    <w:rsid w:val="00111451"/>
    <w:rsid w:val="00111DA1"/>
    <w:rsid w:val="00111EE4"/>
    <w:rsid w:val="00111F30"/>
    <w:rsid w:val="00112396"/>
    <w:rsid w:val="0011246D"/>
    <w:rsid w:val="00112B52"/>
    <w:rsid w:val="00113576"/>
    <w:rsid w:val="0011357A"/>
    <w:rsid w:val="00113727"/>
    <w:rsid w:val="00113926"/>
    <w:rsid w:val="00113A2B"/>
    <w:rsid w:val="00113AD1"/>
    <w:rsid w:val="00113BEF"/>
    <w:rsid w:val="00113C9B"/>
    <w:rsid w:val="00114275"/>
    <w:rsid w:val="00114C86"/>
    <w:rsid w:val="00115B67"/>
    <w:rsid w:val="0011675E"/>
    <w:rsid w:val="001167B0"/>
    <w:rsid w:val="00116A12"/>
    <w:rsid w:val="001171E8"/>
    <w:rsid w:val="0011780B"/>
    <w:rsid w:val="00120186"/>
    <w:rsid w:val="0012042B"/>
    <w:rsid w:val="001209A0"/>
    <w:rsid w:val="00120CD1"/>
    <w:rsid w:val="00120EF5"/>
    <w:rsid w:val="00120FD0"/>
    <w:rsid w:val="0012165A"/>
    <w:rsid w:val="00122C5C"/>
    <w:rsid w:val="00122FD7"/>
    <w:rsid w:val="001235E7"/>
    <w:rsid w:val="00123F1E"/>
    <w:rsid w:val="00123FD2"/>
    <w:rsid w:val="00124449"/>
    <w:rsid w:val="00124678"/>
    <w:rsid w:val="001249A3"/>
    <w:rsid w:val="00125C05"/>
    <w:rsid w:val="00125FB2"/>
    <w:rsid w:val="00126BC2"/>
    <w:rsid w:val="00126E89"/>
    <w:rsid w:val="001273AD"/>
    <w:rsid w:val="001275B0"/>
    <w:rsid w:val="00127BD3"/>
    <w:rsid w:val="00127C0E"/>
    <w:rsid w:val="00127CB7"/>
    <w:rsid w:val="00127EC1"/>
    <w:rsid w:val="00127FBC"/>
    <w:rsid w:val="001303DF"/>
    <w:rsid w:val="001304D2"/>
    <w:rsid w:val="00130720"/>
    <w:rsid w:val="00130931"/>
    <w:rsid w:val="00130F43"/>
    <w:rsid w:val="001310EA"/>
    <w:rsid w:val="00131172"/>
    <w:rsid w:val="0013166C"/>
    <w:rsid w:val="001316F6"/>
    <w:rsid w:val="00131C9F"/>
    <w:rsid w:val="0013207E"/>
    <w:rsid w:val="00132087"/>
    <w:rsid w:val="001327C6"/>
    <w:rsid w:val="00132B19"/>
    <w:rsid w:val="00132E5A"/>
    <w:rsid w:val="00133293"/>
    <w:rsid w:val="00133CFA"/>
    <w:rsid w:val="00134929"/>
    <w:rsid w:val="0013496B"/>
    <w:rsid w:val="00135234"/>
    <w:rsid w:val="00135A65"/>
    <w:rsid w:val="00136F42"/>
    <w:rsid w:val="001370AC"/>
    <w:rsid w:val="0013712E"/>
    <w:rsid w:val="00137B06"/>
    <w:rsid w:val="00137B60"/>
    <w:rsid w:val="00137DA7"/>
    <w:rsid w:val="00137DD3"/>
    <w:rsid w:val="0013AFBA"/>
    <w:rsid w:val="00140224"/>
    <w:rsid w:val="001405D3"/>
    <w:rsid w:val="00140C0B"/>
    <w:rsid w:val="00140F48"/>
    <w:rsid w:val="001410AD"/>
    <w:rsid w:val="0014174A"/>
    <w:rsid w:val="00141B23"/>
    <w:rsid w:val="00141B2F"/>
    <w:rsid w:val="00141B99"/>
    <w:rsid w:val="00141C45"/>
    <w:rsid w:val="00141FDC"/>
    <w:rsid w:val="00142504"/>
    <w:rsid w:val="00142741"/>
    <w:rsid w:val="00143AB2"/>
    <w:rsid w:val="00143BE7"/>
    <w:rsid w:val="00143DF4"/>
    <w:rsid w:val="0014408E"/>
    <w:rsid w:val="00144625"/>
    <w:rsid w:val="00144A89"/>
    <w:rsid w:val="00144C4E"/>
    <w:rsid w:val="0014559F"/>
    <w:rsid w:val="00145908"/>
    <w:rsid w:val="00146120"/>
    <w:rsid w:val="001465F5"/>
    <w:rsid w:val="00147404"/>
    <w:rsid w:val="0014769F"/>
    <w:rsid w:val="0014770A"/>
    <w:rsid w:val="00147DC2"/>
    <w:rsid w:val="00147DE2"/>
    <w:rsid w:val="001501C0"/>
    <w:rsid w:val="0015041A"/>
    <w:rsid w:val="001505F7"/>
    <w:rsid w:val="00150753"/>
    <w:rsid w:val="00150B95"/>
    <w:rsid w:val="001514BF"/>
    <w:rsid w:val="00151F47"/>
    <w:rsid w:val="00152097"/>
    <w:rsid w:val="00152561"/>
    <w:rsid w:val="001525AA"/>
    <w:rsid w:val="0015299B"/>
    <w:rsid w:val="00152A69"/>
    <w:rsid w:val="00152E2E"/>
    <w:rsid w:val="001536BA"/>
    <w:rsid w:val="00153C9C"/>
    <w:rsid w:val="00153E5E"/>
    <w:rsid w:val="0015411A"/>
    <w:rsid w:val="00154D07"/>
    <w:rsid w:val="00154D64"/>
    <w:rsid w:val="0015545F"/>
    <w:rsid w:val="00155EB7"/>
    <w:rsid w:val="00155F62"/>
    <w:rsid w:val="001563EC"/>
    <w:rsid w:val="00156476"/>
    <w:rsid w:val="001564B7"/>
    <w:rsid w:val="00156B41"/>
    <w:rsid w:val="00157132"/>
    <w:rsid w:val="001571E3"/>
    <w:rsid w:val="0015725B"/>
    <w:rsid w:val="001579B8"/>
    <w:rsid w:val="00160832"/>
    <w:rsid w:val="00160A4D"/>
    <w:rsid w:val="00160EA8"/>
    <w:rsid w:val="00161C5B"/>
    <w:rsid w:val="00161D81"/>
    <w:rsid w:val="00162689"/>
    <w:rsid w:val="00162C52"/>
    <w:rsid w:val="00162E8F"/>
    <w:rsid w:val="00163270"/>
    <w:rsid w:val="00163508"/>
    <w:rsid w:val="001636DB"/>
    <w:rsid w:val="00163D03"/>
    <w:rsid w:val="001640CA"/>
    <w:rsid w:val="0016433A"/>
    <w:rsid w:val="001647F0"/>
    <w:rsid w:val="00164872"/>
    <w:rsid w:val="001649D9"/>
    <w:rsid w:val="001660F4"/>
    <w:rsid w:val="001664C0"/>
    <w:rsid w:val="0016659D"/>
    <w:rsid w:val="001668FB"/>
    <w:rsid w:val="001669E2"/>
    <w:rsid w:val="00166FDC"/>
    <w:rsid w:val="00167453"/>
    <w:rsid w:val="001676CA"/>
    <w:rsid w:val="0016795B"/>
    <w:rsid w:val="00170238"/>
    <w:rsid w:val="00170BC8"/>
    <w:rsid w:val="00171C16"/>
    <w:rsid w:val="00172141"/>
    <w:rsid w:val="00172B60"/>
    <w:rsid w:val="00172E21"/>
    <w:rsid w:val="001732B3"/>
    <w:rsid w:val="00173735"/>
    <w:rsid w:val="00173993"/>
    <w:rsid w:val="001741B1"/>
    <w:rsid w:val="0017423C"/>
    <w:rsid w:val="00174E61"/>
    <w:rsid w:val="00174FDE"/>
    <w:rsid w:val="001750C4"/>
    <w:rsid w:val="001753E5"/>
    <w:rsid w:val="00175C27"/>
    <w:rsid w:val="001774FE"/>
    <w:rsid w:val="001775DA"/>
    <w:rsid w:val="00177B89"/>
    <w:rsid w:val="0017DF54"/>
    <w:rsid w:val="00180C70"/>
    <w:rsid w:val="00181085"/>
    <w:rsid w:val="00181123"/>
    <w:rsid w:val="00181146"/>
    <w:rsid w:val="00181C40"/>
    <w:rsid w:val="00181EBD"/>
    <w:rsid w:val="00182091"/>
    <w:rsid w:val="001826ED"/>
    <w:rsid w:val="001828B9"/>
    <w:rsid w:val="0018297C"/>
    <w:rsid w:val="00183BE8"/>
    <w:rsid w:val="00184246"/>
    <w:rsid w:val="00184CC2"/>
    <w:rsid w:val="00185DF7"/>
    <w:rsid w:val="00185F80"/>
    <w:rsid w:val="00186E0E"/>
    <w:rsid w:val="001870B1"/>
    <w:rsid w:val="001871A7"/>
    <w:rsid w:val="001875BB"/>
    <w:rsid w:val="00187614"/>
    <w:rsid w:val="00187E55"/>
    <w:rsid w:val="00187EC8"/>
    <w:rsid w:val="00187F9C"/>
    <w:rsid w:val="001900C6"/>
    <w:rsid w:val="00190318"/>
    <w:rsid w:val="00190552"/>
    <w:rsid w:val="0019086C"/>
    <w:rsid w:val="00190B77"/>
    <w:rsid w:val="001915E2"/>
    <w:rsid w:val="00191C4E"/>
    <w:rsid w:val="00191DC1"/>
    <w:rsid w:val="00192497"/>
    <w:rsid w:val="00192989"/>
    <w:rsid w:val="00192B24"/>
    <w:rsid w:val="00192BAE"/>
    <w:rsid w:val="00193348"/>
    <w:rsid w:val="00193A95"/>
    <w:rsid w:val="00193B5E"/>
    <w:rsid w:val="0019435A"/>
    <w:rsid w:val="00194D6C"/>
    <w:rsid w:val="001953D2"/>
    <w:rsid w:val="00195757"/>
    <w:rsid w:val="00195A1E"/>
    <w:rsid w:val="00195FEB"/>
    <w:rsid w:val="001965B5"/>
    <w:rsid w:val="001969EF"/>
    <w:rsid w:val="00196D3F"/>
    <w:rsid w:val="00197031"/>
    <w:rsid w:val="0019724D"/>
    <w:rsid w:val="00197C53"/>
    <w:rsid w:val="00197C61"/>
    <w:rsid w:val="00197FDC"/>
    <w:rsid w:val="00198DD7"/>
    <w:rsid w:val="001A0921"/>
    <w:rsid w:val="001A099E"/>
    <w:rsid w:val="001A0D98"/>
    <w:rsid w:val="001A0E3C"/>
    <w:rsid w:val="001A1A54"/>
    <w:rsid w:val="001A1EF1"/>
    <w:rsid w:val="001A2594"/>
    <w:rsid w:val="001A475B"/>
    <w:rsid w:val="001A51B0"/>
    <w:rsid w:val="001A5564"/>
    <w:rsid w:val="001A55C0"/>
    <w:rsid w:val="001A5616"/>
    <w:rsid w:val="001A60EE"/>
    <w:rsid w:val="001A6168"/>
    <w:rsid w:val="001A6572"/>
    <w:rsid w:val="001A6F5E"/>
    <w:rsid w:val="001A7731"/>
    <w:rsid w:val="001A7A8B"/>
    <w:rsid w:val="001B0E68"/>
    <w:rsid w:val="001B0ECA"/>
    <w:rsid w:val="001B145E"/>
    <w:rsid w:val="001B1680"/>
    <w:rsid w:val="001B17A5"/>
    <w:rsid w:val="001B2B19"/>
    <w:rsid w:val="001B2F78"/>
    <w:rsid w:val="001B3C61"/>
    <w:rsid w:val="001B4413"/>
    <w:rsid w:val="001B504A"/>
    <w:rsid w:val="001B5142"/>
    <w:rsid w:val="001B5554"/>
    <w:rsid w:val="001B5E53"/>
    <w:rsid w:val="001B649E"/>
    <w:rsid w:val="001B797F"/>
    <w:rsid w:val="001B7A62"/>
    <w:rsid w:val="001B7D30"/>
    <w:rsid w:val="001C0020"/>
    <w:rsid w:val="001C0089"/>
    <w:rsid w:val="001C0FBC"/>
    <w:rsid w:val="001C1CF2"/>
    <w:rsid w:val="001C1F2E"/>
    <w:rsid w:val="001C206E"/>
    <w:rsid w:val="001C276D"/>
    <w:rsid w:val="001C2BCA"/>
    <w:rsid w:val="001C3905"/>
    <w:rsid w:val="001C39A5"/>
    <w:rsid w:val="001C3E75"/>
    <w:rsid w:val="001C4A6C"/>
    <w:rsid w:val="001C504E"/>
    <w:rsid w:val="001C50BA"/>
    <w:rsid w:val="001C5112"/>
    <w:rsid w:val="001C52F0"/>
    <w:rsid w:val="001C5AA6"/>
    <w:rsid w:val="001C5C8A"/>
    <w:rsid w:val="001C5F48"/>
    <w:rsid w:val="001C6F0F"/>
    <w:rsid w:val="001C7051"/>
    <w:rsid w:val="001C7A35"/>
    <w:rsid w:val="001C7E59"/>
    <w:rsid w:val="001C7F21"/>
    <w:rsid w:val="001C7FC0"/>
    <w:rsid w:val="001C7FF8"/>
    <w:rsid w:val="001D0409"/>
    <w:rsid w:val="001D080A"/>
    <w:rsid w:val="001D0B33"/>
    <w:rsid w:val="001D155E"/>
    <w:rsid w:val="001D2A53"/>
    <w:rsid w:val="001D332D"/>
    <w:rsid w:val="001D3451"/>
    <w:rsid w:val="001D3CCB"/>
    <w:rsid w:val="001D412E"/>
    <w:rsid w:val="001D413A"/>
    <w:rsid w:val="001D5294"/>
    <w:rsid w:val="001D5AA6"/>
    <w:rsid w:val="001D5AEF"/>
    <w:rsid w:val="001D720D"/>
    <w:rsid w:val="001D72D0"/>
    <w:rsid w:val="001D736D"/>
    <w:rsid w:val="001D7CB8"/>
    <w:rsid w:val="001D7E4B"/>
    <w:rsid w:val="001D7EAC"/>
    <w:rsid w:val="001E05AB"/>
    <w:rsid w:val="001E0AD2"/>
    <w:rsid w:val="001E1107"/>
    <w:rsid w:val="001E12B0"/>
    <w:rsid w:val="001E18AD"/>
    <w:rsid w:val="001E1DAF"/>
    <w:rsid w:val="001E290D"/>
    <w:rsid w:val="001E2CB6"/>
    <w:rsid w:val="001E2DFB"/>
    <w:rsid w:val="001E2F82"/>
    <w:rsid w:val="001E347E"/>
    <w:rsid w:val="001E440D"/>
    <w:rsid w:val="001E5151"/>
    <w:rsid w:val="001E5285"/>
    <w:rsid w:val="001E5749"/>
    <w:rsid w:val="001E5E8F"/>
    <w:rsid w:val="001E61A5"/>
    <w:rsid w:val="001E67C2"/>
    <w:rsid w:val="001E6D5A"/>
    <w:rsid w:val="001E734F"/>
    <w:rsid w:val="001E7C76"/>
    <w:rsid w:val="001F01D0"/>
    <w:rsid w:val="001F0926"/>
    <w:rsid w:val="001F0DFF"/>
    <w:rsid w:val="001F166E"/>
    <w:rsid w:val="001F1BA7"/>
    <w:rsid w:val="001F24F1"/>
    <w:rsid w:val="001F2567"/>
    <w:rsid w:val="001F2819"/>
    <w:rsid w:val="001F4657"/>
    <w:rsid w:val="001F4A14"/>
    <w:rsid w:val="001F5961"/>
    <w:rsid w:val="001F597D"/>
    <w:rsid w:val="001F62E7"/>
    <w:rsid w:val="001F639D"/>
    <w:rsid w:val="001F6FD4"/>
    <w:rsid w:val="001F7BDA"/>
    <w:rsid w:val="001F7FF2"/>
    <w:rsid w:val="0020020F"/>
    <w:rsid w:val="002009FC"/>
    <w:rsid w:val="00201255"/>
    <w:rsid w:val="002013F8"/>
    <w:rsid w:val="00201646"/>
    <w:rsid w:val="002016C6"/>
    <w:rsid w:val="00201D05"/>
    <w:rsid w:val="00202786"/>
    <w:rsid w:val="00202CC8"/>
    <w:rsid w:val="00202EAE"/>
    <w:rsid w:val="00202FCD"/>
    <w:rsid w:val="00203014"/>
    <w:rsid w:val="00204296"/>
    <w:rsid w:val="0020517E"/>
    <w:rsid w:val="00205568"/>
    <w:rsid w:val="002056F5"/>
    <w:rsid w:val="00205BF6"/>
    <w:rsid w:val="00205EEB"/>
    <w:rsid w:val="00205FD6"/>
    <w:rsid w:val="0020602A"/>
    <w:rsid w:val="002063E4"/>
    <w:rsid w:val="002068B8"/>
    <w:rsid w:val="00206A2D"/>
    <w:rsid w:val="00206B4D"/>
    <w:rsid w:val="00206D1C"/>
    <w:rsid w:val="002079D3"/>
    <w:rsid w:val="00207DA7"/>
    <w:rsid w:val="0020FBF8"/>
    <w:rsid w:val="00210B17"/>
    <w:rsid w:val="00210E1F"/>
    <w:rsid w:val="002111C3"/>
    <w:rsid w:val="002116A8"/>
    <w:rsid w:val="00211B3F"/>
    <w:rsid w:val="002130AA"/>
    <w:rsid w:val="00213532"/>
    <w:rsid w:val="00214561"/>
    <w:rsid w:val="0021495E"/>
    <w:rsid w:val="00214BA6"/>
    <w:rsid w:val="002156B5"/>
    <w:rsid w:val="00215E24"/>
    <w:rsid w:val="002161E7"/>
    <w:rsid w:val="002162C5"/>
    <w:rsid w:val="00216416"/>
    <w:rsid w:val="00216B62"/>
    <w:rsid w:val="0021794A"/>
    <w:rsid w:val="00217BC3"/>
    <w:rsid w:val="00220910"/>
    <w:rsid w:val="00220CD1"/>
    <w:rsid w:val="00220EFD"/>
    <w:rsid w:val="002212EC"/>
    <w:rsid w:val="00221A5B"/>
    <w:rsid w:val="0022207A"/>
    <w:rsid w:val="0022245E"/>
    <w:rsid w:val="00222E4F"/>
    <w:rsid w:val="0022367F"/>
    <w:rsid w:val="002237DB"/>
    <w:rsid w:val="00223BA1"/>
    <w:rsid w:val="00223E61"/>
    <w:rsid w:val="00224A18"/>
    <w:rsid w:val="00224A96"/>
    <w:rsid w:val="0022584C"/>
    <w:rsid w:val="002258A5"/>
    <w:rsid w:val="0022612E"/>
    <w:rsid w:val="002265F2"/>
    <w:rsid w:val="00226D57"/>
    <w:rsid w:val="002274DF"/>
    <w:rsid w:val="00231F8F"/>
    <w:rsid w:val="0023218B"/>
    <w:rsid w:val="002324AA"/>
    <w:rsid w:val="002324AB"/>
    <w:rsid w:val="00232E2A"/>
    <w:rsid w:val="00232F68"/>
    <w:rsid w:val="00233BFB"/>
    <w:rsid w:val="0023499F"/>
    <w:rsid w:val="0023518D"/>
    <w:rsid w:val="002359D4"/>
    <w:rsid w:val="00235B69"/>
    <w:rsid w:val="00235D0E"/>
    <w:rsid w:val="00235F2E"/>
    <w:rsid w:val="002361FC"/>
    <w:rsid w:val="00237FAC"/>
    <w:rsid w:val="00240019"/>
    <w:rsid w:val="00240677"/>
    <w:rsid w:val="00240760"/>
    <w:rsid w:val="00241120"/>
    <w:rsid w:val="00241281"/>
    <w:rsid w:val="002416D8"/>
    <w:rsid w:val="0024182F"/>
    <w:rsid w:val="00241D55"/>
    <w:rsid w:val="00241F4F"/>
    <w:rsid w:val="00242109"/>
    <w:rsid w:val="002428F1"/>
    <w:rsid w:val="00242E77"/>
    <w:rsid w:val="00242F11"/>
    <w:rsid w:val="00243999"/>
    <w:rsid w:val="00243A89"/>
    <w:rsid w:val="00244459"/>
    <w:rsid w:val="0024452B"/>
    <w:rsid w:val="0024455C"/>
    <w:rsid w:val="00244E97"/>
    <w:rsid w:val="00244EDA"/>
    <w:rsid w:val="00246174"/>
    <w:rsid w:val="00246585"/>
    <w:rsid w:val="002468DC"/>
    <w:rsid w:val="00246D73"/>
    <w:rsid w:val="0024702D"/>
    <w:rsid w:val="00247033"/>
    <w:rsid w:val="0024750C"/>
    <w:rsid w:val="0025097A"/>
    <w:rsid w:val="00250ADD"/>
    <w:rsid w:val="00250B8E"/>
    <w:rsid w:val="002518D4"/>
    <w:rsid w:val="00251DFC"/>
    <w:rsid w:val="002520AB"/>
    <w:rsid w:val="002525ED"/>
    <w:rsid w:val="00252820"/>
    <w:rsid w:val="0025358D"/>
    <w:rsid w:val="00253659"/>
    <w:rsid w:val="0025390A"/>
    <w:rsid w:val="0025507D"/>
    <w:rsid w:val="0025557C"/>
    <w:rsid w:val="0025557D"/>
    <w:rsid w:val="002555E9"/>
    <w:rsid w:val="00255A33"/>
    <w:rsid w:val="00256026"/>
    <w:rsid w:val="0025622A"/>
    <w:rsid w:val="00257BF1"/>
    <w:rsid w:val="00257DE5"/>
    <w:rsid w:val="00257ED3"/>
    <w:rsid w:val="00260757"/>
    <w:rsid w:val="00260C9C"/>
    <w:rsid w:val="00260F06"/>
    <w:rsid w:val="00261818"/>
    <w:rsid w:val="002618D1"/>
    <w:rsid w:val="00261C90"/>
    <w:rsid w:val="002623C2"/>
    <w:rsid w:val="00262687"/>
    <w:rsid w:val="00262835"/>
    <w:rsid w:val="00262FA5"/>
    <w:rsid w:val="00263448"/>
    <w:rsid w:val="00263BA3"/>
    <w:rsid w:val="00264781"/>
    <w:rsid w:val="00264AF1"/>
    <w:rsid w:val="00264CD9"/>
    <w:rsid w:val="002652F1"/>
    <w:rsid w:val="0026580C"/>
    <w:rsid w:val="00265CD5"/>
    <w:rsid w:val="0026628D"/>
    <w:rsid w:val="00266B25"/>
    <w:rsid w:val="00267F43"/>
    <w:rsid w:val="00267FCF"/>
    <w:rsid w:val="0026D5A8"/>
    <w:rsid w:val="00270623"/>
    <w:rsid w:val="00270856"/>
    <w:rsid w:val="00270D8F"/>
    <w:rsid w:val="00270E20"/>
    <w:rsid w:val="00271785"/>
    <w:rsid w:val="00271A80"/>
    <w:rsid w:val="002720B7"/>
    <w:rsid w:val="0027234D"/>
    <w:rsid w:val="00272542"/>
    <w:rsid w:val="002727A3"/>
    <w:rsid w:val="00272982"/>
    <w:rsid w:val="00273259"/>
    <w:rsid w:val="002737EC"/>
    <w:rsid w:val="00273D42"/>
    <w:rsid w:val="00273F8C"/>
    <w:rsid w:val="0027465C"/>
    <w:rsid w:val="0027516E"/>
    <w:rsid w:val="0027540F"/>
    <w:rsid w:val="00275807"/>
    <w:rsid w:val="00275B9A"/>
    <w:rsid w:val="00275EF4"/>
    <w:rsid w:val="00276223"/>
    <w:rsid w:val="002768C5"/>
    <w:rsid w:val="0027694E"/>
    <w:rsid w:val="002769D2"/>
    <w:rsid w:val="002772F5"/>
    <w:rsid w:val="002774C9"/>
    <w:rsid w:val="002774FF"/>
    <w:rsid w:val="0027AC4C"/>
    <w:rsid w:val="0027CD12"/>
    <w:rsid w:val="00282DE2"/>
    <w:rsid w:val="002839A0"/>
    <w:rsid w:val="00283D47"/>
    <w:rsid w:val="00284FED"/>
    <w:rsid w:val="00285201"/>
    <w:rsid w:val="002854D6"/>
    <w:rsid w:val="002858CA"/>
    <w:rsid w:val="00285B09"/>
    <w:rsid w:val="00286264"/>
    <w:rsid w:val="00287284"/>
    <w:rsid w:val="00287FE6"/>
    <w:rsid w:val="0028F604"/>
    <w:rsid w:val="002900B6"/>
    <w:rsid w:val="002905A5"/>
    <w:rsid w:val="0029067B"/>
    <w:rsid w:val="002908F7"/>
    <w:rsid w:val="00290C86"/>
    <w:rsid w:val="00290F5B"/>
    <w:rsid w:val="0029124D"/>
    <w:rsid w:val="00291C32"/>
    <w:rsid w:val="0029207E"/>
    <w:rsid w:val="0029229F"/>
    <w:rsid w:val="00292907"/>
    <w:rsid w:val="00293CBB"/>
    <w:rsid w:val="00294406"/>
    <w:rsid w:val="00294610"/>
    <w:rsid w:val="002956C4"/>
    <w:rsid w:val="002956E1"/>
    <w:rsid w:val="00295929"/>
    <w:rsid w:val="00295B3B"/>
    <w:rsid w:val="00296C05"/>
    <w:rsid w:val="00296C18"/>
    <w:rsid w:val="0029711C"/>
    <w:rsid w:val="00297856"/>
    <w:rsid w:val="00297AF6"/>
    <w:rsid w:val="00297CCC"/>
    <w:rsid w:val="0029D759"/>
    <w:rsid w:val="0029D767"/>
    <w:rsid w:val="0029E266"/>
    <w:rsid w:val="002A00D2"/>
    <w:rsid w:val="002A0914"/>
    <w:rsid w:val="002A22F5"/>
    <w:rsid w:val="002A231C"/>
    <w:rsid w:val="002A277A"/>
    <w:rsid w:val="002A2B92"/>
    <w:rsid w:val="002A2E92"/>
    <w:rsid w:val="002A42A3"/>
    <w:rsid w:val="002A4E18"/>
    <w:rsid w:val="002A57B7"/>
    <w:rsid w:val="002A5C02"/>
    <w:rsid w:val="002A5EC6"/>
    <w:rsid w:val="002A73B1"/>
    <w:rsid w:val="002A74CE"/>
    <w:rsid w:val="002A7974"/>
    <w:rsid w:val="002B04A4"/>
    <w:rsid w:val="002B04B4"/>
    <w:rsid w:val="002B11A7"/>
    <w:rsid w:val="002B1A0B"/>
    <w:rsid w:val="002B1F33"/>
    <w:rsid w:val="002B205D"/>
    <w:rsid w:val="002B2240"/>
    <w:rsid w:val="002B23E0"/>
    <w:rsid w:val="002B27E7"/>
    <w:rsid w:val="002B2C9E"/>
    <w:rsid w:val="002B2EE5"/>
    <w:rsid w:val="002B3A41"/>
    <w:rsid w:val="002B4BC0"/>
    <w:rsid w:val="002B4DC4"/>
    <w:rsid w:val="002B6192"/>
    <w:rsid w:val="002B653F"/>
    <w:rsid w:val="002B67B6"/>
    <w:rsid w:val="002B6D93"/>
    <w:rsid w:val="002B7198"/>
    <w:rsid w:val="002B7285"/>
    <w:rsid w:val="002B7B82"/>
    <w:rsid w:val="002C02DA"/>
    <w:rsid w:val="002C0ED5"/>
    <w:rsid w:val="002C15A2"/>
    <w:rsid w:val="002C172C"/>
    <w:rsid w:val="002C1A13"/>
    <w:rsid w:val="002C24A8"/>
    <w:rsid w:val="002C272F"/>
    <w:rsid w:val="002C3D13"/>
    <w:rsid w:val="002C4961"/>
    <w:rsid w:val="002C5403"/>
    <w:rsid w:val="002C5935"/>
    <w:rsid w:val="002C5B70"/>
    <w:rsid w:val="002C5BFA"/>
    <w:rsid w:val="002C5E76"/>
    <w:rsid w:val="002C607F"/>
    <w:rsid w:val="002C6142"/>
    <w:rsid w:val="002C697C"/>
    <w:rsid w:val="002C7500"/>
    <w:rsid w:val="002C798E"/>
    <w:rsid w:val="002C7FC4"/>
    <w:rsid w:val="002D0027"/>
    <w:rsid w:val="002D04CB"/>
    <w:rsid w:val="002D09BC"/>
    <w:rsid w:val="002D0AAF"/>
    <w:rsid w:val="002D0D55"/>
    <w:rsid w:val="002D1267"/>
    <w:rsid w:val="002D1379"/>
    <w:rsid w:val="002D149C"/>
    <w:rsid w:val="002D1665"/>
    <w:rsid w:val="002D1B22"/>
    <w:rsid w:val="002D28D3"/>
    <w:rsid w:val="002D380A"/>
    <w:rsid w:val="002D3EE9"/>
    <w:rsid w:val="002D40E4"/>
    <w:rsid w:val="002D5588"/>
    <w:rsid w:val="002D55FA"/>
    <w:rsid w:val="002D5683"/>
    <w:rsid w:val="002D7904"/>
    <w:rsid w:val="002D7EA2"/>
    <w:rsid w:val="002D7FE7"/>
    <w:rsid w:val="002E1704"/>
    <w:rsid w:val="002E18F0"/>
    <w:rsid w:val="002E1FBE"/>
    <w:rsid w:val="002E2285"/>
    <w:rsid w:val="002E3476"/>
    <w:rsid w:val="002E3D7E"/>
    <w:rsid w:val="002E495A"/>
    <w:rsid w:val="002E4CAA"/>
    <w:rsid w:val="002E5C7B"/>
    <w:rsid w:val="002E61DF"/>
    <w:rsid w:val="002E64FB"/>
    <w:rsid w:val="002E6EB9"/>
    <w:rsid w:val="002E71AF"/>
    <w:rsid w:val="002E7D63"/>
    <w:rsid w:val="002E7E6F"/>
    <w:rsid w:val="002E7ECD"/>
    <w:rsid w:val="002F01B3"/>
    <w:rsid w:val="002F062B"/>
    <w:rsid w:val="002F0802"/>
    <w:rsid w:val="002F0B15"/>
    <w:rsid w:val="002F171E"/>
    <w:rsid w:val="002F1C98"/>
    <w:rsid w:val="002F1FA3"/>
    <w:rsid w:val="002F2588"/>
    <w:rsid w:val="002F2999"/>
    <w:rsid w:val="002F387B"/>
    <w:rsid w:val="002F3CBF"/>
    <w:rsid w:val="002F4E81"/>
    <w:rsid w:val="002F4FF8"/>
    <w:rsid w:val="002F519E"/>
    <w:rsid w:val="002F57B5"/>
    <w:rsid w:val="002F5D0C"/>
    <w:rsid w:val="002F6281"/>
    <w:rsid w:val="002F64E4"/>
    <w:rsid w:val="002F66BD"/>
    <w:rsid w:val="002F70C7"/>
    <w:rsid w:val="002F723C"/>
    <w:rsid w:val="002F737A"/>
    <w:rsid w:val="002F7DC8"/>
    <w:rsid w:val="002F7EA9"/>
    <w:rsid w:val="002F94C7"/>
    <w:rsid w:val="002FE510"/>
    <w:rsid w:val="003003A1"/>
    <w:rsid w:val="0030042B"/>
    <w:rsid w:val="003004CD"/>
    <w:rsid w:val="00300858"/>
    <w:rsid w:val="0030099F"/>
    <w:rsid w:val="00300BC3"/>
    <w:rsid w:val="00301090"/>
    <w:rsid w:val="00301495"/>
    <w:rsid w:val="003017CA"/>
    <w:rsid w:val="003018A3"/>
    <w:rsid w:val="00301A32"/>
    <w:rsid w:val="00301BBE"/>
    <w:rsid w:val="00301CA7"/>
    <w:rsid w:val="00301E88"/>
    <w:rsid w:val="00302029"/>
    <w:rsid w:val="00302A24"/>
    <w:rsid w:val="00302ED3"/>
    <w:rsid w:val="00303A54"/>
    <w:rsid w:val="00304219"/>
    <w:rsid w:val="00304C34"/>
    <w:rsid w:val="00304E19"/>
    <w:rsid w:val="00305316"/>
    <w:rsid w:val="00305D9D"/>
    <w:rsid w:val="00306C2F"/>
    <w:rsid w:val="00307136"/>
    <w:rsid w:val="0030727E"/>
    <w:rsid w:val="00307823"/>
    <w:rsid w:val="00307FAF"/>
    <w:rsid w:val="003106E2"/>
    <w:rsid w:val="0031081A"/>
    <w:rsid w:val="00310870"/>
    <w:rsid w:val="00311AD6"/>
    <w:rsid w:val="00311CD7"/>
    <w:rsid w:val="00311DB8"/>
    <w:rsid w:val="003120ED"/>
    <w:rsid w:val="003121E0"/>
    <w:rsid w:val="00312FF8"/>
    <w:rsid w:val="00313802"/>
    <w:rsid w:val="0031506D"/>
    <w:rsid w:val="003151CA"/>
    <w:rsid w:val="003164F1"/>
    <w:rsid w:val="00316625"/>
    <w:rsid w:val="0031759B"/>
    <w:rsid w:val="00320DF5"/>
    <w:rsid w:val="00321785"/>
    <w:rsid w:val="00321A5D"/>
    <w:rsid w:val="00321EA0"/>
    <w:rsid w:val="0032256D"/>
    <w:rsid w:val="00322F87"/>
    <w:rsid w:val="00323159"/>
    <w:rsid w:val="003234D7"/>
    <w:rsid w:val="00323F3D"/>
    <w:rsid w:val="003243DD"/>
    <w:rsid w:val="003246B2"/>
    <w:rsid w:val="00324A44"/>
    <w:rsid w:val="00324ED2"/>
    <w:rsid w:val="0032558A"/>
    <w:rsid w:val="003255DA"/>
    <w:rsid w:val="0032647F"/>
    <w:rsid w:val="00326630"/>
    <w:rsid w:val="003274DE"/>
    <w:rsid w:val="0032773B"/>
    <w:rsid w:val="00327EAD"/>
    <w:rsid w:val="0033029B"/>
    <w:rsid w:val="003305BA"/>
    <w:rsid w:val="003308D5"/>
    <w:rsid w:val="00330C64"/>
    <w:rsid w:val="00331480"/>
    <w:rsid w:val="0033152E"/>
    <w:rsid w:val="00331795"/>
    <w:rsid w:val="00331EC2"/>
    <w:rsid w:val="00331EF2"/>
    <w:rsid w:val="00332CAB"/>
    <w:rsid w:val="00332CD9"/>
    <w:rsid w:val="00332F48"/>
    <w:rsid w:val="00333496"/>
    <w:rsid w:val="00333806"/>
    <w:rsid w:val="00333CA1"/>
    <w:rsid w:val="00334156"/>
    <w:rsid w:val="003343B6"/>
    <w:rsid w:val="003344EB"/>
    <w:rsid w:val="00335533"/>
    <w:rsid w:val="0033626C"/>
    <w:rsid w:val="003365A5"/>
    <w:rsid w:val="003369BF"/>
    <w:rsid w:val="003373C2"/>
    <w:rsid w:val="00337B20"/>
    <w:rsid w:val="00337FB7"/>
    <w:rsid w:val="00340BB6"/>
    <w:rsid w:val="003415F3"/>
    <w:rsid w:val="003419F2"/>
    <w:rsid w:val="0034245F"/>
    <w:rsid w:val="003426B8"/>
    <w:rsid w:val="003426F7"/>
    <w:rsid w:val="003436A8"/>
    <w:rsid w:val="00343FC8"/>
    <w:rsid w:val="00344131"/>
    <w:rsid w:val="0034472F"/>
    <w:rsid w:val="00344EA3"/>
    <w:rsid w:val="00345358"/>
    <w:rsid w:val="00345F84"/>
    <w:rsid w:val="00346139"/>
    <w:rsid w:val="003461B8"/>
    <w:rsid w:val="0034691C"/>
    <w:rsid w:val="0034695B"/>
    <w:rsid w:val="00347ECA"/>
    <w:rsid w:val="0035077E"/>
    <w:rsid w:val="00351088"/>
    <w:rsid w:val="00351209"/>
    <w:rsid w:val="003512FC"/>
    <w:rsid w:val="0035199B"/>
    <w:rsid w:val="00351DB9"/>
    <w:rsid w:val="00352061"/>
    <w:rsid w:val="00352258"/>
    <w:rsid w:val="00352843"/>
    <w:rsid w:val="00352C95"/>
    <w:rsid w:val="00353588"/>
    <w:rsid w:val="00353948"/>
    <w:rsid w:val="00353EDB"/>
    <w:rsid w:val="00353FE1"/>
    <w:rsid w:val="00354B98"/>
    <w:rsid w:val="0035531D"/>
    <w:rsid w:val="00355A2B"/>
    <w:rsid w:val="00355D9C"/>
    <w:rsid w:val="00355E1C"/>
    <w:rsid w:val="00357564"/>
    <w:rsid w:val="0035781D"/>
    <w:rsid w:val="00357944"/>
    <w:rsid w:val="003579F4"/>
    <w:rsid w:val="00360164"/>
    <w:rsid w:val="00360675"/>
    <w:rsid w:val="00360DE4"/>
    <w:rsid w:val="00360DF8"/>
    <w:rsid w:val="00361582"/>
    <w:rsid w:val="003616A9"/>
    <w:rsid w:val="00361D4B"/>
    <w:rsid w:val="00363325"/>
    <w:rsid w:val="003646C6"/>
    <w:rsid w:val="0036477E"/>
    <w:rsid w:val="00365960"/>
    <w:rsid w:val="00365AF7"/>
    <w:rsid w:val="00366094"/>
    <w:rsid w:val="00366920"/>
    <w:rsid w:val="00366B7F"/>
    <w:rsid w:val="00366D4F"/>
    <w:rsid w:val="00367157"/>
    <w:rsid w:val="00370A45"/>
    <w:rsid w:val="0037123E"/>
    <w:rsid w:val="00371369"/>
    <w:rsid w:val="00371A2B"/>
    <w:rsid w:val="00371B19"/>
    <w:rsid w:val="00371EE2"/>
    <w:rsid w:val="00372BC8"/>
    <w:rsid w:val="00373FFB"/>
    <w:rsid w:val="003741DC"/>
    <w:rsid w:val="00374CFD"/>
    <w:rsid w:val="00374E60"/>
    <w:rsid w:val="0037584D"/>
    <w:rsid w:val="00375864"/>
    <w:rsid w:val="003759B0"/>
    <w:rsid w:val="00375A19"/>
    <w:rsid w:val="00375BCF"/>
    <w:rsid w:val="00375CD8"/>
    <w:rsid w:val="00375EE0"/>
    <w:rsid w:val="00376091"/>
    <w:rsid w:val="00376D84"/>
    <w:rsid w:val="00376FF2"/>
    <w:rsid w:val="00377B53"/>
    <w:rsid w:val="00377C79"/>
    <w:rsid w:val="0038028C"/>
    <w:rsid w:val="0038062B"/>
    <w:rsid w:val="00380B58"/>
    <w:rsid w:val="003813C2"/>
    <w:rsid w:val="003814FB"/>
    <w:rsid w:val="00381560"/>
    <w:rsid w:val="003819ED"/>
    <w:rsid w:val="00381C06"/>
    <w:rsid w:val="00381E90"/>
    <w:rsid w:val="00381EAB"/>
    <w:rsid w:val="003820CF"/>
    <w:rsid w:val="00382BE6"/>
    <w:rsid w:val="00382C3F"/>
    <w:rsid w:val="00383258"/>
    <w:rsid w:val="0038369E"/>
    <w:rsid w:val="00383C23"/>
    <w:rsid w:val="003842C0"/>
    <w:rsid w:val="0038449B"/>
    <w:rsid w:val="00384769"/>
    <w:rsid w:val="003848B2"/>
    <w:rsid w:val="00385085"/>
    <w:rsid w:val="00385230"/>
    <w:rsid w:val="003852C4"/>
    <w:rsid w:val="003853C2"/>
    <w:rsid w:val="0038590E"/>
    <w:rsid w:val="003860C0"/>
    <w:rsid w:val="00386198"/>
    <w:rsid w:val="00386232"/>
    <w:rsid w:val="0038628E"/>
    <w:rsid w:val="00386421"/>
    <w:rsid w:val="00386449"/>
    <w:rsid w:val="00386965"/>
    <w:rsid w:val="00386C7E"/>
    <w:rsid w:val="00386E5E"/>
    <w:rsid w:val="0038762A"/>
    <w:rsid w:val="00387724"/>
    <w:rsid w:val="00387C69"/>
    <w:rsid w:val="003903C3"/>
    <w:rsid w:val="00390A97"/>
    <w:rsid w:val="00391216"/>
    <w:rsid w:val="00391DBA"/>
    <w:rsid w:val="00391F47"/>
    <w:rsid w:val="0039279E"/>
    <w:rsid w:val="00392C88"/>
    <w:rsid w:val="0039356C"/>
    <w:rsid w:val="003935E2"/>
    <w:rsid w:val="0039373E"/>
    <w:rsid w:val="0039375D"/>
    <w:rsid w:val="00394B2A"/>
    <w:rsid w:val="00394C80"/>
    <w:rsid w:val="00395D77"/>
    <w:rsid w:val="00396075"/>
    <w:rsid w:val="003960D5"/>
    <w:rsid w:val="003965A2"/>
    <w:rsid w:val="00396770"/>
    <w:rsid w:val="00396CAD"/>
    <w:rsid w:val="00396E12"/>
    <w:rsid w:val="00397AA3"/>
    <w:rsid w:val="0039B2FC"/>
    <w:rsid w:val="003A0866"/>
    <w:rsid w:val="003A08D7"/>
    <w:rsid w:val="003A0CC9"/>
    <w:rsid w:val="003A1B9B"/>
    <w:rsid w:val="003A2041"/>
    <w:rsid w:val="003A25CF"/>
    <w:rsid w:val="003A2B05"/>
    <w:rsid w:val="003A2D2A"/>
    <w:rsid w:val="003A2E09"/>
    <w:rsid w:val="003A31D5"/>
    <w:rsid w:val="003A3585"/>
    <w:rsid w:val="003A3812"/>
    <w:rsid w:val="003A4272"/>
    <w:rsid w:val="003A463A"/>
    <w:rsid w:val="003A47C4"/>
    <w:rsid w:val="003A4BD7"/>
    <w:rsid w:val="003A5124"/>
    <w:rsid w:val="003A51AB"/>
    <w:rsid w:val="003A534D"/>
    <w:rsid w:val="003A5475"/>
    <w:rsid w:val="003A5AFB"/>
    <w:rsid w:val="003A5BCA"/>
    <w:rsid w:val="003A5DD9"/>
    <w:rsid w:val="003A610B"/>
    <w:rsid w:val="003A633B"/>
    <w:rsid w:val="003A68D8"/>
    <w:rsid w:val="003A6EBA"/>
    <w:rsid w:val="003A759A"/>
    <w:rsid w:val="003B07A6"/>
    <w:rsid w:val="003B0CAB"/>
    <w:rsid w:val="003B0EEA"/>
    <w:rsid w:val="003B10ED"/>
    <w:rsid w:val="003B15A6"/>
    <w:rsid w:val="003B15DF"/>
    <w:rsid w:val="003B16B5"/>
    <w:rsid w:val="003B23C4"/>
    <w:rsid w:val="003B31E8"/>
    <w:rsid w:val="003B3A2B"/>
    <w:rsid w:val="003B3D23"/>
    <w:rsid w:val="003B4EB9"/>
    <w:rsid w:val="003B555A"/>
    <w:rsid w:val="003B59A8"/>
    <w:rsid w:val="003B5AFE"/>
    <w:rsid w:val="003B605B"/>
    <w:rsid w:val="003B6AA6"/>
    <w:rsid w:val="003B6D11"/>
    <w:rsid w:val="003B74D8"/>
    <w:rsid w:val="003B7A1B"/>
    <w:rsid w:val="003B7C5B"/>
    <w:rsid w:val="003C031C"/>
    <w:rsid w:val="003C08CB"/>
    <w:rsid w:val="003C0CAB"/>
    <w:rsid w:val="003C1330"/>
    <w:rsid w:val="003C1F2D"/>
    <w:rsid w:val="003C23F5"/>
    <w:rsid w:val="003C27DE"/>
    <w:rsid w:val="003C2A0B"/>
    <w:rsid w:val="003C2C67"/>
    <w:rsid w:val="003C2FCB"/>
    <w:rsid w:val="003C38F7"/>
    <w:rsid w:val="003C3F6B"/>
    <w:rsid w:val="003C43E9"/>
    <w:rsid w:val="003C5D08"/>
    <w:rsid w:val="003C5F9C"/>
    <w:rsid w:val="003C677E"/>
    <w:rsid w:val="003C6EDF"/>
    <w:rsid w:val="003C7011"/>
    <w:rsid w:val="003C7F8A"/>
    <w:rsid w:val="003CAA59"/>
    <w:rsid w:val="003D056D"/>
    <w:rsid w:val="003D094B"/>
    <w:rsid w:val="003D148B"/>
    <w:rsid w:val="003D186F"/>
    <w:rsid w:val="003D1CD2"/>
    <w:rsid w:val="003D2882"/>
    <w:rsid w:val="003D30B5"/>
    <w:rsid w:val="003D31BE"/>
    <w:rsid w:val="003D3427"/>
    <w:rsid w:val="003D372A"/>
    <w:rsid w:val="003D3C6E"/>
    <w:rsid w:val="003D42C7"/>
    <w:rsid w:val="003D49BE"/>
    <w:rsid w:val="003D5640"/>
    <w:rsid w:val="003D56E0"/>
    <w:rsid w:val="003D5F85"/>
    <w:rsid w:val="003D6001"/>
    <w:rsid w:val="003D6A48"/>
    <w:rsid w:val="003D6FD4"/>
    <w:rsid w:val="003D7138"/>
    <w:rsid w:val="003D76D0"/>
    <w:rsid w:val="003D7A9D"/>
    <w:rsid w:val="003D7AAB"/>
    <w:rsid w:val="003E0310"/>
    <w:rsid w:val="003E1185"/>
    <w:rsid w:val="003E1AE2"/>
    <w:rsid w:val="003E1B0E"/>
    <w:rsid w:val="003E1ECD"/>
    <w:rsid w:val="003E29CD"/>
    <w:rsid w:val="003E2BFB"/>
    <w:rsid w:val="003E3079"/>
    <w:rsid w:val="003E32DE"/>
    <w:rsid w:val="003E36EB"/>
    <w:rsid w:val="003E384C"/>
    <w:rsid w:val="003E3A3D"/>
    <w:rsid w:val="003E3AAD"/>
    <w:rsid w:val="003E3E44"/>
    <w:rsid w:val="003E3EB2"/>
    <w:rsid w:val="003E44E9"/>
    <w:rsid w:val="003E450D"/>
    <w:rsid w:val="003E4D60"/>
    <w:rsid w:val="003E5121"/>
    <w:rsid w:val="003E5327"/>
    <w:rsid w:val="003E5AB5"/>
    <w:rsid w:val="003E65D5"/>
    <w:rsid w:val="003E69A8"/>
    <w:rsid w:val="003E762A"/>
    <w:rsid w:val="003F0530"/>
    <w:rsid w:val="003F0562"/>
    <w:rsid w:val="003F0A52"/>
    <w:rsid w:val="003F0BAE"/>
    <w:rsid w:val="003F1AFD"/>
    <w:rsid w:val="003F2BCB"/>
    <w:rsid w:val="003F2F3C"/>
    <w:rsid w:val="003F3719"/>
    <w:rsid w:val="003F43C0"/>
    <w:rsid w:val="003F443D"/>
    <w:rsid w:val="003F46B7"/>
    <w:rsid w:val="003F4F94"/>
    <w:rsid w:val="003F6681"/>
    <w:rsid w:val="003F66B9"/>
    <w:rsid w:val="003F68A6"/>
    <w:rsid w:val="003F69D1"/>
    <w:rsid w:val="003F6DB6"/>
    <w:rsid w:val="003F70D3"/>
    <w:rsid w:val="003F73ED"/>
    <w:rsid w:val="003F754E"/>
    <w:rsid w:val="003F7705"/>
    <w:rsid w:val="003F7D29"/>
    <w:rsid w:val="004005ED"/>
    <w:rsid w:val="00400810"/>
    <w:rsid w:val="00400F1F"/>
    <w:rsid w:val="004010CB"/>
    <w:rsid w:val="00401254"/>
    <w:rsid w:val="00401788"/>
    <w:rsid w:val="00401BEB"/>
    <w:rsid w:val="00401C96"/>
    <w:rsid w:val="004020D8"/>
    <w:rsid w:val="0040254D"/>
    <w:rsid w:val="0040267C"/>
    <w:rsid w:val="00402B3F"/>
    <w:rsid w:val="00402CF3"/>
    <w:rsid w:val="00403235"/>
    <w:rsid w:val="00404029"/>
    <w:rsid w:val="00405E1F"/>
    <w:rsid w:val="0040631D"/>
    <w:rsid w:val="00406530"/>
    <w:rsid w:val="00406674"/>
    <w:rsid w:val="004069CB"/>
    <w:rsid w:val="0040790B"/>
    <w:rsid w:val="00407940"/>
    <w:rsid w:val="004104E2"/>
    <w:rsid w:val="00410653"/>
    <w:rsid w:val="004113F8"/>
    <w:rsid w:val="00411554"/>
    <w:rsid w:val="00415031"/>
    <w:rsid w:val="00415074"/>
    <w:rsid w:val="004150B7"/>
    <w:rsid w:val="004151BF"/>
    <w:rsid w:val="00415C8C"/>
    <w:rsid w:val="00415EC4"/>
    <w:rsid w:val="00416EAC"/>
    <w:rsid w:val="00416EDB"/>
    <w:rsid w:val="00417031"/>
    <w:rsid w:val="00417526"/>
    <w:rsid w:val="00417BC4"/>
    <w:rsid w:val="00420379"/>
    <w:rsid w:val="00420489"/>
    <w:rsid w:val="00420994"/>
    <w:rsid w:val="00420A3D"/>
    <w:rsid w:val="00420AAA"/>
    <w:rsid w:val="00420B35"/>
    <w:rsid w:val="00420B66"/>
    <w:rsid w:val="00420C81"/>
    <w:rsid w:val="00420E68"/>
    <w:rsid w:val="0042113E"/>
    <w:rsid w:val="00421976"/>
    <w:rsid w:val="004222F3"/>
    <w:rsid w:val="004223FD"/>
    <w:rsid w:val="004226CD"/>
    <w:rsid w:val="0042274B"/>
    <w:rsid w:val="004228FF"/>
    <w:rsid w:val="00423160"/>
    <w:rsid w:val="0042358E"/>
    <w:rsid w:val="004238D9"/>
    <w:rsid w:val="00423A52"/>
    <w:rsid w:val="00423C12"/>
    <w:rsid w:val="004249B5"/>
    <w:rsid w:val="00425A93"/>
    <w:rsid w:val="00425E9F"/>
    <w:rsid w:val="00426795"/>
    <w:rsid w:val="00426C0A"/>
    <w:rsid w:val="00426E4E"/>
    <w:rsid w:val="004273ED"/>
    <w:rsid w:val="00427798"/>
    <w:rsid w:val="00427AAA"/>
    <w:rsid w:val="00427AE5"/>
    <w:rsid w:val="0043068D"/>
    <w:rsid w:val="00430D4C"/>
    <w:rsid w:val="00430E5D"/>
    <w:rsid w:val="0043150B"/>
    <w:rsid w:val="00431823"/>
    <w:rsid w:val="00432EBF"/>
    <w:rsid w:val="00432F5E"/>
    <w:rsid w:val="00433390"/>
    <w:rsid w:val="004333A8"/>
    <w:rsid w:val="004337E0"/>
    <w:rsid w:val="00433816"/>
    <w:rsid w:val="0043399D"/>
    <w:rsid w:val="00434817"/>
    <w:rsid w:val="004348BF"/>
    <w:rsid w:val="00435160"/>
    <w:rsid w:val="00435538"/>
    <w:rsid w:val="004363C8"/>
    <w:rsid w:val="0043678D"/>
    <w:rsid w:val="00436EAD"/>
    <w:rsid w:val="00437720"/>
    <w:rsid w:val="00437E69"/>
    <w:rsid w:val="004400AF"/>
    <w:rsid w:val="0044054B"/>
    <w:rsid w:val="00440FC2"/>
    <w:rsid w:val="0044141A"/>
    <w:rsid w:val="00441AB7"/>
    <w:rsid w:val="00442B0E"/>
    <w:rsid w:val="00442C23"/>
    <w:rsid w:val="00443D26"/>
    <w:rsid w:val="00443FE9"/>
    <w:rsid w:val="00444319"/>
    <w:rsid w:val="00444DE1"/>
    <w:rsid w:val="0044510A"/>
    <w:rsid w:val="0044542F"/>
    <w:rsid w:val="00445432"/>
    <w:rsid w:val="00445F4E"/>
    <w:rsid w:val="00445F58"/>
    <w:rsid w:val="004462B8"/>
    <w:rsid w:val="00446BE9"/>
    <w:rsid w:val="00446EFB"/>
    <w:rsid w:val="004474ED"/>
    <w:rsid w:val="00447894"/>
    <w:rsid w:val="00447F66"/>
    <w:rsid w:val="0045123F"/>
    <w:rsid w:val="004512FC"/>
    <w:rsid w:val="00452E32"/>
    <w:rsid w:val="004535EE"/>
    <w:rsid w:val="00453F0C"/>
    <w:rsid w:val="00454B06"/>
    <w:rsid w:val="00454D39"/>
    <w:rsid w:val="004554CB"/>
    <w:rsid w:val="00455584"/>
    <w:rsid w:val="00455CD1"/>
    <w:rsid w:val="00455DC8"/>
    <w:rsid w:val="00455F1E"/>
    <w:rsid w:val="0045618C"/>
    <w:rsid w:val="004569D8"/>
    <w:rsid w:val="00456E1D"/>
    <w:rsid w:val="00457DDC"/>
    <w:rsid w:val="00460E64"/>
    <w:rsid w:val="00461761"/>
    <w:rsid w:val="004619B2"/>
    <w:rsid w:val="0046221C"/>
    <w:rsid w:val="004623CA"/>
    <w:rsid w:val="004628ED"/>
    <w:rsid w:val="0046296D"/>
    <w:rsid w:val="00462E3D"/>
    <w:rsid w:val="00463C35"/>
    <w:rsid w:val="00463C86"/>
    <w:rsid w:val="00463F16"/>
    <w:rsid w:val="004650BA"/>
    <w:rsid w:val="004655C2"/>
    <w:rsid w:val="00465757"/>
    <w:rsid w:val="00466097"/>
    <w:rsid w:val="00466291"/>
    <w:rsid w:val="00466355"/>
    <w:rsid w:val="004678B1"/>
    <w:rsid w:val="00467B64"/>
    <w:rsid w:val="0047026A"/>
    <w:rsid w:val="004706D6"/>
    <w:rsid w:val="00470C64"/>
    <w:rsid w:val="00470FC4"/>
    <w:rsid w:val="0047101A"/>
    <w:rsid w:val="00471166"/>
    <w:rsid w:val="00471DF5"/>
    <w:rsid w:val="004725CE"/>
    <w:rsid w:val="00472CCF"/>
    <w:rsid w:val="004730BC"/>
    <w:rsid w:val="00473374"/>
    <w:rsid w:val="004738DB"/>
    <w:rsid w:val="00473C34"/>
    <w:rsid w:val="00474181"/>
    <w:rsid w:val="00474831"/>
    <w:rsid w:val="00474AB2"/>
    <w:rsid w:val="004750AB"/>
    <w:rsid w:val="0047521B"/>
    <w:rsid w:val="00475499"/>
    <w:rsid w:val="00475745"/>
    <w:rsid w:val="00475878"/>
    <w:rsid w:val="00475BDB"/>
    <w:rsid w:val="00476228"/>
    <w:rsid w:val="0047624C"/>
    <w:rsid w:val="00476517"/>
    <w:rsid w:val="00477255"/>
    <w:rsid w:val="0047727E"/>
    <w:rsid w:val="004772FC"/>
    <w:rsid w:val="00477426"/>
    <w:rsid w:val="00477884"/>
    <w:rsid w:val="00477A40"/>
    <w:rsid w:val="00477E94"/>
    <w:rsid w:val="00477FA7"/>
    <w:rsid w:val="00480178"/>
    <w:rsid w:val="00480182"/>
    <w:rsid w:val="0048102B"/>
    <w:rsid w:val="00481333"/>
    <w:rsid w:val="00481806"/>
    <w:rsid w:val="00481C9F"/>
    <w:rsid w:val="00482D7D"/>
    <w:rsid w:val="00483583"/>
    <w:rsid w:val="0048380E"/>
    <w:rsid w:val="00483B07"/>
    <w:rsid w:val="00484C29"/>
    <w:rsid w:val="004853AB"/>
    <w:rsid w:val="00486450"/>
    <w:rsid w:val="00486808"/>
    <w:rsid w:val="004870FD"/>
    <w:rsid w:val="00487B3D"/>
    <w:rsid w:val="00487D8F"/>
    <w:rsid w:val="004901AC"/>
    <w:rsid w:val="004901B3"/>
    <w:rsid w:val="00490630"/>
    <w:rsid w:val="00490679"/>
    <w:rsid w:val="00490928"/>
    <w:rsid w:val="00490D56"/>
    <w:rsid w:val="00490F8C"/>
    <w:rsid w:val="004914EE"/>
    <w:rsid w:val="00491588"/>
    <w:rsid w:val="00491865"/>
    <w:rsid w:val="0049219A"/>
    <w:rsid w:val="00492276"/>
    <w:rsid w:val="0049243F"/>
    <w:rsid w:val="00492F6E"/>
    <w:rsid w:val="004930A4"/>
    <w:rsid w:val="00495A0B"/>
    <w:rsid w:val="00495D5A"/>
    <w:rsid w:val="00495E34"/>
    <w:rsid w:val="0049619F"/>
    <w:rsid w:val="0049669E"/>
    <w:rsid w:val="00496ED4"/>
    <w:rsid w:val="00496FB4"/>
    <w:rsid w:val="004A0ED2"/>
    <w:rsid w:val="004A1891"/>
    <w:rsid w:val="004A1F6A"/>
    <w:rsid w:val="004A2C1B"/>
    <w:rsid w:val="004A2D7E"/>
    <w:rsid w:val="004A3398"/>
    <w:rsid w:val="004A4320"/>
    <w:rsid w:val="004A433A"/>
    <w:rsid w:val="004A47EC"/>
    <w:rsid w:val="004A4F13"/>
    <w:rsid w:val="004A5208"/>
    <w:rsid w:val="004A53AE"/>
    <w:rsid w:val="004A54E9"/>
    <w:rsid w:val="004A5C13"/>
    <w:rsid w:val="004A5C3A"/>
    <w:rsid w:val="004A6468"/>
    <w:rsid w:val="004A73B1"/>
    <w:rsid w:val="004A7410"/>
    <w:rsid w:val="004A766B"/>
    <w:rsid w:val="004A7FFD"/>
    <w:rsid w:val="004B0B72"/>
    <w:rsid w:val="004B0ED9"/>
    <w:rsid w:val="004B2868"/>
    <w:rsid w:val="004B29B4"/>
    <w:rsid w:val="004B3A72"/>
    <w:rsid w:val="004B404D"/>
    <w:rsid w:val="004B42F2"/>
    <w:rsid w:val="004B4B91"/>
    <w:rsid w:val="004B5117"/>
    <w:rsid w:val="004B5152"/>
    <w:rsid w:val="004B54D8"/>
    <w:rsid w:val="004B5C80"/>
    <w:rsid w:val="004B5D54"/>
    <w:rsid w:val="004B6000"/>
    <w:rsid w:val="004B6055"/>
    <w:rsid w:val="004B6854"/>
    <w:rsid w:val="004B6BCD"/>
    <w:rsid w:val="004C00BF"/>
    <w:rsid w:val="004C09FC"/>
    <w:rsid w:val="004C0A54"/>
    <w:rsid w:val="004C0C1F"/>
    <w:rsid w:val="004C0E8C"/>
    <w:rsid w:val="004C104F"/>
    <w:rsid w:val="004C13D2"/>
    <w:rsid w:val="004C14CA"/>
    <w:rsid w:val="004C1A24"/>
    <w:rsid w:val="004C1D37"/>
    <w:rsid w:val="004C27DF"/>
    <w:rsid w:val="004C2C09"/>
    <w:rsid w:val="004C2DD9"/>
    <w:rsid w:val="004C3661"/>
    <w:rsid w:val="004C4089"/>
    <w:rsid w:val="004C4122"/>
    <w:rsid w:val="004C480E"/>
    <w:rsid w:val="004C5142"/>
    <w:rsid w:val="004C526F"/>
    <w:rsid w:val="004C5AE9"/>
    <w:rsid w:val="004C5E9E"/>
    <w:rsid w:val="004C60D2"/>
    <w:rsid w:val="004C6244"/>
    <w:rsid w:val="004C662E"/>
    <w:rsid w:val="004C6C70"/>
    <w:rsid w:val="004C76C9"/>
    <w:rsid w:val="004C78FB"/>
    <w:rsid w:val="004C7931"/>
    <w:rsid w:val="004C7E64"/>
    <w:rsid w:val="004D102F"/>
    <w:rsid w:val="004D12A1"/>
    <w:rsid w:val="004D1776"/>
    <w:rsid w:val="004D1B27"/>
    <w:rsid w:val="004D1CEC"/>
    <w:rsid w:val="004D2511"/>
    <w:rsid w:val="004D2CF2"/>
    <w:rsid w:val="004D3038"/>
    <w:rsid w:val="004D36DF"/>
    <w:rsid w:val="004D3A47"/>
    <w:rsid w:val="004D4157"/>
    <w:rsid w:val="004D4FD7"/>
    <w:rsid w:val="004D5095"/>
    <w:rsid w:val="004D5249"/>
    <w:rsid w:val="004D5951"/>
    <w:rsid w:val="004D5B2C"/>
    <w:rsid w:val="004D5B32"/>
    <w:rsid w:val="004D5FFC"/>
    <w:rsid w:val="004D655B"/>
    <w:rsid w:val="004D68CB"/>
    <w:rsid w:val="004D6DB5"/>
    <w:rsid w:val="004D7511"/>
    <w:rsid w:val="004D783C"/>
    <w:rsid w:val="004D7892"/>
    <w:rsid w:val="004E07F1"/>
    <w:rsid w:val="004E12A3"/>
    <w:rsid w:val="004E14BF"/>
    <w:rsid w:val="004E1DB6"/>
    <w:rsid w:val="004E2208"/>
    <w:rsid w:val="004E2261"/>
    <w:rsid w:val="004E2BF7"/>
    <w:rsid w:val="004E2D4D"/>
    <w:rsid w:val="004E35EF"/>
    <w:rsid w:val="004E36C1"/>
    <w:rsid w:val="004E3F9A"/>
    <w:rsid w:val="004E4057"/>
    <w:rsid w:val="004E41A3"/>
    <w:rsid w:val="004E4B59"/>
    <w:rsid w:val="004E5005"/>
    <w:rsid w:val="004E50DB"/>
    <w:rsid w:val="004E5601"/>
    <w:rsid w:val="004E5CE6"/>
    <w:rsid w:val="004E6EA4"/>
    <w:rsid w:val="004E7B79"/>
    <w:rsid w:val="004EFA2C"/>
    <w:rsid w:val="004F0151"/>
    <w:rsid w:val="004F0836"/>
    <w:rsid w:val="004F0EA2"/>
    <w:rsid w:val="004F1689"/>
    <w:rsid w:val="004F1740"/>
    <w:rsid w:val="004F1C35"/>
    <w:rsid w:val="004F1DA3"/>
    <w:rsid w:val="004F1EE9"/>
    <w:rsid w:val="004F1EF5"/>
    <w:rsid w:val="004F2C09"/>
    <w:rsid w:val="004F3A5E"/>
    <w:rsid w:val="004F3DAF"/>
    <w:rsid w:val="004F3F24"/>
    <w:rsid w:val="004F51F4"/>
    <w:rsid w:val="004F52F4"/>
    <w:rsid w:val="004F5B1D"/>
    <w:rsid w:val="004F5C01"/>
    <w:rsid w:val="004F6155"/>
    <w:rsid w:val="004F62B9"/>
    <w:rsid w:val="004F6959"/>
    <w:rsid w:val="004F69B6"/>
    <w:rsid w:val="004F6E03"/>
    <w:rsid w:val="004F6E84"/>
    <w:rsid w:val="004F7447"/>
    <w:rsid w:val="005000D5"/>
    <w:rsid w:val="00500693"/>
    <w:rsid w:val="00500AB3"/>
    <w:rsid w:val="00501123"/>
    <w:rsid w:val="00501286"/>
    <w:rsid w:val="00501700"/>
    <w:rsid w:val="00501E61"/>
    <w:rsid w:val="00502017"/>
    <w:rsid w:val="005022F6"/>
    <w:rsid w:val="0050231C"/>
    <w:rsid w:val="005032EA"/>
    <w:rsid w:val="00505050"/>
    <w:rsid w:val="00505EA4"/>
    <w:rsid w:val="0050674B"/>
    <w:rsid w:val="0050782D"/>
    <w:rsid w:val="005079FB"/>
    <w:rsid w:val="00507E7C"/>
    <w:rsid w:val="005103A8"/>
    <w:rsid w:val="005105B8"/>
    <w:rsid w:val="0051095E"/>
    <w:rsid w:val="00510C7A"/>
    <w:rsid w:val="00511AC3"/>
    <w:rsid w:val="005127BF"/>
    <w:rsid w:val="00512B89"/>
    <w:rsid w:val="00512E6C"/>
    <w:rsid w:val="00512F12"/>
    <w:rsid w:val="00513285"/>
    <w:rsid w:val="005139F2"/>
    <w:rsid w:val="0051422B"/>
    <w:rsid w:val="00514A37"/>
    <w:rsid w:val="00514C2F"/>
    <w:rsid w:val="0051555A"/>
    <w:rsid w:val="005157E8"/>
    <w:rsid w:val="005158CD"/>
    <w:rsid w:val="00516807"/>
    <w:rsid w:val="00516FC4"/>
    <w:rsid w:val="0051720E"/>
    <w:rsid w:val="00517394"/>
    <w:rsid w:val="0051799B"/>
    <w:rsid w:val="00517DC5"/>
    <w:rsid w:val="00517FC7"/>
    <w:rsid w:val="0052092D"/>
    <w:rsid w:val="00520DE6"/>
    <w:rsid w:val="0052135C"/>
    <w:rsid w:val="0052196C"/>
    <w:rsid w:val="00522A83"/>
    <w:rsid w:val="0052388C"/>
    <w:rsid w:val="005245C0"/>
    <w:rsid w:val="00524E0A"/>
    <w:rsid w:val="0052524B"/>
    <w:rsid w:val="00525463"/>
    <w:rsid w:val="0052546F"/>
    <w:rsid w:val="0052563B"/>
    <w:rsid w:val="00525A02"/>
    <w:rsid w:val="00525A43"/>
    <w:rsid w:val="00525C12"/>
    <w:rsid w:val="005262EA"/>
    <w:rsid w:val="00526391"/>
    <w:rsid w:val="00526C0B"/>
    <w:rsid w:val="005272A8"/>
    <w:rsid w:val="0052742A"/>
    <w:rsid w:val="005277D4"/>
    <w:rsid w:val="00527E36"/>
    <w:rsid w:val="00527FA8"/>
    <w:rsid w:val="0052E4D4"/>
    <w:rsid w:val="0053047E"/>
    <w:rsid w:val="00530897"/>
    <w:rsid w:val="00530E2F"/>
    <w:rsid w:val="00531213"/>
    <w:rsid w:val="00531BA5"/>
    <w:rsid w:val="00531D7E"/>
    <w:rsid w:val="00532073"/>
    <w:rsid w:val="00532195"/>
    <w:rsid w:val="0053269E"/>
    <w:rsid w:val="00532732"/>
    <w:rsid w:val="00532D70"/>
    <w:rsid w:val="00532DD7"/>
    <w:rsid w:val="00532FD0"/>
    <w:rsid w:val="00533257"/>
    <w:rsid w:val="005333A5"/>
    <w:rsid w:val="0053380E"/>
    <w:rsid w:val="00533B33"/>
    <w:rsid w:val="00534256"/>
    <w:rsid w:val="0053463A"/>
    <w:rsid w:val="00534A4C"/>
    <w:rsid w:val="00534D4D"/>
    <w:rsid w:val="00534DFD"/>
    <w:rsid w:val="00534E74"/>
    <w:rsid w:val="0053502E"/>
    <w:rsid w:val="005351D2"/>
    <w:rsid w:val="00536273"/>
    <w:rsid w:val="00536507"/>
    <w:rsid w:val="0053677B"/>
    <w:rsid w:val="0053707D"/>
    <w:rsid w:val="00537201"/>
    <w:rsid w:val="00537B81"/>
    <w:rsid w:val="00537C6A"/>
    <w:rsid w:val="005401AF"/>
    <w:rsid w:val="00540397"/>
    <w:rsid w:val="0054095F"/>
    <w:rsid w:val="00540991"/>
    <w:rsid w:val="00540CAA"/>
    <w:rsid w:val="00540FDC"/>
    <w:rsid w:val="005427FB"/>
    <w:rsid w:val="00542A7E"/>
    <w:rsid w:val="00542DFC"/>
    <w:rsid w:val="0054337C"/>
    <w:rsid w:val="005436F7"/>
    <w:rsid w:val="00543858"/>
    <w:rsid w:val="00543C35"/>
    <w:rsid w:val="00543EFF"/>
    <w:rsid w:val="00543FD8"/>
    <w:rsid w:val="005441B3"/>
    <w:rsid w:val="00544604"/>
    <w:rsid w:val="00544811"/>
    <w:rsid w:val="00544A1A"/>
    <w:rsid w:val="00544BEB"/>
    <w:rsid w:val="00545775"/>
    <w:rsid w:val="005458AF"/>
    <w:rsid w:val="005467DF"/>
    <w:rsid w:val="00546DCC"/>
    <w:rsid w:val="00546E9A"/>
    <w:rsid w:val="00547444"/>
    <w:rsid w:val="0054781D"/>
    <w:rsid w:val="0055072C"/>
    <w:rsid w:val="00550E9A"/>
    <w:rsid w:val="00551941"/>
    <w:rsid w:val="00551DC8"/>
    <w:rsid w:val="005520C1"/>
    <w:rsid w:val="005521C8"/>
    <w:rsid w:val="00552335"/>
    <w:rsid w:val="0055284F"/>
    <w:rsid w:val="00552927"/>
    <w:rsid w:val="00553046"/>
    <w:rsid w:val="0055384C"/>
    <w:rsid w:val="00553B13"/>
    <w:rsid w:val="00553F84"/>
    <w:rsid w:val="005542D6"/>
    <w:rsid w:val="00554EEC"/>
    <w:rsid w:val="0055525E"/>
    <w:rsid w:val="00555D4B"/>
    <w:rsid w:val="00557045"/>
    <w:rsid w:val="0055734A"/>
    <w:rsid w:val="005576DD"/>
    <w:rsid w:val="0056144B"/>
    <w:rsid w:val="00561471"/>
    <w:rsid w:val="005615F1"/>
    <w:rsid w:val="00561771"/>
    <w:rsid w:val="00561A96"/>
    <w:rsid w:val="00561B8B"/>
    <w:rsid w:val="00562743"/>
    <w:rsid w:val="005630C9"/>
    <w:rsid w:val="0056334F"/>
    <w:rsid w:val="00563768"/>
    <w:rsid w:val="00563772"/>
    <w:rsid w:val="00563D5C"/>
    <w:rsid w:val="00564130"/>
    <w:rsid w:val="00564447"/>
    <w:rsid w:val="00564604"/>
    <w:rsid w:val="00564809"/>
    <w:rsid w:val="005649C7"/>
    <w:rsid w:val="00564DDF"/>
    <w:rsid w:val="00564EEA"/>
    <w:rsid w:val="00565B18"/>
    <w:rsid w:val="00565D15"/>
    <w:rsid w:val="005660ED"/>
    <w:rsid w:val="00567005"/>
    <w:rsid w:val="0056719D"/>
    <w:rsid w:val="005673F2"/>
    <w:rsid w:val="005676ED"/>
    <w:rsid w:val="005678BA"/>
    <w:rsid w:val="00567984"/>
    <w:rsid w:val="005702C3"/>
    <w:rsid w:val="0057058F"/>
    <w:rsid w:val="0057111D"/>
    <w:rsid w:val="00571A73"/>
    <w:rsid w:val="0057269A"/>
    <w:rsid w:val="005735CD"/>
    <w:rsid w:val="00573AD0"/>
    <w:rsid w:val="00573CB5"/>
    <w:rsid w:val="00574C2C"/>
    <w:rsid w:val="00574ED5"/>
    <w:rsid w:val="0057517C"/>
    <w:rsid w:val="0057539A"/>
    <w:rsid w:val="00576C0C"/>
    <w:rsid w:val="005770BD"/>
    <w:rsid w:val="00577163"/>
    <w:rsid w:val="005778E8"/>
    <w:rsid w:val="005779DC"/>
    <w:rsid w:val="00581283"/>
    <w:rsid w:val="00581611"/>
    <w:rsid w:val="005828C5"/>
    <w:rsid w:val="00582DF2"/>
    <w:rsid w:val="00582EBA"/>
    <w:rsid w:val="00582EC4"/>
    <w:rsid w:val="00582EF0"/>
    <w:rsid w:val="005830EE"/>
    <w:rsid w:val="00583381"/>
    <w:rsid w:val="00583637"/>
    <w:rsid w:val="00583E4D"/>
    <w:rsid w:val="005840DE"/>
    <w:rsid w:val="00584123"/>
    <w:rsid w:val="00584640"/>
    <w:rsid w:val="0058493B"/>
    <w:rsid w:val="00584A5D"/>
    <w:rsid w:val="00584EE6"/>
    <w:rsid w:val="00585165"/>
    <w:rsid w:val="00585670"/>
    <w:rsid w:val="00585A8C"/>
    <w:rsid w:val="0058607C"/>
    <w:rsid w:val="005861AD"/>
    <w:rsid w:val="005861E5"/>
    <w:rsid w:val="00586342"/>
    <w:rsid w:val="00586473"/>
    <w:rsid w:val="005869C2"/>
    <w:rsid w:val="00586FD7"/>
    <w:rsid w:val="005870BC"/>
    <w:rsid w:val="0058721D"/>
    <w:rsid w:val="00587922"/>
    <w:rsid w:val="005910A7"/>
    <w:rsid w:val="005912A8"/>
    <w:rsid w:val="005916B3"/>
    <w:rsid w:val="005918BD"/>
    <w:rsid w:val="00592234"/>
    <w:rsid w:val="0059273F"/>
    <w:rsid w:val="0059305C"/>
    <w:rsid w:val="00595306"/>
    <w:rsid w:val="0059538A"/>
    <w:rsid w:val="005958C9"/>
    <w:rsid w:val="00596719"/>
    <w:rsid w:val="00596D7A"/>
    <w:rsid w:val="00596DC3"/>
    <w:rsid w:val="005974EF"/>
    <w:rsid w:val="0059776E"/>
    <w:rsid w:val="00597B3A"/>
    <w:rsid w:val="00597B5B"/>
    <w:rsid w:val="00597D55"/>
    <w:rsid w:val="00597E77"/>
    <w:rsid w:val="005A09FB"/>
    <w:rsid w:val="005A0ABC"/>
    <w:rsid w:val="005A0DF4"/>
    <w:rsid w:val="005A100A"/>
    <w:rsid w:val="005A1391"/>
    <w:rsid w:val="005A28F6"/>
    <w:rsid w:val="005A2DD1"/>
    <w:rsid w:val="005A3082"/>
    <w:rsid w:val="005A31A3"/>
    <w:rsid w:val="005A3688"/>
    <w:rsid w:val="005A3ADD"/>
    <w:rsid w:val="005A400C"/>
    <w:rsid w:val="005A412C"/>
    <w:rsid w:val="005A46F1"/>
    <w:rsid w:val="005A470D"/>
    <w:rsid w:val="005A4A9B"/>
    <w:rsid w:val="005A580D"/>
    <w:rsid w:val="005A5818"/>
    <w:rsid w:val="005A654D"/>
    <w:rsid w:val="005A6909"/>
    <w:rsid w:val="005A6B1C"/>
    <w:rsid w:val="005A6F98"/>
    <w:rsid w:val="005A71EE"/>
    <w:rsid w:val="005A7288"/>
    <w:rsid w:val="005A7AF4"/>
    <w:rsid w:val="005A7DA2"/>
    <w:rsid w:val="005A7F2B"/>
    <w:rsid w:val="005B00AA"/>
    <w:rsid w:val="005B0F2A"/>
    <w:rsid w:val="005B1D9A"/>
    <w:rsid w:val="005B26C0"/>
    <w:rsid w:val="005B2B98"/>
    <w:rsid w:val="005B31BA"/>
    <w:rsid w:val="005B3B52"/>
    <w:rsid w:val="005B4BCB"/>
    <w:rsid w:val="005B541E"/>
    <w:rsid w:val="005B56BD"/>
    <w:rsid w:val="005B65F7"/>
    <w:rsid w:val="005B70FC"/>
    <w:rsid w:val="005B7839"/>
    <w:rsid w:val="005B7B56"/>
    <w:rsid w:val="005B7C6E"/>
    <w:rsid w:val="005B7DDC"/>
    <w:rsid w:val="005B92B3"/>
    <w:rsid w:val="005C0348"/>
    <w:rsid w:val="005C053A"/>
    <w:rsid w:val="005C07C6"/>
    <w:rsid w:val="005C086F"/>
    <w:rsid w:val="005C0C03"/>
    <w:rsid w:val="005C1163"/>
    <w:rsid w:val="005C1359"/>
    <w:rsid w:val="005C1FD8"/>
    <w:rsid w:val="005C2020"/>
    <w:rsid w:val="005C2323"/>
    <w:rsid w:val="005C29A2"/>
    <w:rsid w:val="005C2EAD"/>
    <w:rsid w:val="005C30D7"/>
    <w:rsid w:val="005C30EA"/>
    <w:rsid w:val="005C3307"/>
    <w:rsid w:val="005C39AE"/>
    <w:rsid w:val="005C4B26"/>
    <w:rsid w:val="005C4C98"/>
    <w:rsid w:val="005C4CE1"/>
    <w:rsid w:val="005C60ED"/>
    <w:rsid w:val="005C6910"/>
    <w:rsid w:val="005C71A1"/>
    <w:rsid w:val="005C72C1"/>
    <w:rsid w:val="005D003C"/>
    <w:rsid w:val="005D01C8"/>
    <w:rsid w:val="005D0201"/>
    <w:rsid w:val="005D10C3"/>
    <w:rsid w:val="005D12C0"/>
    <w:rsid w:val="005D134F"/>
    <w:rsid w:val="005D187F"/>
    <w:rsid w:val="005D20D4"/>
    <w:rsid w:val="005D22B7"/>
    <w:rsid w:val="005D270E"/>
    <w:rsid w:val="005D2717"/>
    <w:rsid w:val="005D29A4"/>
    <w:rsid w:val="005D2ADE"/>
    <w:rsid w:val="005D2BEE"/>
    <w:rsid w:val="005D2CBF"/>
    <w:rsid w:val="005D3058"/>
    <w:rsid w:val="005D324B"/>
    <w:rsid w:val="005D35E0"/>
    <w:rsid w:val="005D3653"/>
    <w:rsid w:val="005D38A3"/>
    <w:rsid w:val="005D3D48"/>
    <w:rsid w:val="005D4C69"/>
    <w:rsid w:val="005D4F24"/>
    <w:rsid w:val="005D5198"/>
    <w:rsid w:val="005D5D4A"/>
    <w:rsid w:val="005D605D"/>
    <w:rsid w:val="005D627F"/>
    <w:rsid w:val="005D6974"/>
    <w:rsid w:val="005D7AE0"/>
    <w:rsid w:val="005D7FF5"/>
    <w:rsid w:val="005E0074"/>
    <w:rsid w:val="005E0F32"/>
    <w:rsid w:val="005E3A1E"/>
    <w:rsid w:val="005E3EA4"/>
    <w:rsid w:val="005E412D"/>
    <w:rsid w:val="005E4171"/>
    <w:rsid w:val="005E44B5"/>
    <w:rsid w:val="005E5995"/>
    <w:rsid w:val="005E5ACC"/>
    <w:rsid w:val="005E6152"/>
    <w:rsid w:val="005E62E1"/>
    <w:rsid w:val="005E668E"/>
    <w:rsid w:val="005E79DC"/>
    <w:rsid w:val="005E7B54"/>
    <w:rsid w:val="005E7C3B"/>
    <w:rsid w:val="005F0094"/>
    <w:rsid w:val="005F0422"/>
    <w:rsid w:val="005F0988"/>
    <w:rsid w:val="005F0C12"/>
    <w:rsid w:val="005F0EC7"/>
    <w:rsid w:val="005F1456"/>
    <w:rsid w:val="005F1C16"/>
    <w:rsid w:val="005F2E7F"/>
    <w:rsid w:val="005F3A03"/>
    <w:rsid w:val="005F3A77"/>
    <w:rsid w:val="005F3FF3"/>
    <w:rsid w:val="005F4371"/>
    <w:rsid w:val="005F4B26"/>
    <w:rsid w:val="005F56A8"/>
    <w:rsid w:val="005F572A"/>
    <w:rsid w:val="005F5A5D"/>
    <w:rsid w:val="005F6075"/>
    <w:rsid w:val="005F68DA"/>
    <w:rsid w:val="005F71C2"/>
    <w:rsid w:val="005F7B52"/>
    <w:rsid w:val="005F7C36"/>
    <w:rsid w:val="005F7C57"/>
    <w:rsid w:val="005F7F2D"/>
    <w:rsid w:val="00600BD4"/>
    <w:rsid w:val="0060102B"/>
    <w:rsid w:val="0060126B"/>
    <w:rsid w:val="00601A4D"/>
    <w:rsid w:val="00601A99"/>
    <w:rsid w:val="00601C42"/>
    <w:rsid w:val="00601DAA"/>
    <w:rsid w:val="006020A8"/>
    <w:rsid w:val="00602640"/>
    <w:rsid w:val="0060272C"/>
    <w:rsid w:val="00602895"/>
    <w:rsid w:val="00602DFC"/>
    <w:rsid w:val="00602FDD"/>
    <w:rsid w:val="006031FA"/>
    <w:rsid w:val="006042DD"/>
    <w:rsid w:val="00604637"/>
    <w:rsid w:val="00604DC7"/>
    <w:rsid w:val="00604EF7"/>
    <w:rsid w:val="006051CD"/>
    <w:rsid w:val="00605C23"/>
    <w:rsid w:val="006061D5"/>
    <w:rsid w:val="00606424"/>
    <w:rsid w:val="006068D1"/>
    <w:rsid w:val="00606E3B"/>
    <w:rsid w:val="006071BB"/>
    <w:rsid w:val="006071EC"/>
    <w:rsid w:val="006102ED"/>
    <w:rsid w:val="006106C2"/>
    <w:rsid w:val="00610767"/>
    <w:rsid w:val="00610F29"/>
    <w:rsid w:val="00611AA2"/>
    <w:rsid w:val="00611AC8"/>
    <w:rsid w:val="00611E8E"/>
    <w:rsid w:val="00612179"/>
    <w:rsid w:val="006126EB"/>
    <w:rsid w:val="00612BEC"/>
    <w:rsid w:val="00612F73"/>
    <w:rsid w:val="006136AE"/>
    <w:rsid w:val="00613730"/>
    <w:rsid w:val="00613AE0"/>
    <w:rsid w:val="00614B3A"/>
    <w:rsid w:val="00614F17"/>
    <w:rsid w:val="00615591"/>
    <w:rsid w:val="006161F6"/>
    <w:rsid w:val="0061633C"/>
    <w:rsid w:val="006172EE"/>
    <w:rsid w:val="00617D60"/>
    <w:rsid w:val="00617FA2"/>
    <w:rsid w:val="0062081D"/>
    <w:rsid w:val="0062097F"/>
    <w:rsid w:val="00621345"/>
    <w:rsid w:val="0062160F"/>
    <w:rsid w:val="00621A1B"/>
    <w:rsid w:val="00623410"/>
    <w:rsid w:val="00623604"/>
    <w:rsid w:val="006239C0"/>
    <w:rsid w:val="00624013"/>
    <w:rsid w:val="006240A3"/>
    <w:rsid w:val="006241C9"/>
    <w:rsid w:val="00624742"/>
    <w:rsid w:val="00624746"/>
    <w:rsid w:val="006247A7"/>
    <w:rsid w:val="0062480C"/>
    <w:rsid w:val="00624A39"/>
    <w:rsid w:val="00624E42"/>
    <w:rsid w:val="006255B1"/>
    <w:rsid w:val="0062580D"/>
    <w:rsid w:val="00625917"/>
    <w:rsid w:val="00626B7D"/>
    <w:rsid w:val="0062713D"/>
    <w:rsid w:val="0062721E"/>
    <w:rsid w:val="00627717"/>
    <w:rsid w:val="006303D9"/>
    <w:rsid w:val="006309F9"/>
    <w:rsid w:val="00630D35"/>
    <w:rsid w:val="00631080"/>
    <w:rsid w:val="006311DA"/>
    <w:rsid w:val="006324BC"/>
    <w:rsid w:val="00632E7D"/>
    <w:rsid w:val="00632E8B"/>
    <w:rsid w:val="00633105"/>
    <w:rsid w:val="006331A0"/>
    <w:rsid w:val="006335AF"/>
    <w:rsid w:val="00633BDD"/>
    <w:rsid w:val="0063432D"/>
    <w:rsid w:val="0063587E"/>
    <w:rsid w:val="00635C03"/>
    <w:rsid w:val="00635DC4"/>
    <w:rsid w:val="006366F6"/>
    <w:rsid w:val="00636EC7"/>
    <w:rsid w:val="00636ED9"/>
    <w:rsid w:val="006378F3"/>
    <w:rsid w:val="0063793E"/>
    <w:rsid w:val="00637967"/>
    <w:rsid w:val="00637A8D"/>
    <w:rsid w:val="00640433"/>
    <w:rsid w:val="006406E5"/>
    <w:rsid w:val="006412AD"/>
    <w:rsid w:val="00641546"/>
    <w:rsid w:val="00641595"/>
    <w:rsid w:val="006429D8"/>
    <w:rsid w:val="00642A06"/>
    <w:rsid w:val="00642E73"/>
    <w:rsid w:val="00643044"/>
    <w:rsid w:val="00643139"/>
    <w:rsid w:val="0064366A"/>
    <w:rsid w:val="00643940"/>
    <w:rsid w:val="006439A2"/>
    <w:rsid w:val="0064483C"/>
    <w:rsid w:val="0064501B"/>
    <w:rsid w:val="00645268"/>
    <w:rsid w:val="00645C14"/>
    <w:rsid w:val="00645E83"/>
    <w:rsid w:val="00646462"/>
    <w:rsid w:val="006465EF"/>
    <w:rsid w:val="0064693B"/>
    <w:rsid w:val="00646C99"/>
    <w:rsid w:val="00646D87"/>
    <w:rsid w:val="00646E6D"/>
    <w:rsid w:val="00647162"/>
    <w:rsid w:val="00647401"/>
    <w:rsid w:val="00647850"/>
    <w:rsid w:val="00650D55"/>
    <w:rsid w:val="006516BF"/>
    <w:rsid w:val="006523C4"/>
    <w:rsid w:val="00652B4A"/>
    <w:rsid w:val="00652C21"/>
    <w:rsid w:val="00653D29"/>
    <w:rsid w:val="00653F7C"/>
    <w:rsid w:val="006545E5"/>
    <w:rsid w:val="00654FCD"/>
    <w:rsid w:val="006551DB"/>
    <w:rsid w:val="0065555A"/>
    <w:rsid w:val="006569D0"/>
    <w:rsid w:val="00657471"/>
    <w:rsid w:val="006579B4"/>
    <w:rsid w:val="00657BC8"/>
    <w:rsid w:val="0065E961"/>
    <w:rsid w:val="0066043E"/>
    <w:rsid w:val="00660700"/>
    <w:rsid w:val="00660A13"/>
    <w:rsid w:val="00660BBD"/>
    <w:rsid w:val="00660CD3"/>
    <w:rsid w:val="0066143A"/>
    <w:rsid w:val="00661F39"/>
    <w:rsid w:val="006629F8"/>
    <w:rsid w:val="00662CEE"/>
    <w:rsid w:val="00662D05"/>
    <w:rsid w:val="006631F4"/>
    <w:rsid w:val="0066339E"/>
    <w:rsid w:val="006634EA"/>
    <w:rsid w:val="00663FFF"/>
    <w:rsid w:val="006648A5"/>
    <w:rsid w:val="00664C98"/>
    <w:rsid w:val="00664D63"/>
    <w:rsid w:val="00664E10"/>
    <w:rsid w:val="00665025"/>
    <w:rsid w:val="006652B3"/>
    <w:rsid w:val="00665943"/>
    <w:rsid w:val="00665AA8"/>
    <w:rsid w:val="006663C7"/>
    <w:rsid w:val="00666743"/>
    <w:rsid w:val="00666992"/>
    <w:rsid w:val="00667617"/>
    <w:rsid w:val="00667667"/>
    <w:rsid w:val="00667CB3"/>
    <w:rsid w:val="00667CDE"/>
    <w:rsid w:val="00670C00"/>
    <w:rsid w:val="00670D90"/>
    <w:rsid w:val="006711F5"/>
    <w:rsid w:val="0067127F"/>
    <w:rsid w:val="0067203B"/>
    <w:rsid w:val="006721DD"/>
    <w:rsid w:val="00672290"/>
    <w:rsid w:val="00672778"/>
    <w:rsid w:val="00672883"/>
    <w:rsid w:val="00672A0C"/>
    <w:rsid w:val="006733D5"/>
    <w:rsid w:val="00673723"/>
    <w:rsid w:val="00673A49"/>
    <w:rsid w:val="00673FA2"/>
    <w:rsid w:val="00674106"/>
    <w:rsid w:val="00674B1E"/>
    <w:rsid w:val="00676425"/>
    <w:rsid w:val="00676A32"/>
    <w:rsid w:val="00676BE9"/>
    <w:rsid w:val="00677D3B"/>
    <w:rsid w:val="00680001"/>
    <w:rsid w:val="00682DCA"/>
    <w:rsid w:val="00682E9F"/>
    <w:rsid w:val="00682F80"/>
    <w:rsid w:val="0068405E"/>
    <w:rsid w:val="00684421"/>
    <w:rsid w:val="00684BE7"/>
    <w:rsid w:val="006852FF"/>
    <w:rsid w:val="006853FD"/>
    <w:rsid w:val="0068641C"/>
    <w:rsid w:val="0068684A"/>
    <w:rsid w:val="00686D74"/>
    <w:rsid w:val="00686DEA"/>
    <w:rsid w:val="00686E3C"/>
    <w:rsid w:val="006878C5"/>
    <w:rsid w:val="006905FA"/>
    <w:rsid w:val="00690639"/>
    <w:rsid w:val="00690C47"/>
    <w:rsid w:val="006912A9"/>
    <w:rsid w:val="006913A1"/>
    <w:rsid w:val="006916FE"/>
    <w:rsid w:val="00691E6B"/>
    <w:rsid w:val="00692302"/>
    <w:rsid w:val="0069233C"/>
    <w:rsid w:val="006926DD"/>
    <w:rsid w:val="00692F0D"/>
    <w:rsid w:val="006938A2"/>
    <w:rsid w:val="006940EB"/>
    <w:rsid w:val="006944D4"/>
    <w:rsid w:val="00695EF2"/>
    <w:rsid w:val="00696089"/>
    <w:rsid w:val="00696D39"/>
    <w:rsid w:val="00696E06"/>
    <w:rsid w:val="00696E2E"/>
    <w:rsid w:val="0069751E"/>
    <w:rsid w:val="00697D19"/>
    <w:rsid w:val="006A043D"/>
    <w:rsid w:val="006A0E96"/>
    <w:rsid w:val="006A1071"/>
    <w:rsid w:val="006A1306"/>
    <w:rsid w:val="006A13F9"/>
    <w:rsid w:val="006A14C4"/>
    <w:rsid w:val="006A21E8"/>
    <w:rsid w:val="006A241E"/>
    <w:rsid w:val="006A2A85"/>
    <w:rsid w:val="006A2A98"/>
    <w:rsid w:val="006A2CEE"/>
    <w:rsid w:val="006A2E35"/>
    <w:rsid w:val="006A2E9D"/>
    <w:rsid w:val="006A354D"/>
    <w:rsid w:val="006A442A"/>
    <w:rsid w:val="006A45A4"/>
    <w:rsid w:val="006A4F3E"/>
    <w:rsid w:val="006A52BF"/>
    <w:rsid w:val="006A5D42"/>
    <w:rsid w:val="006A6AD7"/>
    <w:rsid w:val="006A70FB"/>
    <w:rsid w:val="006A7237"/>
    <w:rsid w:val="006A759D"/>
    <w:rsid w:val="006A7F7D"/>
    <w:rsid w:val="006B0701"/>
    <w:rsid w:val="006B087D"/>
    <w:rsid w:val="006B199D"/>
    <w:rsid w:val="006B2924"/>
    <w:rsid w:val="006B38D2"/>
    <w:rsid w:val="006B3AA7"/>
    <w:rsid w:val="006B3B7F"/>
    <w:rsid w:val="006B3DAF"/>
    <w:rsid w:val="006B4006"/>
    <w:rsid w:val="006B417C"/>
    <w:rsid w:val="006B4864"/>
    <w:rsid w:val="006B4A43"/>
    <w:rsid w:val="006B4C2B"/>
    <w:rsid w:val="006B4DC3"/>
    <w:rsid w:val="006B5109"/>
    <w:rsid w:val="006B5703"/>
    <w:rsid w:val="006B61A2"/>
    <w:rsid w:val="006B61FE"/>
    <w:rsid w:val="006B6D5B"/>
    <w:rsid w:val="006B6EB0"/>
    <w:rsid w:val="006B722C"/>
    <w:rsid w:val="006BBBFA"/>
    <w:rsid w:val="006C007E"/>
    <w:rsid w:val="006C2276"/>
    <w:rsid w:val="006C23F1"/>
    <w:rsid w:val="006C31E1"/>
    <w:rsid w:val="006C3241"/>
    <w:rsid w:val="006C3DAF"/>
    <w:rsid w:val="006C4514"/>
    <w:rsid w:val="006C4E3A"/>
    <w:rsid w:val="006C5921"/>
    <w:rsid w:val="006C60AD"/>
    <w:rsid w:val="006C6EE4"/>
    <w:rsid w:val="006C72BA"/>
    <w:rsid w:val="006C739E"/>
    <w:rsid w:val="006C78AA"/>
    <w:rsid w:val="006D01B0"/>
    <w:rsid w:val="006D0824"/>
    <w:rsid w:val="006D0E19"/>
    <w:rsid w:val="006D0F90"/>
    <w:rsid w:val="006D1440"/>
    <w:rsid w:val="006D16D7"/>
    <w:rsid w:val="006D191E"/>
    <w:rsid w:val="006D1F40"/>
    <w:rsid w:val="006D289F"/>
    <w:rsid w:val="006D2B49"/>
    <w:rsid w:val="006D2BFA"/>
    <w:rsid w:val="006D3869"/>
    <w:rsid w:val="006D3A88"/>
    <w:rsid w:val="006D3B92"/>
    <w:rsid w:val="006D40B4"/>
    <w:rsid w:val="006D5110"/>
    <w:rsid w:val="006D5210"/>
    <w:rsid w:val="006D5354"/>
    <w:rsid w:val="006D55B1"/>
    <w:rsid w:val="006D57BF"/>
    <w:rsid w:val="006D5E0F"/>
    <w:rsid w:val="006D6230"/>
    <w:rsid w:val="006D6940"/>
    <w:rsid w:val="006D6EB9"/>
    <w:rsid w:val="006D7185"/>
    <w:rsid w:val="006D75B6"/>
    <w:rsid w:val="006E09CF"/>
    <w:rsid w:val="006E0E5D"/>
    <w:rsid w:val="006E0F00"/>
    <w:rsid w:val="006E16B9"/>
    <w:rsid w:val="006E1B6C"/>
    <w:rsid w:val="006E1C6B"/>
    <w:rsid w:val="006E1DB1"/>
    <w:rsid w:val="006E1E2D"/>
    <w:rsid w:val="006E218F"/>
    <w:rsid w:val="006E2570"/>
    <w:rsid w:val="006E26DF"/>
    <w:rsid w:val="006E2988"/>
    <w:rsid w:val="006E3482"/>
    <w:rsid w:val="006E40A9"/>
    <w:rsid w:val="006E4B16"/>
    <w:rsid w:val="006E4E9A"/>
    <w:rsid w:val="006E4FB0"/>
    <w:rsid w:val="006E51D1"/>
    <w:rsid w:val="006E54D4"/>
    <w:rsid w:val="006E5993"/>
    <w:rsid w:val="006E5AAD"/>
    <w:rsid w:val="006E5DC4"/>
    <w:rsid w:val="006E6828"/>
    <w:rsid w:val="006E6B94"/>
    <w:rsid w:val="006E6E84"/>
    <w:rsid w:val="006E7384"/>
    <w:rsid w:val="006E7E56"/>
    <w:rsid w:val="006F0580"/>
    <w:rsid w:val="006F173E"/>
    <w:rsid w:val="006F2A96"/>
    <w:rsid w:val="006F2AB4"/>
    <w:rsid w:val="006F2F90"/>
    <w:rsid w:val="006F308A"/>
    <w:rsid w:val="006F37B1"/>
    <w:rsid w:val="006F3B13"/>
    <w:rsid w:val="006F3E8F"/>
    <w:rsid w:val="006F3EF5"/>
    <w:rsid w:val="006F4BF0"/>
    <w:rsid w:val="006F4EA3"/>
    <w:rsid w:val="006F56B0"/>
    <w:rsid w:val="006F575E"/>
    <w:rsid w:val="006F5EAD"/>
    <w:rsid w:val="006F646C"/>
    <w:rsid w:val="006F7ECD"/>
    <w:rsid w:val="006FD0B9"/>
    <w:rsid w:val="007003CF"/>
    <w:rsid w:val="007003E4"/>
    <w:rsid w:val="0070067A"/>
    <w:rsid w:val="00700AF8"/>
    <w:rsid w:val="00700E0A"/>
    <w:rsid w:val="00700F6C"/>
    <w:rsid w:val="007015DE"/>
    <w:rsid w:val="00702045"/>
    <w:rsid w:val="007024F6"/>
    <w:rsid w:val="007027B6"/>
    <w:rsid w:val="007029CE"/>
    <w:rsid w:val="00702D11"/>
    <w:rsid w:val="007041F2"/>
    <w:rsid w:val="00704552"/>
    <w:rsid w:val="00704BF3"/>
    <w:rsid w:val="00704DAD"/>
    <w:rsid w:val="00704FB8"/>
    <w:rsid w:val="00705355"/>
    <w:rsid w:val="00705685"/>
    <w:rsid w:val="00706A4C"/>
    <w:rsid w:val="00706EE5"/>
    <w:rsid w:val="00707542"/>
    <w:rsid w:val="00707872"/>
    <w:rsid w:val="00707D72"/>
    <w:rsid w:val="00707E9E"/>
    <w:rsid w:val="00707EF2"/>
    <w:rsid w:val="0071030E"/>
    <w:rsid w:val="007103B1"/>
    <w:rsid w:val="0071138E"/>
    <w:rsid w:val="00711505"/>
    <w:rsid w:val="00711DC1"/>
    <w:rsid w:val="00712079"/>
    <w:rsid w:val="007131AA"/>
    <w:rsid w:val="00713385"/>
    <w:rsid w:val="0071346E"/>
    <w:rsid w:val="007136F7"/>
    <w:rsid w:val="00713BCD"/>
    <w:rsid w:val="00713C93"/>
    <w:rsid w:val="00713D3A"/>
    <w:rsid w:val="00714235"/>
    <w:rsid w:val="007156EF"/>
    <w:rsid w:val="00715E69"/>
    <w:rsid w:val="00715ED7"/>
    <w:rsid w:val="00716075"/>
    <w:rsid w:val="00716543"/>
    <w:rsid w:val="00716747"/>
    <w:rsid w:val="007175BE"/>
    <w:rsid w:val="00717940"/>
    <w:rsid w:val="00717B27"/>
    <w:rsid w:val="00717D49"/>
    <w:rsid w:val="0072000D"/>
    <w:rsid w:val="00720043"/>
    <w:rsid w:val="007203DD"/>
    <w:rsid w:val="007205DB"/>
    <w:rsid w:val="0072069A"/>
    <w:rsid w:val="00721F29"/>
    <w:rsid w:val="007222AD"/>
    <w:rsid w:val="00722465"/>
    <w:rsid w:val="007224C1"/>
    <w:rsid w:val="007224D0"/>
    <w:rsid w:val="0072283E"/>
    <w:rsid w:val="00722879"/>
    <w:rsid w:val="00722BCA"/>
    <w:rsid w:val="00722CEF"/>
    <w:rsid w:val="007231A0"/>
    <w:rsid w:val="0072359D"/>
    <w:rsid w:val="0072448B"/>
    <w:rsid w:val="00724A39"/>
    <w:rsid w:val="00724EB7"/>
    <w:rsid w:val="007250C7"/>
    <w:rsid w:val="00725589"/>
    <w:rsid w:val="007262D9"/>
    <w:rsid w:val="00726596"/>
    <w:rsid w:val="00726B07"/>
    <w:rsid w:val="00730E86"/>
    <w:rsid w:val="00730F65"/>
    <w:rsid w:val="0073204B"/>
    <w:rsid w:val="007325A4"/>
    <w:rsid w:val="00733117"/>
    <w:rsid w:val="007331AC"/>
    <w:rsid w:val="0073337D"/>
    <w:rsid w:val="00733405"/>
    <w:rsid w:val="0073389A"/>
    <w:rsid w:val="007339AA"/>
    <w:rsid w:val="007343FB"/>
    <w:rsid w:val="00734493"/>
    <w:rsid w:val="00734639"/>
    <w:rsid w:val="00734987"/>
    <w:rsid w:val="00734BAA"/>
    <w:rsid w:val="00734E7D"/>
    <w:rsid w:val="00735E83"/>
    <w:rsid w:val="00736006"/>
    <w:rsid w:val="00736121"/>
    <w:rsid w:val="007363C0"/>
    <w:rsid w:val="00736A11"/>
    <w:rsid w:val="00736BB5"/>
    <w:rsid w:val="00736D43"/>
    <w:rsid w:val="00736D69"/>
    <w:rsid w:val="00736ECB"/>
    <w:rsid w:val="007373C2"/>
    <w:rsid w:val="00737A8E"/>
    <w:rsid w:val="00737C64"/>
    <w:rsid w:val="007409C8"/>
    <w:rsid w:val="00741DE6"/>
    <w:rsid w:val="00742015"/>
    <w:rsid w:val="0074268F"/>
    <w:rsid w:val="00742929"/>
    <w:rsid w:val="00742936"/>
    <w:rsid w:val="00742A1B"/>
    <w:rsid w:val="0074301C"/>
    <w:rsid w:val="00743575"/>
    <w:rsid w:val="00743670"/>
    <w:rsid w:val="00743ABF"/>
    <w:rsid w:val="00743FF7"/>
    <w:rsid w:val="0074424D"/>
    <w:rsid w:val="007442A2"/>
    <w:rsid w:val="00744409"/>
    <w:rsid w:val="007445A2"/>
    <w:rsid w:val="00744AC8"/>
    <w:rsid w:val="00745539"/>
    <w:rsid w:val="00745F04"/>
    <w:rsid w:val="00746533"/>
    <w:rsid w:val="00746D69"/>
    <w:rsid w:val="00746F57"/>
    <w:rsid w:val="00747C96"/>
    <w:rsid w:val="00747EF5"/>
    <w:rsid w:val="0075013F"/>
    <w:rsid w:val="007501FB"/>
    <w:rsid w:val="007506F6"/>
    <w:rsid w:val="0075079A"/>
    <w:rsid w:val="00750826"/>
    <w:rsid w:val="00750F60"/>
    <w:rsid w:val="0075178A"/>
    <w:rsid w:val="00752ED9"/>
    <w:rsid w:val="00753879"/>
    <w:rsid w:val="0075399C"/>
    <w:rsid w:val="00753C18"/>
    <w:rsid w:val="00753F76"/>
    <w:rsid w:val="007541D3"/>
    <w:rsid w:val="00754346"/>
    <w:rsid w:val="007543F6"/>
    <w:rsid w:val="00754A3F"/>
    <w:rsid w:val="00754BD0"/>
    <w:rsid w:val="00754DE8"/>
    <w:rsid w:val="00754F07"/>
    <w:rsid w:val="00754FB3"/>
    <w:rsid w:val="00755C57"/>
    <w:rsid w:val="00756AA6"/>
    <w:rsid w:val="00756C82"/>
    <w:rsid w:val="0075727B"/>
    <w:rsid w:val="00757950"/>
    <w:rsid w:val="00757980"/>
    <w:rsid w:val="00757B04"/>
    <w:rsid w:val="00757BFC"/>
    <w:rsid w:val="00757C91"/>
    <w:rsid w:val="00757FD7"/>
    <w:rsid w:val="0075A4B0"/>
    <w:rsid w:val="007603CF"/>
    <w:rsid w:val="007606E2"/>
    <w:rsid w:val="00760985"/>
    <w:rsid w:val="00760AFB"/>
    <w:rsid w:val="00760F8E"/>
    <w:rsid w:val="0076123F"/>
    <w:rsid w:val="0076181D"/>
    <w:rsid w:val="00761A29"/>
    <w:rsid w:val="007621AD"/>
    <w:rsid w:val="007628A6"/>
    <w:rsid w:val="00763FAD"/>
    <w:rsid w:val="00763FB8"/>
    <w:rsid w:val="0076440E"/>
    <w:rsid w:val="007646B0"/>
    <w:rsid w:val="007646C9"/>
    <w:rsid w:val="00766263"/>
    <w:rsid w:val="0076663C"/>
    <w:rsid w:val="00766C05"/>
    <w:rsid w:val="007670B1"/>
    <w:rsid w:val="00767755"/>
    <w:rsid w:val="0077053E"/>
    <w:rsid w:val="00770F6B"/>
    <w:rsid w:val="00771079"/>
    <w:rsid w:val="00771107"/>
    <w:rsid w:val="00771609"/>
    <w:rsid w:val="00771E65"/>
    <w:rsid w:val="00771FDB"/>
    <w:rsid w:val="00773A3F"/>
    <w:rsid w:val="00774273"/>
    <w:rsid w:val="00774433"/>
    <w:rsid w:val="00775299"/>
    <w:rsid w:val="00775333"/>
    <w:rsid w:val="007755F0"/>
    <w:rsid w:val="00775C8C"/>
    <w:rsid w:val="00775DDB"/>
    <w:rsid w:val="007777F6"/>
    <w:rsid w:val="007803DA"/>
    <w:rsid w:val="007804AE"/>
    <w:rsid w:val="00780564"/>
    <w:rsid w:val="007805C5"/>
    <w:rsid w:val="00780679"/>
    <w:rsid w:val="00780940"/>
    <w:rsid w:val="00781A0B"/>
    <w:rsid w:val="00781EC6"/>
    <w:rsid w:val="00782BB2"/>
    <w:rsid w:val="00782C98"/>
    <w:rsid w:val="00782E18"/>
    <w:rsid w:val="00782F89"/>
    <w:rsid w:val="00784D2C"/>
    <w:rsid w:val="007853D1"/>
    <w:rsid w:val="00785739"/>
    <w:rsid w:val="00785993"/>
    <w:rsid w:val="0078675C"/>
    <w:rsid w:val="007868D0"/>
    <w:rsid w:val="00786E43"/>
    <w:rsid w:val="00786F9C"/>
    <w:rsid w:val="007879DE"/>
    <w:rsid w:val="00787B70"/>
    <w:rsid w:val="007900BF"/>
    <w:rsid w:val="007908A8"/>
    <w:rsid w:val="00790D16"/>
    <w:rsid w:val="00790E00"/>
    <w:rsid w:val="00790FE3"/>
    <w:rsid w:val="007912BB"/>
    <w:rsid w:val="00791340"/>
    <w:rsid w:val="00791A76"/>
    <w:rsid w:val="00792BEE"/>
    <w:rsid w:val="00792D5E"/>
    <w:rsid w:val="0079395E"/>
    <w:rsid w:val="00793FD2"/>
    <w:rsid w:val="0079452B"/>
    <w:rsid w:val="00794C76"/>
    <w:rsid w:val="00794FA4"/>
    <w:rsid w:val="00796173"/>
    <w:rsid w:val="007965AA"/>
    <w:rsid w:val="007977DB"/>
    <w:rsid w:val="007A006B"/>
    <w:rsid w:val="007A080C"/>
    <w:rsid w:val="007A0A02"/>
    <w:rsid w:val="007A1120"/>
    <w:rsid w:val="007A12E9"/>
    <w:rsid w:val="007A372E"/>
    <w:rsid w:val="007A38BE"/>
    <w:rsid w:val="007A40A0"/>
    <w:rsid w:val="007A40B9"/>
    <w:rsid w:val="007A418C"/>
    <w:rsid w:val="007A545F"/>
    <w:rsid w:val="007A5E1E"/>
    <w:rsid w:val="007A5E5F"/>
    <w:rsid w:val="007A600D"/>
    <w:rsid w:val="007A62E7"/>
    <w:rsid w:val="007A6869"/>
    <w:rsid w:val="007A7311"/>
    <w:rsid w:val="007A75C6"/>
    <w:rsid w:val="007A7631"/>
    <w:rsid w:val="007A7E40"/>
    <w:rsid w:val="007B00FA"/>
    <w:rsid w:val="007B0252"/>
    <w:rsid w:val="007B0274"/>
    <w:rsid w:val="007B0C74"/>
    <w:rsid w:val="007B0E03"/>
    <w:rsid w:val="007B351D"/>
    <w:rsid w:val="007B45D2"/>
    <w:rsid w:val="007B4AD5"/>
    <w:rsid w:val="007B576C"/>
    <w:rsid w:val="007B5F94"/>
    <w:rsid w:val="007B66C0"/>
    <w:rsid w:val="007B698E"/>
    <w:rsid w:val="007B6EB3"/>
    <w:rsid w:val="007B6ED3"/>
    <w:rsid w:val="007B710C"/>
    <w:rsid w:val="007B7ACC"/>
    <w:rsid w:val="007C0C7F"/>
    <w:rsid w:val="007C1BB6"/>
    <w:rsid w:val="007C1C9D"/>
    <w:rsid w:val="007C1CC6"/>
    <w:rsid w:val="007C2253"/>
    <w:rsid w:val="007C24B9"/>
    <w:rsid w:val="007C2B2D"/>
    <w:rsid w:val="007C2E97"/>
    <w:rsid w:val="007C2FBB"/>
    <w:rsid w:val="007C324C"/>
    <w:rsid w:val="007C36EF"/>
    <w:rsid w:val="007C398A"/>
    <w:rsid w:val="007C3BD4"/>
    <w:rsid w:val="007C3D2D"/>
    <w:rsid w:val="007C3F77"/>
    <w:rsid w:val="007C4409"/>
    <w:rsid w:val="007C4545"/>
    <w:rsid w:val="007C4CD7"/>
    <w:rsid w:val="007C5035"/>
    <w:rsid w:val="007C55D0"/>
    <w:rsid w:val="007C5990"/>
    <w:rsid w:val="007C5FB7"/>
    <w:rsid w:val="007C60D0"/>
    <w:rsid w:val="007C7273"/>
    <w:rsid w:val="007C753F"/>
    <w:rsid w:val="007C7962"/>
    <w:rsid w:val="007C7A47"/>
    <w:rsid w:val="007C7A50"/>
    <w:rsid w:val="007C7DDB"/>
    <w:rsid w:val="007D031B"/>
    <w:rsid w:val="007D05EE"/>
    <w:rsid w:val="007D1C1D"/>
    <w:rsid w:val="007D1D71"/>
    <w:rsid w:val="007D20DA"/>
    <w:rsid w:val="007D21C9"/>
    <w:rsid w:val="007D2600"/>
    <w:rsid w:val="007D26D8"/>
    <w:rsid w:val="007D270D"/>
    <w:rsid w:val="007D2FBA"/>
    <w:rsid w:val="007D34F4"/>
    <w:rsid w:val="007D3D76"/>
    <w:rsid w:val="007D3F7A"/>
    <w:rsid w:val="007D3FBF"/>
    <w:rsid w:val="007D40F1"/>
    <w:rsid w:val="007D428B"/>
    <w:rsid w:val="007D45F5"/>
    <w:rsid w:val="007D4CB6"/>
    <w:rsid w:val="007D5B03"/>
    <w:rsid w:val="007D5BBE"/>
    <w:rsid w:val="007D5BE9"/>
    <w:rsid w:val="007D6469"/>
    <w:rsid w:val="007D6624"/>
    <w:rsid w:val="007D7073"/>
    <w:rsid w:val="007D745E"/>
    <w:rsid w:val="007D7493"/>
    <w:rsid w:val="007D7971"/>
    <w:rsid w:val="007D7D8F"/>
    <w:rsid w:val="007E03B8"/>
    <w:rsid w:val="007E07D5"/>
    <w:rsid w:val="007E1A08"/>
    <w:rsid w:val="007E1A80"/>
    <w:rsid w:val="007E279B"/>
    <w:rsid w:val="007E2E04"/>
    <w:rsid w:val="007E2F23"/>
    <w:rsid w:val="007E38D4"/>
    <w:rsid w:val="007E3F4D"/>
    <w:rsid w:val="007E420E"/>
    <w:rsid w:val="007E4429"/>
    <w:rsid w:val="007E45AF"/>
    <w:rsid w:val="007E4D50"/>
    <w:rsid w:val="007E4F06"/>
    <w:rsid w:val="007E4F1E"/>
    <w:rsid w:val="007E5878"/>
    <w:rsid w:val="007E5BAB"/>
    <w:rsid w:val="007E5C1A"/>
    <w:rsid w:val="007E6AF4"/>
    <w:rsid w:val="007E6F78"/>
    <w:rsid w:val="007E72BE"/>
    <w:rsid w:val="007E7392"/>
    <w:rsid w:val="007F00ED"/>
    <w:rsid w:val="007F09B7"/>
    <w:rsid w:val="007F0DB2"/>
    <w:rsid w:val="007F18B0"/>
    <w:rsid w:val="007F2027"/>
    <w:rsid w:val="007F2088"/>
    <w:rsid w:val="007F2D51"/>
    <w:rsid w:val="007F2E7D"/>
    <w:rsid w:val="007F2FA7"/>
    <w:rsid w:val="007F352A"/>
    <w:rsid w:val="007F422C"/>
    <w:rsid w:val="007F48C5"/>
    <w:rsid w:val="007F49AA"/>
    <w:rsid w:val="007F4BAA"/>
    <w:rsid w:val="007F5690"/>
    <w:rsid w:val="007F5A39"/>
    <w:rsid w:val="007F5F45"/>
    <w:rsid w:val="007F6C2C"/>
    <w:rsid w:val="007F705E"/>
    <w:rsid w:val="007F74B7"/>
    <w:rsid w:val="008008D6"/>
    <w:rsid w:val="00800BDF"/>
    <w:rsid w:val="00800F96"/>
    <w:rsid w:val="00801066"/>
    <w:rsid w:val="0080171C"/>
    <w:rsid w:val="008019EF"/>
    <w:rsid w:val="00801C2D"/>
    <w:rsid w:val="00802753"/>
    <w:rsid w:val="0080379B"/>
    <w:rsid w:val="00803D6F"/>
    <w:rsid w:val="00803DB3"/>
    <w:rsid w:val="008041C6"/>
    <w:rsid w:val="008042F0"/>
    <w:rsid w:val="008044AD"/>
    <w:rsid w:val="00804958"/>
    <w:rsid w:val="008053B9"/>
    <w:rsid w:val="0080558F"/>
    <w:rsid w:val="008056E0"/>
    <w:rsid w:val="00805B2E"/>
    <w:rsid w:val="00806146"/>
    <w:rsid w:val="00806C9D"/>
    <w:rsid w:val="00807415"/>
    <w:rsid w:val="00807506"/>
    <w:rsid w:val="0080768B"/>
    <w:rsid w:val="00807BDE"/>
    <w:rsid w:val="008105C2"/>
    <w:rsid w:val="008106DB"/>
    <w:rsid w:val="00811BAA"/>
    <w:rsid w:val="00811C21"/>
    <w:rsid w:val="008120AC"/>
    <w:rsid w:val="00812154"/>
    <w:rsid w:val="00812380"/>
    <w:rsid w:val="00813E2B"/>
    <w:rsid w:val="0081424B"/>
    <w:rsid w:val="008142BB"/>
    <w:rsid w:val="00816610"/>
    <w:rsid w:val="0081733F"/>
    <w:rsid w:val="00817527"/>
    <w:rsid w:val="0082029C"/>
    <w:rsid w:val="008202AA"/>
    <w:rsid w:val="0082050A"/>
    <w:rsid w:val="00821108"/>
    <w:rsid w:val="00821D26"/>
    <w:rsid w:val="00821DFB"/>
    <w:rsid w:val="00822333"/>
    <w:rsid w:val="008229A2"/>
    <w:rsid w:val="00822DEC"/>
    <w:rsid w:val="008231BB"/>
    <w:rsid w:val="00823577"/>
    <w:rsid w:val="008235F2"/>
    <w:rsid w:val="00823F51"/>
    <w:rsid w:val="00824147"/>
    <w:rsid w:val="00825232"/>
    <w:rsid w:val="00825E9F"/>
    <w:rsid w:val="00830135"/>
    <w:rsid w:val="008305A5"/>
    <w:rsid w:val="00830C65"/>
    <w:rsid w:val="00830FBB"/>
    <w:rsid w:val="00832070"/>
    <w:rsid w:val="00832347"/>
    <w:rsid w:val="0083248C"/>
    <w:rsid w:val="0083262B"/>
    <w:rsid w:val="008331A2"/>
    <w:rsid w:val="008332AB"/>
    <w:rsid w:val="00833557"/>
    <w:rsid w:val="008338EA"/>
    <w:rsid w:val="00833EF0"/>
    <w:rsid w:val="00834191"/>
    <w:rsid w:val="00834489"/>
    <w:rsid w:val="00834B5E"/>
    <w:rsid w:val="00834E93"/>
    <w:rsid w:val="00834F26"/>
    <w:rsid w:val="00835C9D"/>
    <w:rsid w:val="008362FA"/>
    <w:rsid w:val="00837202"/>
    <w:rsid w:val="0083786A"/>
    <w:rsid w:val="0084011C"/>
    <w:rsid w:val="00840264"/>
    <w:rsid w:val="0084082F"/>
    <w:rsid w:val="00841236"/>
    <w:rsid w:val="00842D17"/>
    <w:rsid w:val="00842F45"/>
    <w:rsid w:val="00843044"/>
    <w:rsid w:val="008431A5"/>
    <w:rsid w:val="00843864"/>
    <w:rsid w:val="00843883"/>
    <w:rsid w:val="00843E73"/>
    <w:rsid w:val="00843EF8"/>
    <w:rsid w:val="0084432D"/>
    <w:rsid w:val="0084455E"/>
    <w:rsid w:val="0084493E"/>
    <w:rsid w:val="00844B3D"/>
    <w:rsid w:val="00846075"/>
    <w:rsid w:val="00846944"/>
    <w:rsid w:val="00846B0D"/>
    <w:rsid w:val="00847832"/>
    <w:rsid w:val="008500EC"/>
    <w:rsid w:val="00850448"/>
    <w:rsid w:val="008504D6"/>
    <w:rsid w:val="0085056E"/>
    <w:rsid w:val="00850634"/>
    <w:rsid w:val="00850E01"/>
    <w:rsid w:val="00850FA5"/>
    <w:rsid w:val="0085136A"/>
    <w:rsid w:val="00851702"/>
    <w:rsid w:val="00851CDB"/>
    <w:rsid w:val="00852521"/>
    <w:rsid w:val="00852C63"/>
    <w:rsid w:val="0085348B"/>
    <w:rsid w:val="00853934"/>
    <w:rsid w:val="00853C28"/>
    <w:rsid w:val="00853D92"/>
    <w:rsid w:val="00853FA0"/>
    <w:rsid w:val="0085403C"/>
    <w:rsid w:val="0085433A"/>
    <w:rsid w:val="00854391"/>
    <w:rsid w:val="008546E0"/>
    <w:rsid w:val="008548D6"/>
    <w:rsid w:val="00854992"/>
    <w:rsid w:val="00854B5E"/>
    <w:rsid w:val="008557B5"/>
    <w:rsid w:val="00855867"/>
    <w:rsid w:val="00855CBE"/>
    <w:rsid w:val="00855D7E"/>
    <w:rsid w:val="00856A92"/>
    <w:rsid w:val="00856CB0"/>
    <w:rsid w:val="00856DD6"/>
    <w:rsid w:val="00856DF4"/>
    <w:rsid w:val="008571DD"/>
    <w:rsid w:val="0085736F"/>
    <w:rsid w:val="00857404"/>
    <w:rsid w:val="008577BB"/>
    <w:rsid w:val="00857DDA"/>
    <w:rsid w:val="0086118D"/>
    <w:rsid w:val="008611B4"/>
    <w:rsid w:val="008619DC"/>
    <w:rsid w:val="00861C45"/>
    <w:rsid w:val="0086284E"/>
    <w:rsid w:val="00862A91"/>
    <w:rsid w:val="00863916"/>
    <w:rsid w:val="00863AE5"/>
    <w:rsid w:val="00864134"/>
    <w:rsid w:val="0086559F"/>
    <w:rsid w:val="0086653D"/>
    <w:rsid w:val="00866984"/>
    <w:rsid w:val="00866BF3"/>
    <w:rsid w:val="0086757F"/>
    <w:rsid w:val="008676D9"/>
    <w:rsid w:val="00867A85"/>
    <w:rsid w:val="00867EFD"/>
    <w:rsid w:val="00870027"/>
    <w:rsid w:val="0087018F"/>
    <w:rsid w:val="008701FB"/>
    <w:rsid w:val="00870C5E"/>
    <w:rsid w:val="00870E79"/>
    <w:rsid w:val="008711CE"/>
    <w:rsid w:val="0087124F"/>
    <w:rsid w:val="008716FE"/>
    <w:rsid w:val="00871777"/>
    <w:rsid w:val="008717D9"/>
    <w:rsid w:val="0087221D"/>
    <w:rsid w:val="0087233D"/>
    <w:rsid w:val="008723B1"/>
    <w:rsid w:val="008723B7"/>
    <w:rsid w:val="00872B38"/>
    <w:rsid w:val="00873239"/>
    <w:rsid w:val="00873EE5"/>
    <w:rsid w:val="008742C5"/>
    <w:rsid w:val="00874333"/>
    <w:rsid w:val="008747A2"/>
    <w:rsid w:val="00875B35"/>
    <w:rsid w:val="00875BCF"/>
    <w:rsid w:val="00875CCB"/>
    <w:rsid w:val="008760F8"/>
    <w:rsid w:val="008773D2"/>
    <w:rsid w:val="00877EB2"/>
    <w:rsid w:val="00877EE2"/>
    <w:rsid w:val="00880B6C"/>
    <w:rsid w:val="00880E46"/>
    <w:rsid w:val="008811A8"/>
    <w:rsid w:val="008817F8"/>
    <w:rsid w:val="00881D33"/>
    <w:rsid w:val="008820EC"/>
    <w:rsid w:val="00882599"/>
    <w:rsid w:val="0088303D"/>
    <w:rsid w:val="008830DC"/>
    <w:rsid w:val="008841DF"/>
    <w:rsid w:val="00884BFC"/>
    <w:rsid w:val="0088535F"/>
    <w:rsid w:val="00885EEA"/>
    <w:rsid w:val="0088695B"/>
    <w:rsid w:val="008871FA"/>
    <w:rsid w:val="0088778B"/>
    <w:rsid w:val="008878AE"/>
    <w:rsid w:val="008879EE"/>
    <w:rsid w:val="0088F279"/>
    <w:rsid w:val="00890C54"/>
    <w:rsid w:val="00890C70"/>
    <w:rsid w:val="008914F9"/>
    <w:rsid w:val="008915C7"/>
    <w:rsid w:val="00891926"/>
    <w:rsid w:val="00892B09"/>
    <w:rsid w:val="00892F7E"/>
    <w:rsid w:val="008932EA"/>
    <w:rsid w:val="00893BC8"/>
    <w:rsid w:val="00893DE9"/>
    <w:rsid w:val="00894030"/>
    <w:rsid w:val="0089411B"/>
    <w:rsid w:val="0089481D"/>
    <w:rsid w:val="00894AE2"/>
    <w:rsid w:val="00895C02"/>
    <w:rsid w:val="00895C2F"/>
    <w:rsid w:val="008964FC"/>
    <w:rsid w:val="00896683"/>
    <w:rsid w:val="00896754"/>
    <w:rsid w:val="00896E71"/>
    <w:rsid w:val="008974D6"/>
    <w:rsid w:val="008975E2"/>
    <w:rsid w:val="0089772A"/>
    <w:rsid w:val="00897EDC"/>
    <w:rsid w:val="00899F71"/>
    <w:rsid w:val="008A0262"/>
    <w:rsid w:val="008A1010"/>
    <w:rsid w:val="008A1650"/>
    <w:rsid w:val="008A1C0D"/>
    <w:rsid w:val="008A2617"/>
    <w:rsid w:val="008A2D9A"/>
    <w:rsid w:val="008A2FAC"/>
    <w:rsid w:val="008A313F"/>
    <w:rsid w:val="008A3562"/>
    <w:rsid w:val="008A407C"/>
    <w:rsid w:val="008A546E"/>
    <w:rsid w:val="008A5A24"/>
    <w:rsid w:val="008A6642"/>
    <w:rsid w:val="008A724D"/>
    <w:rsid w:val="008A7324"/>
    <w:rsid w:val="008B0ABD"/>
    <w:rsid w:val="008B10B4"/>
    <w:rsid w:val="008B1492"/>
    <w:rsid w:val="008B1728"/>
    <w:rsid w:val="008B1F51"/>
    <w:rsid w:val="008B2285"/>
    <w:rsid w:val="008B278D"/>
    <w:rsid w:val="008B2AAB"/>
    <w:rsid w:val="008B317C"/>
    <w:rsid w:val="008B3315"/>
    <w:rsid w:val="008B3C2C"/>
    <w:rsid w:val="008B3FCB"/>
    <w:rsid w:val="008B47B0"/>
    <w:rsid w:val="008B4F20"/>
    <w:rsid w:val="008B52AB"/>
    <w:rsid w:val="008B6522"/>
    <w:rsid w:val="008B6CDE"/>
    <w:rsid w:val="008B77B3"/>
    <w:rsid w:val="008C1C1B"/>
    <w:rsid w:val="008C1DFB"/>
    <w:rsid w:val="008C2107"/>
    <w:rsid w:val="008C28CE"/>
    <w:rsid w:val="008C31BE"/>
    <w:rsid w:val="008C33AF"/>
    <w:rsid w:val="008C3AFF"/>
    <w:rsid w:val="008C3B2B"/>
    <w:rsid w:val="008C4011"/>
    <w:rsid w:val="008C4705"/>
    <w:rsid w:val="008C4B15"/>
    <w:rsid w:val="008C4CE9"/>
    <w:rsid w:val="008C4E89"/>
    <w:rsid w:val="008C4F48"/>
    <w:rsid w:val="008C52AF"/>
    <w:rsid w:val="008C537F"/>
    <w:rsid w:val="008C545B"/>
    <w:rsid w:val="008C56C4"/>
    <w:rsid w:val="008C5DCD"/>
    <w:rsid w:val="008C64A7"/>
    <w:rsid w:val="008C66CD"/>
    <w:rsid w:val="008C67C2"/>
    <w:rsid w:val="008C6E0F"/>
    <w:rsid w:val="008C7AAE"/>
    <w:rsid w:val="008C7FB6"/>
    <w:rsid w:val="008D04BA"/>
    <w:rsid w:val="008D067D"/>
    <w:rsid w:val="008D0FE4"/>
    <w:rsid w:val="008D1CCE"/>
    <w:rsid w:val="008D1EE8"/>
    <w:rsid w:val="008D252C"/>
    <w:rsid w:val="008D25C1"/>
    <w:rsid w:val="008D3540"/>
    <w:rsid w:val="008D396D"/>
    <w:rsid w:val="008D3F6D"/>
    <w:rsid w:val="008D4AF5"/>
    <w:rsid w:val="008D5079"/>
    <w:rsid w:val="008D52A3"/>
    <w:rsid w:val="008D55FE"/>
    <w:rsid w:val="008D5764"/>
    <w:rsid w:val="008D5956"/>
    <w:rsid w:val="008D5A7F"/>
    <w:rsid w:val="008D5DEC"/>
    <w:rsid w:val="008D5DFA"/>
    <w:rsid w:val="008D6558"/>
    <w:rsid w:val="008D6BD2"/>
    <w:rsid w:val="008D6EB3"/>
    <w:rsid w:val="008D7481"/>
    <w:rsid w:val="008E0407"/>
    <w:rsid w:val="008E17B2"/>
    <w:rsid w:val="008E1905"/>
    <w:rsid w:val="008E29BD"/>
    <w:rsid w:val="008E2A7E"/>
    <w:rsid w:val="008E3232"/>
    <w:rsid w:val="008E32E6"/>
    <w:rsid w:val="008E35FE"/>
    <w:rsid w:val="008E3DC4"/>
    <w:rsid w:val="008E4052"/>
    <w:rsid w:val="008E40C9"/>
    <w:rsid w:val="008E49EE"/>
    <w:rsid w:val="008E4A71"/>
    <w:rsid w:val="008E4CB4"/>
    <w:rsid w:val="008E4FBB"/>
    <w:rsid w:val="008E52C3"/>
    <w:rsid w:val="008E5CA1"/>
    <w:rsid w:val="008E6147"/>
    <w:rsid w:val="008E667A"/>
    <w:rsid w:val="008E6A0C"/>
    <w:rsid w:val="008E75C5"/>
    <w:rsid w:val="008E763E"/>
    <w:rsid w:val="008E7C2E"/>
    <w:rsid w:val="008EE198"/>
    <w:rsid w:val="008F14FA"/>
    <w:rsid w:val="008F164D"/>
    <w:rsid w:val="008F1B6E"/>
    <w:rsid w:val="008F1FB9"/>
    <w:rsid w:val="008F2436"/>
    <w:rsid w:val="008F2F12"/>
    <w:rsid w:val="008F391F"/>
    <w:rsid w:val="008F40F9"/>
    <w:rsid w:val="008F49B1"/>
    <w:rsid w:val="008F4D53"/>
    <w:rsid w:val="008F4EE7"/>
    <w:rsid w:val="008F6168"/>
    <w:rsid w:val="008F7525"/>
    <w:rsid w:val="008F7CD9"/>
    <w:rsid w:val="009007CA"/>
    <w:rsid w:val="00900A8F"/>
    <w:rsid w:val="00900BBB"/>
    <w:rsid w:val="00901003"/>
    <w:rsid w:val="0090117E"/>
    <w:rsid w:val="009012D9"/>
    <w:rsid w:val="009016FA"/>
    <w:rsid w:val="00901744"/>
    <w:rsid w:val="0090179A"/>
    <w:rsid w:val="009026D8"/>
    <w:rsid w:val="00902DC0"/>
    <w:rsid w:val="00903504"/>
    <w:rsid w:val="00903554"/>
    <w:rsid w:val="00903978"/>
    <w:rsid w:val="009049A5"/>
    <w:rsid w:val="00905062"/>
    <w:rsid w:val="009052AE"/>
    <w:rsid w:val="0090682B"/>
    <w:rsid w:val="00907CA9"/>
    <w:rsid w:val="00907F01"/>
    <w:rsid w:val="009104E2"/>
    <w:rsid w:val="00910901"/>
    <w:rsid w:val="0091136C"/>
    <w:rsid w:val="00911425"/>
    <w:rsid w:val="009118B9"/>
    <w:rsid w:val="009118FC"/>
    <w:rsid w:val="00912031"/>
    <w:rsid w:val="00912B99"/>
    <w:rsid w:val="00912C0F"/>
    <w:rsid w:val="0091300A"/>
    <w:rsid w:val="0091334F"/>
    <w:rsid w:val="00913672"/>
    <w:rsid w:val="00913893"/>
    <w:rsid w:val="009140C0"/>
    <w:rsid w:val="00914AD3"/>
    <w:rsid w:val="00915BE4"/>
    <w:rsid w:val="00916751"/>
    <w:rsid w:val="00916786"/>
    <w:rsid w:val="0091679E"/>
    <w:rsid w:val="00916A91"/>
    <w:rsid w:val="0091703E"/>
    <w:rsid w:val="00917110"/>
    <w:rsid w:val="00917526"/>
    <w:rsid w:val="009177D3"/>
    <w:rsid w:val="00917A5A"/>
    <w:rsid w:val="00917AED"/>
    <w:rsid w:val="009203E8"/>
    <w:rsid w:val="009225F8"/>
    <w:rsid w:val="0092327D"/>
    <w:rsid w:val="009234C9"/>
    <w:rsid w:val="00923FCA"/>
    <w:rsid w:val="00924354"/>
    <w:rsid w:val="009244B0"/>
    <w:rsid w:val="009247C7"/>
    <w:rsid w:val="00924BCB"/>
    <w:rsid w:val="009256E6"/>
    <w:rsid w:val="009258B1"/>
    <w:rsid w:val="00925DD7"/>
    <w:rsid w:val="00925DFF"/>
    <w:rsid w:val="00926BC5"/>
    <w:rsid w:val="009271A8"/>
    <w:rsid w:val="00927F1D"/>
    <w:rsid w:val="0093060D"/>
    <w:rsid w:val="009307FE"/>
    <w:rsid w:val="009311CB"/>
    <w:rsid w:val="00931C92"/>
    <w:rsid w:val="0093204D"/>
    <w:rsid w:val="00932769"/>
    <w:rsid w:val="0093295C"/>
    <w:rsid w:val="00932C1E"/>
    <w:rsid w:val="00933A89"/>
    <w:rsid w:val="00933C52"/>
    <w:rsid w:val="00933CD7"/>
    <w:rsid w:val="0093482D"/>
    <w:rsid w:val="0093484E"/>
    <w:rsid w:val="0093487A"/>
    <w:rsid w:val="00934F99"/>
    <w:rsid w:val="00935117"/>
    <w:rsid w:val="0093534A"/>
    <w:rsid w:val="009353F1"/>
    <w:rsid w:val="009354DB"/>
    <w:rsid w:val="0093578D"/>
    <w:rsid w:val="00935EDF"/>
    <w:rsid w:val="00936045"/>
    <w:rsid w:val="00936808"/>
    <w:rsid w:val="00936A4E"/>
    <w:rsid w:val="00936B93"/>
    <w:rsid w:val="00936E52"/>
    <w:rsid w:val="00937812"/>
    <w:rsid w:val="009379E1"/>
    <w:rsid w:val="00940097"/>
    <w:rsid w:val="00940992"/>
    <w:rsid w:val="00940CD8"/>
    <w:rsid w:val="009410DC"/>
    <w:rsid w:val="0094165E"/>
    <w:rsid w:val="00941BE9"/>
    <w:rsid w:val="00941F5C"/>
    <w:rsid w:val="00942E6A"/>
    <w:rsid w:val="00943203"/>
    <w:rsid w:val="009435BF"/>
    <w:rsid w:val="00943833"/>
    <w:rsid w:val="00943BEB"/>
    <w:rsid w:val="0094413C"/>
    <w:rsid w:val="009442BB"/>
    <w:rsid w:val="00944B31"/>
    <w:rsid w:val="00944EB3"/>
    <w:rsid w:val="00945126"/>
    <w:rsid w:val="009455CD"/>
    <w:rsid w:val="00945CF1"/>
    <w:rsid w:val="00945E50"/>
    <w:rsid w:val="00945EC4"/>
    <w:rsid w:val="00946366"/>
    <w:rsid w:val="00946972"/>
    <w:rsid w:val="00947187"/>
    <w:rsid w:val="0094778F"/>
    <w:rsid w:val="00947D62"/>
    <w:rsid w:val="00947F4F"/>
    <w:rsid w:val="0094C806"/>
    <w:rsid w:val="009500BE"/>
    <w:rsid w:val="0095012C"/>
    <w:rsid w:val="00950180"/>
    <w:rsid w:val="00950210"/>
    <w:rsid w:val="00950910"/>
    <w:rsid w:val="0095124F"/>
    <w:rsid w:val="0095161D"/>
    <w:rsid w:val="00951809"/>
    <w:rsid w:val="0095187B"/>
    <w:rsid w:val="00951D7D"/>
    <w:rsid w:val="00951FE9"/>
    <w:rsid w:val="00952017"/>
    <w:rsid w:val="009521D0"/>
    <w:rsid w:val="009523D5"/>
    <w:rsid w:val="0095252D"/>
    <w:rsid w:val="00952540"/>
    <w:rsid w:val="00952D17"/>
    <w:rsid w:val="00952D39"/>
    <w:rsid w:val="00952DEA"/>
    <w:rsid w:val="00953457"/>
    <w:rsid w:val="009535AE"/>
    <w:rsid w:val="00953975"/>
    <w:rsid w:val="009542D5"/>
    <w:rsid w:val="00954ABE"/>
    <w:rsid w:val="00954B26"/>
    <w:rsid w:val="00954B33"/>
    <w:rsid w:val="00954CCC"/>
    <w:rsid w:val="00954E23"/>
    <w:rsid w:val="00954EDD"/>
    <w:rsid w:val="009557F2"/>
    <w:rsid w:val="00955A87"/>
    <w:rsid w:val="00955E0D"/>
    <w:rsid w:val="009575EE"/>
    <w:rsid w:val="00960171"/>
    <w:rsid w:val="009606F7"/>
    <w:rsid w:val="00961CEC"/>
    <w:rsid w:val="00961FDC"/>
    <w:rsid w:val="009623CB"/>
    <w:rsid w:val="0096252C"/>
    <w:rsid w:val="009626E4"/>
    <w:rsid w:val="00963467"/>
    <w:rsid w:val="00963E0D"/>
    <w:rsid w:val="00964DBC"/>
    <w:rsid w:val="00965257"/>
    <w:rsid w:val="00965324"/>
    <w:rsid w:val="009654D7"/>
    <w:rsid w:val="00965899"/>
    <w:rsid w:val="009659B5"/>
    <w:rsid w:val="00965CC8"/>
    <w:rsid w:val="00965EFE"/>
    <w:rsid w:val="00966221"/>
    <w:rsid w:val="00966479"/>
    <w:rsid w:val="0096671E"/>
    <w:rsid w:val="009669CF"/>
    <w:rsid w:val="00966A8E"/>
    <w:rsid w:val="00966C72"/>
    <w:rsid w:val="00966CC4"/>
    <w:rsid w:val="00966F5F"/>
    <w:rsid w:val="00967A2E"/>
    <w:rsid w:val="00970337"/>
    <w:rsid w:val="0097065B"/>
    <w:rsid w:val="00970746"/>
    <w:rsid w:val="00970925"/>
    <w:rsid w:val="00972027"/>
    <w:rsid w:val="00972449"/>
    <w:rsid w:val="009724BD"/>
    <w:rsid w:val="00972797"/>
    <w:rsid w:val="00972902"/>
    <w:rsid w:val="00972C0A"/>
    <w:rsid w:val="00973158"/>
    <w:rsid w:val="00973C95"/>
    <w:rsid w:val="00974331"/>
    <w:rsid w:val="00974624"/>
    <w:rsid w:val="009746E3"/>
    <w:rsid w:val="00975295"/>
    <w:rsid w:val="00975474"/>
    <w:rsid w:val="009755A3"/>
    <w:rsid w:val="00975F6F"/>
    <w:rsid w:val="009762D0"/>
    <w:rsid w:val="00976710"/>
    <w:rsid w:val="0097743C"/>
    <w:rsid w:val="00977B94"/>
    <w:rsid w:val="00979DAC"/>
    <w:rsid w:val="0097EF19"/>
    <w:rsid w:val="00980052"/>
    <w:rsid w:val="0098049F"/>
    <w:rsid w:val="0098095C"/>
    <w:rsid w:val="00981B1F"/>
    <w:rsid w:val="00981EAB"/>
    <w:rsid w:val="0098212B"/>
    <w:rsid w:val="0098251F"/>
    <w:rsid w:val="00983A3D"/>
    <w:rsid w:val="00983ACE"/>
    <w:rsid w:val="0098414E"/>
    <w:rsid w:val="009844BA"/>
    <w:rsid w:val="00984F82"/>
    <w:rsid w:val="0098515E"/>
    <w:rsid w:val="0098596D"/>
    <w:rsid w:val="00985B3B"/>
    <w:rsid w:val="00985B81"/>
    <w:rsid w:val="00985FB5"/>
    <w:rsid w:val="00986B9C"/>
    <w:rsid w:val="00987483"/>
    <w:rsid w:val="009874CB"/>
    <w:rsid w:val="00987719"/>
    <w:rsid w:val="0098786B"/>
    <w:rsid w:val="00990B23"/>
    <w:rsid w:val="00990E29"/>
    <w:rsid w:val="009910BC"/>
    <w:rsid w:val="009918CD"/>
    <w:rsid w:val="00991E2B"/>
    <w:rsid w:val="009922DA"/>
    <w:rsid w:val="00992472"/>
    <w:rsid w:val="0099269C"/>
    <w:rsid w:val="0099298C"/>
    <w:rsid w:val="009929C5"/>
    <w:rsid w:val="00992B62"/>
    <w:rsid w:val="00993132"/>
    <w:rsid w:val="0099330E"/>
    <w:rsid w:val="0099359A"/>
    <w:rsid w:val="009945F6"/>
    <w:rsid w:val="00994909"/>
    <w:rsid w:val="00995351"/>
    <w:rsid w:val="009956B9"/>
    <w:rsid w:val="0099594A"/>
    <w:rsid w:val="009961F2"/>
    <w:rsid w:val="00996670"/>
    <w:rsid w:val="00996885"/>
    <w:rsid w:val="00996A3C"/>
    <w:rsid w:val="00996C60"/>
    <w:rsid w:val="00997390"/>
    <w:rsid w:val="00997604"/>
    <w:rsid w:val="0099784B"/>
    <w:rsid w:val="009A007C"/>
    <w:rsid w:val="009A0492"/>
    <w:rsid w:val="009A075A"/>
    <w:rsid w:val="009A143E"/>
    <w:rsid w:val="009A22D2"/>
    <w:rsid w:val="009A2452"/>
    <w:rsid w:val="009A269A"/>
    <w:rsid w:val="009A2EC4"/>
    <w:rsid w:val="009A3014"/>
    <w:rsid w:val="009A4AE5"/>
    <w:rsid w:val="009A5723"/>
    <w:rsid w:val="009A59BF"/>
    <w:rsid w:val="009A5ACE"/>
    <w:rsid w:val="009A5CE1"/>
    <w:rsid w:val="009A60AE"/>
    <w:rsid w:val="009A6132"/>
    <w:rsid w:val="009A61CA"/>
    <w:rsid w:val="009A6C62"/>
    <w:rsid w:val="009A6FFC"/>
    <w:rsid w:val="009A71CB"/>
    <w:rsid w:val="009A789B"/>
    <w:rsid w:val="009B00D7"/>
    <w:rsid w:val="009B00D8"/>
    <w:rsid w:val="009B035F"/>
    <w:rsid w:val="009B0464"/>
    <w:rsid w:val="009B053B"/>
    <w:rsid w:val="009B0820"/>
    <w:rsid w:val="009B0CC6"/>
    <w:rsid w:val="009B122E"/>
    <w:rsid w:val="009B12BC"/>
    <w:rsid w:val="009B1A8D"/>
    <w:rsid w:val="009B1AF6"/>
    <w:rsid w:val="009B1B02"/>
    <w:rsid w:val="009B2AFD"/>
    <w:rsid w:val="009B374B"/>
    <w:rsid w:val="009B3C30"/>
    <w:rsid w:val="009B4DE6"/>
    <w:rsid w:val="009B4F6F"/>
    <w:rsid w:val="009B5B30"/>
    <w:rsid w:val="009B5E2F"/>
    <w:rsid w:val="009B5EE9"/>
    <w:rsid w:val="009B6630"/>
    <w:rsid w:val="009B6746"/>
    <w:rsid w:val="009B7882"/>
    <w:rsid w:val="009B7D1A"/>
    <w:rsid w:val="009B7DB1"/>
    <w:rsid w:val="009B7F88"/>
    <w:rsid w:val="009C0141"/>
    <w:rsid w:val="009C0625"/>
    <w:rsid w:val="009C083D"/>
    <w:rsid w:val="009C1403"/>
    <w:rsid w:val="009C14BD"/>
    <w:rsid w:val="009C16BE"/>
    <w:rsid w:val="009C175E"/>
    <w:rsid w:val="009C1913"/>
    <w:rsid w:val="009C1EB0"/>
    <w:rsid w:val="009C2166"/>
    <w:rsid w:val="009C24A9"/>
    <w:rsid w:val="009C2BEE"/>
    <w:rsid w:val="009C35EB"/>
    <w:rsid w:val="009C3632"/>
    <w:rsid w:val="009C3C1C"/>
    <w:rsid w:val="009C3D7B"/>
    <w:rsid w:val="009C3FB9"/>
    <w:rsid w:val="009C4129"/>
    <w:rsid w:val="009C4EED"/>
    <w:rsid w:val="009C533A"/>
    <w:rsid w:val="009C55CD"/>
    <w:rsid w:val="009C6B2C"/>
    <w:rsid w:val="009C74F9"/>
    <w:rsid w:val="009C7532"/>
    <w:rsid w:val="009D00FE"/>
    <w:rsid w:val="009D0173"/>
    <w:rsid w:val="009D07EC"/>
    <w:rsid w:val="009D106F"/>
    <w:rsid w:val="009D118C"/>
    <w:rsid w:val="009D1602"/>
    <w:rsid w:val="009D1C20"/>
    <w:rsid w:val="009D1DC3"/>
    <w:rsid w:val="009D23AE"/>
    <w:rsid w:val="009D3059"/>
    <w:rsid w:val="009D369F"/>
    <w:rsid w:val="009D36BC"/>
    <w:rsid w:val="009D36DD"/>
    <w:rsid w:val="009D3984"/>
    <w:rsid w:val="009D3B07"/>
    <w:rsid w:val="009D4416"/>
    <w:rsid w:val="009D4BE2"/>
    <w:rsid w:val="009D4F3E"/>
    <w:rsid w:val="009D54DB"/>
    <w:rsid w:val="009D5B51"/>
    <w:rsid w:val="009D5BE4"/>
    <w:rsid w:val="009D5CE8"/>
    <w:rsid w:val="009D6195"/>
    <w:rsid w:val="009D69C6"/>
    <w:rsid w:val="009D6A02"/>
    <w:rsid w:val="009E064B"/>
    <w:rsid w:val="009E171F"/>
    <w:rsid w:val="009E19C9"/>
    <w:rsid w:val="009E1BA9"/>
    <w:rsid w:val="009E23B4"/>
    <w:rsid w:val="009E2F65"/>
    <w:rsid w:val="009E35E7"/>
    <w:rsid w:val="009E3760"/>
    <w:rsid w:val="009E377C"/>
    <w:rsid w:val="009E37D7"/>
    <w:rsid w:val="009E3838"/>
    <w:rsid w:val="009E3964"/>
    <w:rsid w:val="009E3CC3"/>
    <w:rsid w:val="009E3F8D"/>
    <w:rsid w:val="009E490A"/>
    <w:rsid w:val="009E503A"/>
    <w:rsid w:val="009E599D"/>
    <w:rsid w:val="009E59C0"/>
    <w:rsid w:val="009E5DC1"/>
    <w:rsid w:val="009E6613"/>
    <w:rsid w:val="009E66B9"/>
    <w:rsid w:val="009E67A9"/>
    <w:rsid w:val="009E6DBF"/>
    <w:rsid w:val="009E7E22"/>
    <w:rsid w:val="009F114F"/>
    <w:rsid w:val="009F11DE"/>
    <w:rsid w:val="009F1557"/>
    <w:rsid w:val="009F15BC"/>
    <w:rsid w:val="009F15CA"/>
    <w:rsid w:val="009F163C"/>
    <w:rsid w:val="009F2710"/>
    <w:rsid w:val="009F2C1A"/>
    <w:rsid w:val="009F2CA9"/>
    <w:rsid w:val="009F33FA"/>
    <w:rsid w:val="009F3528"/>
    <w:rsid w:val="009F3569"/>
    <w:rsid w:val="009F3CBE"/>
    <w:rsid w:val="009F44C4"/>
    <w:rsid w:val="009F4738"/>
    <w:rsid w:val="009F47B9"/>
    <w:rsid w:val="009F54CF"/>
    <w:rsid w:val="009F5ACD"/>
    <w:rsid w:val="009F6664"/>
    <w:rsid w:val="009F6721"/>
    <w:rsid w:val="009F6A9A"/>
    <w:rsid w:val="009F6D74"/>
    <w:rsid w:val="009F6EE6"/>
    <w:rsid w:val="009F7164"/>
    <w:rsid w:val="009F7AD8"/>
    <w:rsid w:val="009F7E93"/>
    <w:rsid w:val="009FEDCA"/>
    <w:rsid w:val="00A00AAB"/>
    <w:rsid w:val="00A00F52"/>
    <w:rsid w:val="00A0108E"/>
    <w:rsid w:val="00A016C0"/>
    <w:rsid w:val="00A01B4E"/>
    <w:rsid w:val="00A02191"/>
    <w:rsid w:val="00A02F13"/>
    <w:rsid w:val="00A032A6"/>
    <w:rsid w:val="00A04921"/>
    <w:rsid w:val="00A04A29"/>
    <w:rsid w:val="00A051C3"/>
    <w:rsid w:val="00A05344"/>
    <w:rsid w:val="00A056C9"/>
    <w:rsid w:val="00A057C7"/>
    <w:rsid w:val="00A05E03"/>
    <w:rsid w:val="00A05EAA"/>
    <w:rsid w:val="00A0645E"/>
    <w:rsid w:val="00A067E9"/>
    <w:rsid w:val="00A07269"/>
    <w:rsid w:val="00A0734C"/>
    <w:rsid w:val="00A079BA"/>
    <w:rsid w:val="00A101AC"/>
    <w:rsid w:val="00A10763"/>
    <w:rsid w:val="00A10848"/>
    <w:rsid w:val="00A11590"/>
    <w:rsid w:val="00A115B9"/>
    <w:rsid w:val="00A1191E"/>
    <w:rsid w:val="00A11B29"/>
    <w:rsid w:val="00A11C2B"/>
    <w:rsid w:val="00A12113"/>
    <w:rsid w:val="00A12292"/>
    <w:rsid w:val="00A123A3"/>
    <w:rsid w:val="00A12FA9"/>
    <w:rsid w:val="00A13236"/>
    <w:rsid w:val="00A1328A"/>
    <w:rsid w:val="00A13A78"/>
    <w:rsid w:val="00A14A6B"/>
    <w:rsid w:val="00A15276"/>
    <w:rsid w:val="00A154EC"/>
    <w:rsid w:val="00A15673"/>
    <w:rsid w:val="00A157C8"/>
    <w:rsid w:val="00A1595F"/>
    <w:rsid w:val="00A15E7B"/>
    <w:rsid w:val="00A16983"/>
    <w:rsid w:val="00A16A71"/>
    <w:rsid w:val="00A1EB03"/>
    <w:rsid w:val="00A2004F"/>
    <w:rsid w:val="00A20349"/>
    <w:rsid w:val="00A20528"/>
    <w:rsid w:val="00A20A5B"/>
    <w:rsid w:val="00A21073"/>
    <w:rsid w:val="00A21F27"/>
    <w:rsid w:val="00A21FCE"/>
    <w:rsid w:val="00A22330"/>
    <w:rsid w:val="00A223C0"/>
    <w:rsid w:val="00A22DCE"/>
    <w:rsid w:val="00A22E11"/>
    <w:rsid w:val="00A23916"/>
    <w:rsid w:val="00A24060"/>
    <w:rsid w:val="00A246B6"/>
    <w:rsid w:val="00A24D35"/>
    <w:rsid w:val="00A25651"/>
    <w:rsid w:val="00A25876"/>
    <w:rsid w:val="00A25C6D"/>
    <w:rsid w:val="00A26882"/>
    <w:rsid w:val="00A26D9A"/>
    <w:rsid w:val="00A27236"/>
    <w:rsid w:val="00A27D48"/>
    <w:rsid w:val="00A27FA9"/>
    <w:rsid w:val="00A2E35B"/>
    <w:rsid w:val="00A30F24"/>
    <w:rsid w:val="00A31111"/>
    <w:rsid w:val="00A31701"/>
    <w:rsid w:val="00A31A4B"/>
    <w:rsid w:val="00A31C3F"/>
    <w:rsid w:val="00A31D3C"/>
    <w:rsid w:val="00A31D59"/>
    <w:rsid w:val="00A31DBC"/>
    <w:rsid w:val="00A324C7"/>
    <w:rsid w:val="00A327FB"/>
    <w:rsid w:val="00A33017"/>
    <w:rsid w:val="00A33F63"/>
    <w:rsid w:val="00A3494F"/>
    <w:rsid w:val="00A35033"/>
    <w:rsid w:val="00A350B3"/>
    <w:rsid w:val="00A3510B"/>
    <w:rsid w:val="00A35AA7"/>
    <w:rsid w:val="00A35B31"/>
    <w:rsid w:val="00A35BCD"/>
    <w:rsid w:val="00A35D62"/>
    <w:rsid w:val="00A35FF9"/>
    <w:rsid w:val="00A360FD"/>
    <w:rsid w:val="00A376C5"/>
    <w:rsid w:val="00A3A884"/>
    <w:rsid w:val="00A402A2"/>
    <w:rsid w:val="00A40AC6"/>
    <w:rsid w:val="00A40D32"/>
    <w:rsid w:val="00A40DA1"/>
    <w:rsid w:val="00A41702"/>
    <w:rsid w:val="00A42993"/>
    <w:rsid w:val="00A42B6D"/>
    <w:rsid w:val="00A42DB6"/>
    <w:rsid w:val="00A430FC"/>
    <w:rsid w:val="00A44064"/>
    <w:rsid w:val="00A4414D"/>
    <w:rsid w:val="00A44361"/>
    <w:rsid w:val="00A44FCF"/>
    <w:rsid w:val="00A4596C"/>
    <w:rsid w:val="00A45B54"/>
    <w:rsid w:val="00A45F73"/>
    <w:rsid w:val="00A4680D"/>
    <w:rsid w:val="00A46861"/>
    <w:rsid w:val="00A46C9B"/>
    <w:rsid w:val="00A5000C"/>
    <w:rsid w:val="00A50237"/>
    <w:rsid w:val="00A5067E"/>
    <w:rsid w:val="00A52A12"/>
    <w:rsid w:val="00A530EC"/>
    <w:rsid w:val="00A53125"/>
    <w:rsid w:val="00A537FA"/>
    <w:rsid w:val="00A53AC5"/>
    <w:rsid w:val="00A53D74"/>
    <w:rsid w:val="00A54AD7"/>
    <w:rsid w:val="00A54C5A"/>
    <w:rsid w:val="00A54E29"/>
    <w:rsid w:val="00A54FCA"/>
    <w:rsid w:val="00A5514D"/>
    <w:rsid w:val="00A55338"/>
    <w:rsid w:val="00A56193"/>
    <w:rsid w:val="00A56195"/>
    <w:rsid w:val="00A56BE1"/>
    <w:rsid w:val="00A56CC4"/>
    <w:rsid w:val="00A575E7"/>
    <w:rsid w:val="00A57C0D"/>
    <w:rsid w:val="00A60235"/>
    <w:rsid w:val="00A60B92"/>
    <w:rsid w:val="00A60D07"/>
    <w:rsid w:val="00A610CD"/>
    <w:rsid w:val="00A614D5"/>
    <w:rsid w:val="00A61528"/>
    <w:rsid w:val="00A618C6"/>
    <w:rsid w:val="00A626A8"/>
    <w:rsid w:val="00A63226"/>
    <w:rsid w:val="00A635F3"/>
    <w:rsid w:val="00A63681"/>
    <w:rsid w:val="00A63AC0"/>
    <w:rsid w:val="00A63CB0"/>
    <w:rsid w:val="00A63ECA"/>
    <w:rsid w:val="00A63F3F"/>
    <w:rsid w:val="00A6447E"/>
    <w:rsid w:val="00A64618"/>
    <w:rsid w:val="00A64D2E"/>
    <w:rsid w:val="00A65838"/>
    <w:rsid w:val="00A659A9"/>
    <w:rsid w:val="00A65EC1"/>
    <w:rsid w:val="00A660DA"/>
    <w:rsid w:val="00A669A6"/>
    <w:rsid w:val="00A66CBB"/>
    <w:rsid w:val="00A7047C"/>
    <w:rsid w:val="00A70BA7"/>
    <w:rsid w:val="00A70DCD"/>
    <w:rsid w:val="00A70F09"/>
    <w:rsid w:val="00A71132"/>
    <w:rsid w:val="00A71991"/>
    <w:rsid w:val="00A71C78"/>
    <w:rsid w:val="00A72393"/>
    <w:rsid w:val="00A7248B"/>
    <w:rsid w:val="00A7283F"/>
    <w:rsid w:val="00A72C63"/>
    <w:rsid w:val="00A73133"/>
    <w:rsid w:val="00A73278"/>
    <w:rsid w:val="00A73440"/>
    <w:rsid w:val="00A73529"/>
    <w:rsid w:val="00A7395D"/>
    <w:rsid w:val="00A743A3"/>
    <w:rsid w:val="00A747C2"/>
    <w:rsid w:val="00A74CAD"/>
    <w:rsid w:val="00A76174"/>
    <w:rsid w:val="00A7628C"/>
    <w:rsid w:val="00A7696D"/>
    <w:rsid w:val="00A76992"/>
    <w:rsid w:val="00A77040"/>
    <w:rsid w:val="00A773EC"/>
    <w:rsid w:val="00A77563"/>
    <w:rsid w:val="00A77573"/>
    <w:rsid w:val="00A77969"/>
    <w:rsid w:val="00A807F4"/>
    <w:rsid w:val="00A80A46"/>
    <w:rsid w:val="00A80A63"/>
    <w:rsid w:val="00A80FAD"/>
    <w:rsid w:val="00A81231"/>
    <w:rsid w:val="00A814A2"/>
    <w:rsid w:val="00A81723"/>
    <w:rsid w:val="00A81FEC"/>
    <w:rsid w:val="00A82291"/>
    <w:rsid w:val="00A823FF"/>
    <w:rsid w:val="00A827C4"/>
    <w:rsid w:val="00A82C74"/>
    <w:rsid w:val="00A82D77"/>
    <w:rsid w:val="00A82DFB"/>
    <w:rsid w:val="00A82E2D"/>
    <w:rsid w:val="00A82FE0"/>
    <w:rsid w:val="00A8317B"/>
    <w:rsid w:val="00A839E0"/>
    <w:rsid w:val="00A843BF"/>
    <w:rsid w:val="00A84AA1"/>
    <w:rsid w:val="00A85178"/>
    <w:rsid w:val="00A86249"/>
    <w:rsid w:val="00A870B2"/>
    <w:rsid w:val="00A8722E"/>
    <w:rsid w:val="00A879CA"/>
    <w:rsid w:val="00A900DE"/>
    <w:rsid w:val="00A90705"/>
    <w:rsid w:val="00A909FA"/>
    <w:rsid w:val="00A90B0E"/>
    <w:rsid w:val="00A91059"/>
    <w:rsid w:val="00A912AB"/>
    <w:rsid w:val="00A912DF"/>
    <w:rsid w:val="00A9133D"/>
    <w:rsid w:val="00A91EAD"/>
    <w:rsid w:val="00A92469"/>
    <w:rsid w:val="00A92D4B"/>
    <w:rsid w:val="00A935C4"/>
    <w:rsid w:val="00A93A03"/>
    <w:rsid w:val="00A93F49"/>
    <w:rsid w:val="00A946B2"/>
    <w:rsid w:val="00A94B4F"/>
    <w:rsid w:val="00A94CC2"/>
    <w:rsid w:val="00A94FD3"/>
    <w:rsid w:val="00A95154"/>
    <w:rsid w:val="00A951C4"/>
    <w:rsid w:val="00A9590E"/>
    <w:rsid w:val="00A95B83"/>
    <w:rsid w:val="00A95FBA"/>
    <w:rsid w:val="00A96390"/>
    <w:rsid w:val="00A96888"/>
    <w:rsid w:val="00A96B5A"/>
    <w:rsid w:val="00A96B72"/>
    <w:rsid w:val="00A96C03"/>
    <w:rsid w:val="00A97BE6"/>
    <w:rsid w:val="00AA00C6"/>
    <w:rsid w:val="00AA0957"/>
    <w:rsid w:val="00AA0AC4"/>
    <w:rsid w:val="00AA166D"/>
    <w:rsid w:val="00AA16E0"/>
    <w:rsid w:val="00AA23E5"/>
    <w:rsid w:val="00AA2C11"/>
    <w:rsid w:val="00AA32E5"/>
    <w:rsid w:val="00AA36D3"/>
    <w:rsid w:val="00AA3DB1"/>
    <w:rsid w:val="00AA4674"/>
    <w:rsid w:val="00AA4797"/>
    <w:rsid w:val="00AA545D"/>
    <w:rsid w:val="00AA5EBE"/>
    <w:rsid w:val="00AA611F"/>
    <w:rsid w:val="00AB00DE"/>
    <w:rsid w:val="00AB00FB"/>
    <w:rsid w:val="00AB03ED"/>
    <w:rsid w:val="00AB1050"/>
    <w:rsid w:val="00AB118B"/>
    <w:rsid w:val="00AB1B5A"/>
    <w:rsid w:val="00AB3BB2"/>
    <w:rsid w:val="00AB3CCF"/>
    <w:rsid w:val="00AB3F07"/>
    <w:rsid w:val="00AB5514"/>
    <w:rsid w:val="00AB5663"/>
    <w:rsid w:val="00AB64F1"/>
    <w:rsid w:val="00AB69A5"/>
    <w:rsid w:val="00AB731A"/>
    <w:rsid w:val="00AC03B4"/>
    <w:rsid w:val="00AC03FF"/>
    <w:rsid w:val="00AC04CB"/>
    <w:rsid w:val="00AC0A86"/>
    <w:rsid w:val="00AC0E41"/>
    <w:rsid w:val="00AC17FA"/>
    <w:rsid w:val="00AC1F35"/>
    <w:rsid w:val="00AC2DB9"/>
    <w:rsid w:val="00AC2E9B"/>
    <w:rsid w:val="00AC2FC4"/>
    <w:rsid w:val="00AC356C"/>
    <w:rsid w:val="00AC3A61"/>
    <w:rsid w:val="00AC3D2A"/>
    <w:rsid w:val="00AC4DF4"/>
    <w:rsid w:val="00AC4F55"/>
    <w:rsid w:val="00AC51AC"/>
    <w:rsid w:val="00AC64D3"/>
    <w:rsid w:val="00AC6675"/>
    <w:rsid w:val="00AC6712"/>
    <w:rsid w:val="00AC67A6"/>
    <w:rsid w:val="00AC6924"/>
    <w:rsid w:val="00AC7696"/>
    <w:rsid w:val="00AC7D68"/>
    <w:rsid w:val="00AD196D"/>
    <w:rsid w:val="00AD1AAD"/>
    <w:rsid w:val="00AD266D"/>
    <w:rsid w:val="00AD34B5"/>
    <w:rsid w:val="00AD38E4"/>
    <w:rsid w:val="00AD3905"/>
    <w:rsid w:val="00AD3BBE"/>
    <w:rsid w:val="00AD403A"/>
    <w:rsid w:val="00AD52F6"/>
    <w:rsid w:val="00AD53C5"/>
    <w:rsid w:val="00AD7ECB"/>
    <w:rsid w:val="00AE0134"/>
    <w:rsid w:val="00AE0513"/>
    <w:rsid w:val="00AE0AF2"/>
    <w:rsid w:val="00AE0C30"/>
    <w:rsid w:val="00AE0C39"/>
    <w:rsid w:val="00AE0C79"/>
    <w:rsid w:val="00AE189E"/>
    <w:rsid w:val="00AE2266"/>
    <w:rsid w:val="00AE248F"/>
    <w:rsid w:val="00AE2649"/>
    <w:rsid w:val="00AE2EA5"/>
    <w:rsid w:val="00AE33C7"/>
    <w:rsid w:val="00AE3544"/>
    <w:rsid w:val="00AE36AA"/>
    <w:rsid w:val="00AE378F"/>
    <w:rsid w:val="00AE411D"/>
    <w:rsid w:val="00AE45C3"/>
    <w:rsid w:val="00AE4C8C"/>
    <w:rsid w:val="00AE4DEB"/>
    <w:rsid w:val="00AE518E"/>
    <w:rsid w:val="00AE57F9"/>
    <w:rsid w:val="00AE5841"/>
    <w:rsid w:val="00AE5894"/>
    <w:rsid w:val="00AE6E0D"/>
    <w:rsid w:val="00AE6FFC"/>
    <w:rsid w:val="00AE7049"/>
    <w:rsid w:val="00AE7BE7"/>
    <w:rsid w:val="00AF0CB4"/>
    <w:rsid w:val="00AF0E09"/>
    <w:rsid w:val="00AF0E52"/>
    <w:rsid w:val="00AF1386"/>
    <w:rsid w:val="00AF1703"/>
    <w:rsid w:val="00AF17CE"/>
    <w:rsid w:val="00AF20DE"/>
    <w:rsid w:val="00AF2B91"/>
    <w:rsid w:val="00AF3C11"/>
    <w:rsid w:val="00AF3C13"/>
    <w:rsid w:val="00AF4D75"/>
    <w:rsid w:val="00AF4E43"/>
    <w:rsid w:val="00AF4FDB"/>
    <w:rsid w:val="00AF5157"/>
    <w:rsid w:val="00AF5BF9"/>
    <w:rsid w:val="00AF5E72"/>
    <w:rsid w:val="00AF600E"/>
    <w:rsid w:val="00AF60DA"/>
    <w:rsid w:val="00AF6E17"/>
    <w:rsid w:val="00AF762F"/>
    <w:rsid w:val="00AF7B84"/>
    <w:rsid w:val="00AF7CC8"/>
    <w:rsid w:val="00AF7CEB"/>
    <w:rsid w:val="00AF7F06"/>
    <w:rsid w:val="00B00E19"/>
    <w:rsid w:val="00B01757"/>
    <w:rsid w:val="00B019CF"/>
    <w:rsid w:val="00B035AD"/>
    <w:rsid w:val="00B04421"/>
    <w:rsid w:val="00B04470"/>
    <w:rsid w:val="00B04A82"/>
    <w:rsid w:val="00B04AB9"/>
    <w:rsid w:val="00B04AF4"/>
    <w:rsid w:val="00B05380"/>
    <w:rsid w:val="00B05919"/>
    <w:rsid w:val="00B05F6B"/>
    <w:rsid w:val="00B0718D"/>
    <w:rsid w:val="00B07769"/>
    <w:rsid w:val="00B1001E"/>
    <w:rsid w:val="00B102FB"/>
    <w:rsid w:val="00B112ED"/>
    <w:rsid w:val="00B118F5"/>
    <w:rsid w:val="00B12373"/>
    <w:rsid w:val="00B135BB"/>
    <w:rsid w:val="00B138B6"/>
    <w:rsid w:val="00B14AB8"/>
    <w:rsid w:val="00B14D17"/>
    <w:rsid w:val="00B14F16"/>
    <w:rsid w:val="00B1550E"/>
    <w:rsid w:val="00B159F1"/>
    <w:rsid w:val="00B15DEA"/>
    <w:rsid w:val="00B15EC2"/>
    <w:rsid w:val="00B15EDE"/>
    <w:rsid w:val="00B15F50"/>
    <w:rsid w:val="00B16204"/>
    <w:rsid w:val="00B16369"/>
    <w:rsid w:val="00B16BE8"/>
    <w:rsid w:val="00B16FE3"/>
    <w:rsid w:val="00B17090"/>
    <w:rsid w:val="00B174D8"/>
    <w:rsid w:val="00B17C3B"/>
    <w:rsid w:val="00B203FA"/>
    <w:rsid w:val="00B20D06"/>
    <w:rsid w:val="00B21382"/>
    <w:rsid w:val="00B219FC"/>
    <w:rsid w:val="00B22773"/>
    <w:rsid w:val="00B229A1"/>
    <w:rsid w:val="00B229AF"/>
    <w:rsid w:val="00B22D88"/>
    <w:rsid w:val="00B23433"/>
    <w:rsid w:val="00B23612"/>
    <w:rsid w:val="00B24547"/>
    <w:rsid w:val="00B24A14"/>
    <w:rsid w:val="00B25421"/>
    <w:rsid w:val="00B25751"/>
    <w:rsid w:val="00B25AA9"/>
    <w:rsid w:val="00B25B43"/>
    <w:rsid w:val="00B25D9F"/>
    <w:rsid w:val="00B25E36"/>
    <w:rsid w:val="00B261DD"/>
    <w:rsid w:val="00B26674"/>
    <w:rsid w:val="00B26744"/>
    <w:rsid w:val="00B27293"/>
    <w:rsid w:val="00B27376"/>
    <w:rsid w:val="00B278DE"/>
    <w:rsid w:val="00B2AD89"/>
    <w:rsid w:val="00B304C8"/>
    <w:rsid w:val="00B3065B"/>
    <w:rsid w:val="00B30862"/>
    <w:rsid w:val="00B3160B"/>
    <w:rsid w:val="00B316E8"/>
    <w:rsid w:val="00B31B46"/>
    <w:rsid w:val="00B31B58"/>
    <w:rsid w:val="00B320A5"/>
    <w:rsid w:val="00B32116"/>
    <w:rsid w:val="00B32298"/>
    <w:rsid w:val="00B3316D"/>
    <w:rsid w:val="00B33CE6"/>
    <w:rsid w:val="00B33DDB"/>
    <w:rsid w:val="00B3428B"/>
    <w:rsid w:val="00B343BE"/>
    <w:rsid w:val="00B3463F"/>
    <w:rsid w:val="00B348C3"/>
    <w:rsid w:val="00B3492C"/>
    <w:rsid w:val="00B35252"/>
    <w:rsid w:val="00B35A6A"/>
    <w:rsid w:val="00B36D80"/>
    <w:rsid w:val="00B36F72"/>
    <w:rsid w:val="00B372E2"/>
    <w:rsid w:val="00B37832"/>
    <w:rsid w:val="00B3789A"/>
    <w:rsid w:val="00B40803"/>
    <w:rsid w:val="00B40CE6"/>
    <w:rsid w:val="00B40F5C"/>
    <w:rsid w:val="00B412E0"/>
    <w:rsid w:val="00B41524"/>
    <w:rsid w:val="00B41E08"/>
    <w:rsid w:val="00B420F4"/>
    <w:rsid w:val="00B42CFB"/>
    <w:rsid w:val="00B43F82"/>
    <w:rsid w:val="00B44399"/>
    <w:rsid w:val="00B445E7"/>
    <w:rsid w:val="00B44B50"/>
    <w:rsid w:val="00B44DFC"/>
    <w:rsid w:val="00B45538"/>
    <w:rsid w:val="00B45911"/>
    <w:rsid w:val="00B459A0"/>
    <w:rsid w:val="00B4651E"/>
    <w:rsid w:val="00B46751"/>
    <w:rsid w:val="00B468BC"/>
    <w:rsid w:val="00B4713D"/>
    <w:rsid w:val="00B504DF"/>
    <w:rsid w:val="00B508B2"/>
    <w:rsid w:val="00B51097"/>
    <w:rsid w:val="00B510EB"/>
    <w:rsid w:val="00B5262B"/>
    <w:rsid w:val="00B52CA0"/>
    <w:rsid w:val="00B52E8C"/>
    <w:rsid w:val="00B53C5D"/>
    <w:rsid w:val="00B53D19"/>
    <w:rsid w:val="00B53D8F"/>
    <w:rsid w:val="00B543CE"/>
    <w:rsid w:val="00B54413"/>
    <w:rsid w:val="00B54608"/>
    <w:rsid w:val="00B54BF8"/>
    <w:rsid w:val="00B55123"/>
    <w:rsid w:val="00B55D39"/>
    <w:rsid w:val="00B55ED6"/>
    <w:rsid w:val="00B56827"/>
    <w:rsid w:val="00B56CA3"/>
    <w:rsid w:val="00B57428"/>
    <w:rsid w:val="00B576BF"/>
    <w:rsid w:val="00B5780A"/>
    <w:rsid w:val="00B57A2E"/>
    <w:rsid w:val="00B600BE"/>
    <w:rsid w:val="00B60E4B"/>
    <w:rsid w:val="00B610FD"/>
    <w:rsid w:val="00B612A1"/>
    <w:rsid w:val="00B6194C"/>
    <w:rsid w:val="00B6222D"/>
    <w:rsid w:val="00B6231A"/>
    <w:rsid w:val="00B62459"/>
    <w:rsid w:val="00B62DA7"/>
    <w:rsid w:val="00B630F3"/>
    <w:rsid w:val="00B638A2"/>
    <w:rsid w:val="00B63C24"/>
    <w:rsid w:val="00B648B0"/>
    <w:rsid w:val="00B64F43"/>
    <w:rsid w:val="00B65040"/>
    <w:rsid w:val="00B653DC"/>
    <w:rsid w:val="00B6568D"/>
    <w:rsid w:val="00B65D9E"/>
    <w:rsid w:val="00B65DB7"/>
    <w:rsid w:val="00B660EA"/>
    <w:rsid w:val="00B662D9"/>
    <w:rsid w:val="00B66346"/>
    <w:rsid w:val="00B67689"/>
    <w:rsid w:val="00B67B35"/>
    <w:rsid w:val="00B708B1"/>
    <w:rsid w:val="00B70C35"/>
    <w:rsid w:val="00B70CDD"/>
    <w:rsid w:val="00B70F6C"/>
    <w:rsid w:val="00B7102C"/>
    <w:rsid w:val="00B7188D"/>
    <w:rsid w:val="00B71A67"/>
    <w:rsid w:val="00B72212"/>
    <w:rsid w:val="00B723E0"/>
    <w:rsid w:val="00B72F13"/>
    <w:rsid w:val="00B72F3E"/>
    <w:rsid w:val="00B7367B"/>
    <w:rsid w:val="00B73789"/>
    <w:rsid w:val="00B7397E"/>
    <w:rsid w:val="00B742F4"/>
    <w:rsid w:val="00B747AB"/>
    <w:rsid w:val="00B747CB"/>
    <w:rsid w:val="00B7567A"/>
    <w:rsid w:val="00B75ED4"/>
    <w:rsid w:val="00B762C1"/>
    <w:rsid w:val="00B763FC"/>
    <w:rsid w:val="00B7677B"/>
    <w:rsid w:val="00B768B8"/>
    <w:rsid w:val="00B772BF"/>
    <w:rsid w:val="00B77744"/>
    <w:rsid w:val="00B779AE"/>
    <w:rsid w:val="00B8051B"/>
    <w:rsid w:val="00B8097C"/>
    <w:rsid w:val="00B80B13"/>
    <w:rsid w:val="00B80D96"/>
    <w:rsid w:val="00B810B7"/>
    <w:rsid w:val="00B8118D"/>
    <w:rsid w:val="00B81560"/>
    <w:rsid w:val="00B81CCD"/>
    <w:rsid w:val="00B81E1F"/>
    <w:rsid w:val="00B828D7"/>
    <w:rsid w:val="00B83A20"/>
    <w:rsid w:val="00B845A5"/>
    <w:rsid w:val="00B84C1A"/>
    <w:rsid w:val="00B85A8B"/>
    <w:rsid w:val="00B85D78"/>
    <w:rsid w:val="00B86BA0"/>
    <w:rsid w:val="00B86BCD"/>
    <w:rsid w:val="00B870E6"/>
    <w:rsid w:val="00B873B9"/>
    <w:rsid w:val="00B8744F"/>
    <w:rsid w:val="00B87665"/>
    <w:rsid w:val="00B87A3E"/>
    <w:rsid w:val="00B90DE5"/>
    <w:rsid w:val="00B90E09"/>
    <w:rsid w:val="00B91EFA"/>
    <w:rsid w:val="00B923E3"/>
    <w:rsid w:val="00B93BC8"/>
    <w:rsid w:val="00B93E87"/>
    <w:rsid w:val="00B945B1"/>
    <w:rsid w:val="00B96426"/>
    <w:rsid w:val="00B9662C"/>
    <w:rsid w:val="00B97053"/>
    <w:rsid w:val="00B971FC"/>
    <w:rsid w:val="00B976B7"/>
    <w:rsid w:val="00B97EDC"/>
    <w:rsid w:val="00BA0043"/>
    <w:rsid w:val="00BA0DC3"/>
    <w:rsid w:val="00BA1AB3"/>
    <w:rsid w:val="00BA21C0"/>
    <w:rsid w:val="00BA3336"/>
    <w:rsid w:val="00BA38FC"/>
    <w:rsid w:val="00BA3D58"/>
    <w:rsid w:val="00BA3F9F"/>
    <w:rsid w:val="00BA4AB4"/>
    <w:rsid w:val="00BA4C70"/>
    <w:rsid w:val="00BA526C"/>
    <w:rsid w:val="00BA5532"/>
    <w:rsid w:val="00BA570C"/>
    <w:rsid w:val="00BA5A5F"/>
    <w:rsid w:val="00BA5A86"/>
    <w:rsid w:val="00BA5C21"/>
    <w:rsid w:val="00BA5D1A"/>
    <w:rsid w:val="00BA5E39"/>
    <w:rsid w:val="00BA64FB"/>
    <w:rsid w:val="00BA68A0"/>
    <w:rsid w:val="00BA690D"/>
    <w:rsid w:val="00BA6EDE"/>
    <w:rsid w:val="00BA76DC"/>
    <w:rsid w:val="00BA7D04"/>
    <w:rsid w:val="00BB0CA3"/>
    <w:rsid w:val="00BB1011"/>
    <w:rsid w:val="00BB1302"/>
    <w:rsid w:val="00BB1752"/>
    <w:rsid w:val="00BB180C"/>
    <w:rsid w:val="00BB2C6B"/>
    <w:rsid w:val="00BB32F7"/>
    <w:rsid w:val="00BB352C"/>
    <w:rsid w:val="00BB3DE1"/>
    <w:rsid w:val="00BB4D21"/>
    <w:rsid w:val="00BB5598"/>
    <w:rsid w:val="00BB6F3B"/>
    <w:rsid w:val="00BB736C"/>
    <w:rsid w:val="00BB7D80"/>
    <w:rsid w:val="00BB7EBE"/>
    <w:rsid w:val="00BC0695"/>
    <w:rsid w:val="00BC069F"/>
    <w:rsid w:val="00BC0B5C"/>
    <w:rsid w:val="00BC0D4C"/>
    <w:rsid w:val="00BC147A"/>
    <w:rsid w:val="00BC1D60"/>
    <w:rsid w:val="00BC21DE"/>
    <w:rsid w:val="00BC2799"/>
    <w:rsid w:val="00BC2F28"/>
    <w:rsid w:val="00BC32BA"/>
    <w:rsid w:val="00BC3503"/>
    <w:rsid w:val="00BC3771"/>
    <w:rsid w:val="00BC3B1F"/>
    <w:rsid w:val="00BC3B66"/>
    <w:rsid w:val="00BC40F8"/>
    <w:rsid w:val="00BC4CE6"/>
    <w:rsid w:val="00BC4FCF"/>
    <w:rsid w:val="00BC5721"/>
    <w:rsid w:val="00BC5987"/>
    <w:rsid w:val="00BC5D46"/>
    <w:rsid w:val="00BC5F92"/>
    <w:rsid w:val="00BC64B8"/>
    <w:rsid w:val="00BC670C"/>
    <w:rsid w:val="00BC67B6"/>
    <w:rsid w:val="00BC68FC"/>
    <w:rsid w:val="00BC76F3"/>
    <w:rsid w:val="00BC79E0"/>
    <w:rsid w:val="00BD031E"/>
    <w:rsid w:val="00BD1356"/>
    <w:rsid w:val="00BD23F2"/>
    <w:rsid w:val="00BD267F"/>
    <w:rsid w:val="00BD2B05"/>
    <w:rsid w:val="00BD2B28"/>
    <w:rsid w:val="00BD3784"/>
    <w:rsid w:val="00BD3AA8"/>
    <w:rsid w:val="00BD4CBC"/>
    <w:rsid w:val="00BD5095"/>
    <w:rsid w:val="00BD52CD"/>
    <w:rsid w:val="00BD5A6E"/>
    <w:rsid w:val="00BD6CAB"/>
    <w:rsid w:val="00BD7111"/>
    <w:rsid w:val="00BD7408"/>
    <w:rsid w:val="00BD7CBB"/>
    <w:rsid w:val="00BE01F9"/>
    <w:rsid w:val="00BE1256"/>
    <w:rsid w:val="00BE15FA"/>
    <w:rsid w:val="00BE1B3C"/>
    <w:rsid w:val="00BE1DDB"/>
    <w:rsid w:val="00BE22F1"/>
    <w:rsid w:val="00BE254F"/>
    <w:rsid w:val="00BE267A"/>
    <w:rsid w:val="00BE3822"/>
    <w:rsid w:val="00BE3D9C"/>
    <w:rsid w:val="00BE3E15"/>
    <w:rsid w:val="00BE3EFC"/>
    <w:rsid w:val="00BE433C"/>
    <w:rsid w:val="00BE436F"/>
    <w:rsid w:val="00BE4A4A"/>
    <w:rsid w:val="00BE4F98"/>
    <w:rsid w:val="00BE5172"/>
    <w:rsid w:val="00BE532B"/>
    <w:rsid w:val="00BE6737"/>
    <w:rsid w:val="00BE69CB"/>
    <w:rsid w:val="00BE6A60"/>
    <w:rsid w:val="00BE6C55"/>
    <w:rsid w:val="00BE7512"/>
    <w:rsid w:val="00BE7B3D"/>
    <w:rsid w:val="00BF03A1"/>
    <w:rsid w:val="00BF04A3"/>
    <w:rsid w:val="00BF0A3D"/>
    <w:rsid w:val="00BF1079"/>
    <w:rsid w:val="00BF13B4"/>
    <w:rsid w:val="00BF1CB4"/>
    <w:rsid w:val="00BF2F7E"/>
    <w:rsid w:val="00BF3ED6"/>
    <w:rsid w:val="00BF4183"/>
    <w:rsid w:val="00BF4451"/>
    <w:rsid w:val="00BF4A17"/>
    <w:rsid w:val="00BF4ACD"/>
    <w:rsid w:val="00BF587F"/>
    <w:rsid w:val="00BF5CE0"/>
    <w:rsid w:val="00BF5E31"/>
    <w:rsid w:val="00BF5FF4"/>
    <w:rsid w:val="00BF667E"/>
    <w:rsid w:val="00BF667F"/>
    <w:rsid w:val="00BF744B"/>
    <w:rsid w:val="00BF77B5"/>
    <w:rsid w:val="00C006D7"/>
    <w:rsid w:val="00C00794"/>
    <w:rsid w:val="00C00B25"/>
    <w:rsid w:val="00C016B4"/>
    <w:rsid w:val="00C01D35"/>
    <w:rsid w:val="00C02076"/>
    <w:rsid w:val="00C029C0"/>
    <w:rsid w:val="00C02B4E"/>
    <w:rsid w:val="00C02E2A"/>
    <w:rsid w:val="00C03077"/>
    <w:rsid w:val="00C03219"/>
    <w:rsid w:val="00C0354D"/>
    <w:rsid w:val="00C0378D"/>
    <w:rsid w:val="00C04202"/>
    <w:rsid w:val="00C042E8"/>
    <w:rsid w:val="00C047AE"/>
    <w:rsid w:val="00C049E0"/>
    <w:rsid w:val="00C05641"/>
    <w:rsid w:val="00C06205"/>
    <w:rsid w:val="00C07094"/>
    <w:rsid w:val="00C09AE1"/>
    <w:rsid w:val="00C1009A"/>
    <w:rsid w:val="00C102C3"/>
    <w:rsid w:val="00C10589"/>
    <w:rsid w:val="00C1084E"/>
    <w:rsid w:val="00C1085F"/>
    <w:rsid w:val="00C10D4C"/>
    <w:rsid w:val="00C10D57"/>
    <w:rsid w:val="00C1215B"/>
    <w:rsid w:val="00C126BA"/>
    <w:rsid w:val="00C12A74"/>
    <w:rsid w:val="00C12ECE"/>
    <w:rsid w:val="00C135B3"/>
    <w:rsid w:val="00C1412D"/>
    <w:rsid w:val="00C1430C"/>
    <w:rsid w:val="00C14B95"/>
    <w:rsid w:val="00C15187"/>
    <w:rsid w:val="00C15574"/>
    <w:rsid w:val="00C1613E"/>
    <w:rsid w:val="00C16C22"/>
    <w:rsid w:val="00C16FB8"/>
    <w:rsid w:val="00C172E3"/>
    <w:rsid w:val="00C1766E"/>
    <w:rsid w:val="00C1782A"/>
    <w:rsid w:val="00C17C7E"/>
    <w:rsid w:val="00C201C0"/>
    <w:rsid w:val="00C20269"/>
    <w:rsid w:val="00C20383"/>
    <w:rsid w:val="00C20D60"/>
    <w:rsid w:val="00C20DA1"/>
    <w:rsid w:val="00C20EC0"/>
    <w:rsid w:val="00C21030"/>
    <w:rsid w:val="00C2125A"/>
    <w:rsid w:val="00C219A9"/>
    <w:rsid w:val="00C21A07"/>
    <w:rsid w:val="00C220EE"/>
    <w:rsid w:val="00C22188"/>
    <w:rsid w:val="00C227B6"/>
    <w:rsid w:val="00C230A5"/>
    <w:rsid w:val="00C23DDD"/>
    <w:rsid w:val="00C23EFD"/>
    <w:rsid w:val="00C24ECD"/>
    <w:rsid w:val="00C2506A"/>
    <w:rsid w:val="00C25104"/>
    <w:rsid w:val="00C25C10"/>
    <w:rsid w:val="00C27B93"/>
    <w:rsid w:val="00C30C63"/>
    <w:rsid w:val="00C313CE"/>
    <w:rsid w:val="00C3186B"/>
    <w:rsid w:val="00C318CF"/>
    <w:rsid w:val="00C31CED"/>
    <w:rsid w:val="00C31D6C"/>
    <w:rsid w:val="00C327E2"/>
    <w:rsid w:val="00C32A6B"/>
    <w:rsid w:val="00C33087"/>
    <w:rsid w:val="00C33615"/>
    <w:rsid w:val="00C340E7"/>
    <w:rsid w:val="00C3457E"/>
    <w:rsid w:val="00C34719"/>
    <w:rsid w:val="00C35339"/>
    <w:rsid w:val="00C355FD"/>
    <w:rsid w:val="00C356EA"/>
    <w:rsid w:val="00C359F7"/>
    <w:rsid w:val="00C35E05"/>
    <w:rsid w:val="00C364A0"/>
    <w:rsid w:val="00C36A18"/>
    <w:rsid w:val="00C39D79"/>
    <w:rsid w:val="00C407DC"/>
    <w:rsid w:val="00C40D43"/>
    <w:rsid w:val="00C40DD8"/>
    <w:rsid w:val="00C40EDD"/>
    <w:rsid w:val="00C423A9"/>
    <w:rsid w:val="00C42453"/>
    <w:rsid w:val="00C42C02"/>
    <w:rsid w:val="00C43244"/>
    <w:rsid w:val="00C43A44"/>
    <w:rsid w:val="00C43D2D"/>
    <w:rsid w:val="00C4430C"/>
    <w:rsid w:val="00C44964"/>
    <w:rsid w:val="00C44A63"/>
    <w:rsid w:val="00C44CBE"/>
    <w:rsid w:val="00C44CF3"/>
    <w:rsid w:val="00C4646A"/>
    <w:rsid w:val="00C46D3C"/>
    <w:rsid w:val="00C46F2F"/>
    <w:rsid w:val="00C5010E"/>
    <w:rsid w:val="00C50544"/>
    <w:rsid w:val="00C50A77"/>
    <w:rsid w:val="00C5158C"/>
    <w:rsid w:val="00C5165D"/>
    <w:rsid w:val="00C51958"/>
    <w:rsid w:val="00C51BB6"/>
    <w:rsid w:val="00C5288C"/>
    <w:rsid w:val="00C52E9B"/>
    <w:rsid w:val="00C53857"/>
    <w:rsid w:val="00C5386D"/>
    <w:rsid w:val="00C53E50"/>
    <w:rsid w:val="00C54B6A"/>
    <w:rsid w:val="00C5501A"/>
    <w:rsid w:val="00C55541"/>
    <w:rsid w:val="00C559A1"/>
    <w:rsid w:val="00C55D14"/>
    <w:rsid w:val="00C55D4F"/>
    <w:rsid w:val="00C560FF"/>
    <w:rsid w:val="00C5792C"/>
    <w:rsid w:val="00C60013"/>
    <w:rsid w:val="00C60723"/>
    <w:rsid w:val="00C60871"/>
    <w:rsid w:val="00C60C69"/>
    <w:rsid w:val="00C62A40"/>
    <w:rsid w:val="00C6398E"/>
    <w:rsid w:val="00C64173"/>
    <w:rsid w:val="00C64626"/>
    <w:rsid w:val="00C64B6C"/>
    <w:rsid w:val="00C64C80"/>
    <w:rsid w:val="00C64F98"/>
    <w:rsid w:val="00C65074"/>
    <w:rsid w:val="00C653DE"/>
    <w:rsid w:val="00C6649F"/>
    <w:rsid w:val="00C66683"/>
    <w:rsid w:val="00C6674B"/>
    <w:rsid w:val="00C67387"/>
    <w:rsid w:val="00C67A26"/>
    <w:rsid w:val="00C67DF0"/>
    <w:rsid w:val="00C67E41"/>
    <w:rsid w:val="00C67F11"/>
    <w:rsid w:val="00C67FB5"/>
    <w:rsid w:val="00C70744"/>
    <w:rsid w:val="00C70838"/>
    <w:rsid w:val="00C710A7"/>
    <w:rsid w:val="00C71224"/>
    <w:rsid w:val="00C71F31"/>
    <w:rsid w:val="00C7256B"/>
    <w:rsid w:val="00C7256D"/>
    <w:rsid w:val="00C733AA"/>
    <w:rsid w:val="00C734FB"/>
    <w:rsid w:val="00C74B8A"/>
    <w:rsid w:val="00C74BA5"/>
    <w:rsid w:val="00C74BC0"/>
    <w:rsid w:val="00C7516D"/>
    <w:rsid w:val="00C75FA4"/>
    <w:rsid w:val="00C7651C"/>
    <w:rsid w:val="00C76550"/>
    <w:rsid w:val="00C76E25"/>
    <w:rsid w:val="00C77324"/>
    <w:rsid w:val="00C77567"/>
    <w:rsid w:val="00C77996"/>
    <w:rsid w:val="00C779DB"/>
    <w:rsid w:val="00C77AAF"/>
    <w:rsid w:val="00C802E8"/>
    <w:rsid w:val="00C80396"/>
    <w:rsid w:val="00C80B47"/>
    <w:rsid w:val="00C80D6C"/>
    <w:rsid w:val="00C81D7E"/>
    <w:rsid w:val="00C82214"/>
    <w:rsid w:val="00C823D7"/>
    <w:rsid w:val="00C8307B"/>
    <w:rsid w:val="00C83165"/>
    <w:rsid w:val="00C83B29"/>
    <w:rsid w:val="00C83D48"/>
    <w:rsid w:val="00C842F3"/>
    <w:rsid w:val="00C84789"/>
    <w:rsid w:val="00C84A89"/>
    <w:rsid w:val="00C85640"/>
    <w:rsid w:val="00C858EB"/>
    <w:rsid w:val="00C85A2A"/>
    <w:rsid w:val="00C8623B"/>
    <w:rsid w:val="00C866FA"/>
    <w:rsid w:val="00C870A7"/>
    <w:rsid w:val="00C873CB"/>
    <w:rsid w:val="00C873F6"/>
    <w:rsid w:val="00C874B2"/>
    <w:rsid w:val="00C87EEC"/>
    <w:rsid w:val="00C903D9"/>
    <w:rsid w:val="00C912F2"/>
    <w:rsid w:val="00C91989"/>
    <w:rsid w:val="00C91C20"/>
    <w:rsid w:val="00C9215A"/>
    <w:rsid w:val="00C9300B"/>
    <w:rsid w:val="00C93073"/>
    <w:rsid w:val="00C944EA"/>
    <w:rsid w:val="00C94F27"/>
    <w:rsid w:val="00C95757"/>
    <w:rsid w:val="00C9614A"/>
    <w:rsid w:val="00C970DD"/>
    <w:rsid w:val="00C9746E"/>
    <w:rsid w:val="00CA0067"/>
    <w:rsid w:val="00CA0A00"/>
    <w:rsid w:val="00CA0A93"/>
    <w:rsid w:val="00CA1064"/>
    <w:rsid w:val="00CA12A8"/>
    <w:rsid w:val="00CA12FD"/>
    <w:rsid w:val="00CA1585"/>
    <w:rsid w:val="00CA1C0A"/>
    <w:rsid w:val="00CA1E05"/>
    <w:rsid w:val="00CA26CA"/>
    <w:rsid w:val="00CA2A5D"/>
    <w:rsid w:val="00CA2B5C"/>
    <w:rsid w:val="00CA2F50"/>
    <w:rsid w:val="00CA3093"/>
    <w:rsid w:val="00CA31CD"/>
    <w:rsid w:val="00CA3D22"/>
    <w:rsid w:val="00CA3DBC"/>
    <w:rsid w:val="00CA474A"/>
    <w:rsid w:val="00CA4A0A"/>
    <w:rsid w:val="00CA4B9E"/>
    <w:rsid w:val="00CA4E84"/>
    <w:rsid w:val="00CA52F0"/>
    <w:rsid w:val="00CA5C57"/>
    <w:rsid w:val="00CA61C7"/>
    <w:rsid w:val="00CA6915"/>
    <w:rsid w:val="00CABBC7"/>
    <w:rsid w:val="00CB090C"/>
    <w:rsid w:val="00CB1799"/>
    <w:rsid w:val="00CB2892"/>
    <w:rsid w:val="00CB2E3D"/>
    <w:rsid w:val="00CB2FDE"/>
    <w:rsid w:val="00CB332B"/>
    <w:rsid w:val="00CB5CAF"/>
    <w:rsid w:val="00CB5CDF"/>
    <w:rsid w:val="00CB6B9F"/>
    <w:rsid w:val="00CB730E"/>
    <w:rsid w:val="00CB746B"/>
    <w:rsid w:val="00CB7F1B"/>
    <w:rsid w:val="00CC03C5"/>
    <w:rsid w:val="00CC0418"/>
    <w:rsid w:val="00CC05B4"/>
    <w:rsid w:val="00CC0C75"/>
    <w:rsid w:val="00CC1CB6"/>
    <w:rsid w:val="00CC1D7F"/>
    <w:rsid w:val="00CC1EFA"/>
    <w:rsid w:val="00CC2268"/>
    <w:rsid w:val="00CC246E"/>
    <w:rsid w:val="00CC2725"/>
    <w:rsid w:val="00CC27A4"/>
    <w:rsid w:val="00CC2C6F"/>
    <w:rsid w:val="00CC30E9"/>
    <w:rsid w:val="00CC30EA"/>
    <w:rsid w:val="00CC3D4F"/>
    <w:rsid w:val="00CC4018"/>
    <w:rsid w:val="00CC42D5"/>
    <w:rsid w:val="00CC491C"/>
    <w:rsid w:val="00CC4E7F"/>
    <w:rsid w:val="00CC5731"/>
    <w:rsid w:val="00CC5A95"/>
    <w:rsid w:val="00CC6069"/>
    <w:rsid w:val="00CC62F5"/>
    <w:rsid w:val="00CC63CC"/>
    <w:rsid w:val="00CC6953"/>
    <w:rsid w:val="00CC6B58"/>
    <w:rsid w:val="00CC705F"/>
    <w:rsid w:val="00CC7864"/>
    <w:rsid w:val="00CC7FFC"/>
    <w:rsid w:val="00CD0498"/>
    <w:rsid w:val="00CD0613"/>
    <w:rsid w:val="00CD1EE6"/>
    <w:rsid w:val="00CD22CB"/>
    <w:rsid w:val="00CD27D2"/>
    <w:rsid w:val="00CD3E41"/>
    <w:rsid w:val="00CD407B"/>
    <w:rsid w:val="00CD43F2"/>
    <w:rsid w:val="00CD4B6E"/>
    <w:rsid w:val="00CD4CE2"/>
    <w:rsid w:val="00CD4D5C"/>
    <w:rsid w:val="00CD5AD3"/>
    <w:rsid w:val="00CD5C63"/>
    <w:rsid w:val="00CD5F9A"/>
    <w:rsid w:val="00CD6280"/>
    <w:rsid w:val="00CD62FC"/>
    <w:rsid w:val="00CD63F5"/>
    <w:rsid w:val="00CD6A0B"/>
    <w:rsid w:val="00CD6F35"/>
    <w:rsid w:val="00CD7603"/>
    <w:rsid w:val="00CD761D"/>
    <w:rsid w:val="00CD77BB"/>
    <w:rsid w:val="00CD7B34"/>
    <w:rsid w:val="00CD7B36"/>
    <w:rsid w:val="00CE0096"/>
    <w:rsid w:val="00CE08BD"/>
    <w:rsid w:val="00CE0B15"/>
    <w:rsid w:val="00CE12DC"/>
    <w:rsid w:val="00CE1D52"/>
    <w:rsid w:val="00CE25E1"/>
    <w:rsid w:val="00CE2767"/>
    <w:rsid w:val="00CE297C"/>
    <w:rsid w:val="00CE2A6D"/>
    <w:rsid w:val="00CE3277"/>
    <w:rsid w:val="00CE341F"/>
    <w:rsid w:val="00CE35F0"/>
    <w:rsid w:val="00CE3B14"/>
    <w:rsid w:val="00CE44B6"/>
    <w:rsid w:val="00CE45F2"/>
    <w:rsid w:val="00CE467D"/>
    <w:rsid w:val="00CE4B56"/>
    <w:rsid w:val="00CE4C62"/>
    <w:rsid w:val="00CE54B0"/>
    <w:rsid w:val="00CE56B6"/>
    <w:rsid w:val="00CE5795"/>
    <w:rsid w:val="00CE64DE"/>
    <w:rsid w:val="00CE6616"/>
    <w:rsid w:val="00CE70BC"/>
    <w:rsid w:val="00CE7593"/>
    <w:rsid w:val="00CE7918"/>
    <w:rsid w:val="00CE7A28"/>
    <w:rsid w:val="00CF10B6"/>
    <w:rsid w:val="00CF1EF8"/>
    <w:rsid w:val="00CF2306"/>
    <w:rsid w:val="00CF282E"/>
    <w:rsid w:val="00CF2DE7"/>
    <w:rsid w:val="00CF3C7A"/>
    <w:rsid w:val="00CF3D60"/>
    <w:rsid w:val="00CF3F8B"/>
    <w:rsid w:val="00CF47B1"/>
    <w:rsid w:val="00CF5086"/>
    <w:rsid w:val="00CF56AC"/>
    <w:rsid w:val="00CF6763"/>
    <w:rsid w:val="00CF7525"/>
    <w:rsid w:val="00CF779B"/>
    <w:rsid w:val="00CF77E8"/>
    <w:rsid w:val="00CF80FB"/>
    <w:rsid w:val="00D00063"/>
    <w:rsid w:val="00D002F0"/>
    <w:rsid w:val="00D0159F"/>
    <w:rsid w:val="00D0177F"/>
    <w:rsid w:val="00D0228A"/>
    <w:rsid w:val="00D02433"/>
    <w:rsid w:val="00D0274C"/>
    <w:rsid w:val="00D028E0"/>
    <w:rsid w:val="00D02B1F"/>
    <w:rsid w:val="00D033D6"/>
    <w:rsid w:val="00D035FC"/>
    <w:rsid w:val="00D03626"/>
    <w:rsid w:val="00D03FC7"/>
    <w:rsid w:val="00D0482E"/>
    <w:rsid w:val="00D0493C"/>
    <w:rsid w:val="00D04A8A"/>
    <w:rsid w:val="00D04D5B"/>
    <w:rsid w:val="00D04F48"/>
    <w:rsid w:val="00D053D9"/>
    <w:rsid w:val="00D06C3A"/>
    <w:rsid w:val="00D07291"/>
    <w:rsid w:val="00D07503"/>
    <w:rsid w:val="00D07B97"/>
    <w:rsid w:val="00D0E71B"/>
    <w:rsid w:val="00D104CC"/>
    <w:rsid w:val="00D10CAB"/>
    <w:rsid w:val="00D10D91"/>
    <w:rsid w:val="00D10F68"/>
    <w:rsid w:val="00D1177E"/>
    <w:rsid w:val="00D11940"/>
    <w:rsid w:val="00D1308C"/>
    <w:rsid w:val="00D138A7"/>
    <w:rsid w:val="00D13C68"/>
    <w:rsid w:val="00D145AC"/>
    <w:rsid w:val="00D14746"/>
    <w:rsid w:val="00D1524F"/>
    <w:rsid w:val="00D1546E"/>
    <w:rsid w:val="00D15FC1"/>
    <w:rsid w:val="00D16423"/>
    <w:rsid w:val="00D16478"/>
    <w:rsid w:val="00D16C5C"/>
    <w:rsid w:val="00D206A1"/>
    <w:rsid w:val="00D20D0A"/>
    <w:rsid w:val="00D2122F"/>
    <w:rsid w:val="00D21D08"/>
    <w:rsid w:val="00D2248B"/>
    <w:rsid w:val="00D254A3"/>
    <w:rsid w:val="00D25515"/>
    <w:rsid w:val="00D257B2"/>
    <w:rsid w:val="00D26663"/>
    <w:rsid w:val="00D2669D"/>
    <w:rsid w:val="00D26E47"/>
    <w:rsid w:val="00D278E4"/>
    <w:rsid w:val="00D27D52"/>
    <w:rsid w:val="00D27F1A"/>
    <w:rsid w:val="00D2FB14"/>
    <w:rsid w:val="00D31220"/>
    <w:rsid w:val="00D31B87"/>
    <w:rsid w:val="00D31DEE"/>
    <w:rsid w:val="00D32274"/>
    <w:rsid w:val="00D323F7"/>
    <w:rsid w:val="00D32443"/>
    <w:rsid w:val="00D3295C"/>
    <w:rsid w:val="00D33A34"/>
    <w:rsid w:val="00D3432A"/>
    <w:rsid w:val="00D346D3"/>
    <w:rsid w:val="00D34C46"/>
    <w:rsid w:val="00D34DF8"/>
    <w:rsid w:val="00D34F31"/>
    <w:rsid w:val="00D34FA5"/>
    <w:rsid w:val="00D35A57"/>
    <w:rsid w:val="00D3623F"/>
    <w:rsid w:val="00D36243"/>
    <w:rsid w:val="00D36727"/>
    <w:rsid w:val="00D37360"/>
    <w:rsid w:val="00D376CC"/>
    <w:rsid w:val="00D37C55"/>
    <w:rsid w:val="00D37DA9"/>
    <w:rsid w:val="00D40047"/>
    <w:rsid w:val="00D40419"/>
    <w:rsid w:val="00D40636"/>
    <w:rsid w:val="00D40E2C"/>
    <w:rsid w:val="00D40ECE"/>
    <w:rsid w:val="00D41018"/>
    <w:rsid w:val="00D414C1"/>
    <w:rsid w:val="00D41544"/>
    <w:rsid w:val="00D41F82"/>
    <w:rsid w:val="00D420AC"/>
    <w:rsid w:val="00D43B72"/>
    <w:rsid w:val="00D43F25"/>
    <w:rsid w:val="00D43F34"/>
    <w:rsid w:val="00D4413E"/>
    <w:rsid w:val="00D44440"/>
    <w:rsid w:val="00D447FC"/>
    <w:rsid w:val="00D4507B"/>
    <w:rsid w:val="00D4580F"/>
    <w:rsid w:val="00D45FEF"/>
    <w:rsid w:val="00D463A4"/>
    <w:rsid w:val="00D47653"/>
    <w:rsid w:val="00D478B3"/>
    <w:rsid w:val="00D47DDC"/>
    <w:rsid w:val="00D5024E"/>
    <w:rsid w:val="00D50818"/>
    <w:rsid w:val="00D50921"/>
    <w:rsid w:val="00D50B21"/>
    <w:rsid w:val="00D510F6"/>
    <w:rsid w:val="00D5180D"/>
    <w:rsid w:val="00D52377"/>
    <w:rsid w:val="00D54CC6"/>
    <w:rsid w:val="00D55C5C"/>
    <w:rsid w:val="00D55CED"/>
    <w:rsid w:val="00D568D6"/>
    <w:rsid w:val="00D56A10"/>
    <w:rsid w:val="00D56F33"/>
    <w:rsid w:val="00D60740"/>
    <w:rsid w:val="00D61450"/>
    <w:rsid w:val="00D61CC5"/>
    <w:rsid w:val="00D62C2C"/>
    <w:rsid w:val="00D63621"/>
    <w:rsid w:val="00D65702"/>
    <w:rsid w:val="00D65703"/>
    <w:rsid w:val="00D66574"/>
    <w:rsid w:val="00D66C7B"/>
    <w:rsid w:val="00D66D5E"/>
    <w:rsid w:val="00D67077"/>
    <w:rsid w:val="00D67A6C"/>
    <w:rsid w:val="00D682E8"/>
    <w:rsid w:val="00D700BD"/>
    <w:rsid w:val="00D7015F"/>
    <w:rsid w:val="00D7045B"/>
    <w:rsid w:val="00D704FF"/>
    <w:rsid w:val="00D70BD3"/>
    <w:rsid w:val="00D714BC"/>
    <w:rsid w:val="00D715D8"/>
    <w:rsid w:val="00D71821"/>
    <w:rsid w:val="00D71C62"/>
    <w:rsid w:val="00D71D9A"/>
    <w:rsid w:val="00D7226D"/>
    <w:rsid w:val="00D72C98"/>
    <w:rsid w:val="00D7322D"/>
    <w:rsid w:val="00D7406B"/>
    <w:rsid w:val="00D743AD"/>
    <w:rsid w:val="00D749DB"/>
    <w:rsid w:val="00D74B2E"/>
    <w:rsid w:val="00D74BFC"/>
    <w:rsid w:val="00D74D90"/>
    <w:rsid w:val="00D7551F"/>
    <w:rsid w:val="00D75AE2"/>
    <w:rsid w:val="00D75BDC"/>
    <w:rsid w:val="00D7689D"/>
    <w:rsid w:val="00D772BE"/>
    <w:rsid w:val="00D77940"/>
    <w:rsid w:val="00D80021"/>
    <w:rsid w:val="00D804A9"/>
    <w:rsid w:val="00D806F5"/>
    <w:rsid w:val="00D80CC7"/>
    <w:rsid w:val="00D80CD9"/>
    <w:rsid w:val="00D80D20"/>
    <w:rsid w:val="00D80E82"/>
    <w:rsid w:val="00D81395"/>
    <w:rsid w:val="00D813D4"/>
    <w:rsid w:val="00D8210C"/>
    <w:rsid w:val="00D82222"/>
    <w:rsid w:val="00D82303"/>
    <w:rsid w:val="00D824C0"/>
    <w:rsid w:val="00D825BC"/>
    <w:rsid w:val="00D82A78"/>
    <w:rsid w:val="00D8303A"/>
    <w:rsid w:val="00D83053"/>
    <w:rsid w:val="00D8327A"/>
    <w:rsid w:val="00D836F6"/>
    <w:rsid w:val="00D844A9"/>
    <w:rsid w:val="00D846F1"/>
    <w:rsid w:val="00D8494A"/>
    <w:rsid w:val="00D85375"/>
    <w:rsid w:val="00D8583D"/>
    <w:rsid w:val="00D85F4B"/>
    <w:rsid w:val="00D860B2"/>
    <w:rsid w:val="00D8699D"/>
    <w:rsid w:val="00D86A4E"/>
    <w:rsid w:val="00D8700B"/>
    <w:rsid w:val="00D8767F"/>
    <w:rsid w:val="00D87F4C"/>
    <w:rsid w:val="00D87F5A"/>
    <w:rsid w:val="00D90405"/>
    <w:rsid w:val="00D90A91"/>
    <w:rsid w:val="00D90AE1"/>
    <w:rsid w:val="00D91921"/>
    <w:rsid w:val="00D92EB1"/>
    <w:rsid w:val="00D9361A"/>
    <w:rsid w:val="00D93BE4"/>
    <w:rsid w:val="00D93F92"/>
    <w:rsid w:val="00D942D8"/>
    <w:rsid w:val="00D94C7A"/>
    <w:rsid w:val="00D94E97"/>
    <w:rsid w:val="00D95802"/>
    <w:rsid w:val="00D96AC1"/>
    <w:rsid w:val="00D97EDA"/>
    <w:rsid w:val="00D97F99"/>
    <w:rsid w:val="00DA037F"/>
    <w:rsid w:val="00DA06FE"/>
    <w:rsid w:val="00DA07CF"/>
    <w:rsid w:val="00DA0A0B"/>
    <w:rsid w:val="00DA0E1A"/>
    <w:rsid w:val="00DA1027"/>
    <w:rsid w:val="00DA1140"/>
    <w:rsid w:val="00DA196F"/>
    <w:rsid w:val="00DA1CEA"/>
    <w:rsid w:val="00DA1F63"/>
    <w:rsid w:val="00DA2412"/>
    <w:rsid w:val="00DA2582"/>
    <w:rsid w:val="00DA29C6"/>
    <w:rsid w:val="00DA32F8"/>
    <w:rsid w:val="00DA57B1"/>
    <w:rsid w:val="00DA5942"/>
    <w:rsid w:val="00DA64BB"/>
    <w:rsid w:val="00DA6839"/>
    <w:rsid w:val="00DA7077"/>
    <w:rsid w:val="00DA74DD"/>
    <w:rsid w:val="00DB0827"/>
    <w:rsid w:val="00DB0A2C"/>
    <w:rsid w:val="00DB183D"/>
    <w:rsid w:val="00DB1C4D"/>
    <w:rsid w:val="00DB1E78"/>
    <w:rsid w:val="00DB29D6"/>
    <w:rsid w:val="00DB2D73"/>
    <w:rsid w:val="00DB2E56"/>
    <w:rsid w:val="00DB2EAE"/>
    <w:rsid w:val="00DB31AC"/>
    <w:rsid w:val="00DB31CF"/>
    <w:rsid w:val="00DB4531"/>
    <w:rsid w:val="00DB46A2"/>
    <w:rsid w:val="00DB46F9"/>
    <w:rsid w:val="00DB4878"/>
    <w:rsid w:val="00DB4903"/>
    <w:rsid w:val="00DB5242"/>
    <w:rsid w:val="00DB62FB"/>
    <w:rsid w:val="00DB67FC"/>
    <w:rsid w:val="00DB74AE"/>
    <w:rsid w:val="00DB7C27"/>
    <w:rsid w:val="00DB937D"/>
    <w:rsid w:val="00DC042E"/>
    <w:rsid w:val="00DC0971"/>
    <w:rsid w:val="00DC0DE4"/>
    <w:rsid w:val="00DC17E3"/>
    <w:rsid w:val="00DC1930"/>
    <w:rsid w:val="00DC2037"/>
    <w:rsid w:val="00DC2076"/>
    <w:rsid w:val="00DC218E"/>
    <w:rsid w:val="00DC2721"/>
    <w:rsid w:val="00DC289B"/>
    <w:rsid w:val="00DC29A3"/>
    <w:rsid w:val="00DC2BFA"/>
    <w:rsid w:val="00DC40CD"/>
    <w:rsid w:val="00DC4350"/>
    <w:rsid w:val="00DC448D"/>
    <w:rsid w:val="00DC4F95"/>
    <w:rsid w:val="00DC563F"/>
    <w:rsid w:val="00DC5940"/>
    <w:rsid w:val="00DC5E26"/>
    <w:rsid w:val="00DC5E9B"/>
    <w:rsid w:val="00DC6249"/>
    <w:rsid w:val="00DC6766"/>
    <w:rsid w:val="00DC6828"/>
    <w:rsid w:val="00DC6E14"/>
    <w:rsid w:val="00DC6E86"/>
    <w:rsid w:val="00DC71A3"/>
    <w:rsid w:val="00DC7207"/>
    <w:rsid w:val="00DC735C"/>
    <w:rsid w:val="00DC7585"/>
    <w:rsid w:val="00DC75C2"/>
    <w:rsid w:val="00DC7EE4"/>
    <w:rsid w:val="00DD02F8"/>
    <w:rsid w:val="00DD12A0"/>
    <w:rsid w:val="00DD1513"/>
    <w:rsid w:val="00DD187E"/>
    <w:rsid w:val="00DD1E77"/>
    <w:rsid w:val="00DD2A3C"/>
    <w:rsid w:val="00DD332F"/>
    <w:rsid w:val="00DD34CE"/>
    <w:rsid w:val="00DD3DEA"/>
    <w:rsid w:val="00DD3F4B"/>
    <w:rsid w:val="00DD42E2"/>
    <w:rsid w:val="00DD4779"/>
    <w:rsid w:val="00DD4B31"/>
    <w:rsid w:val="00DD4C0E"/>
    <w:rsid w:val="00DD4CA9"/>
    <w:rsid w:val="00DD4D2C"/>
    <w:rsid w:val="00DD4DA7"/>
    <w:rsid w:val="00DD6769"/>
    <w:rsid w:val="00DD6CDF"/>
    <w:rsid w:val="00DD6FC3"/>
    <w:rsid w:val="00DD7692"/>
    <w:rsid w:val="00DD7DD1"/>
    <w:rsid w:val="00DDA901"/>
    <w:rsid w:val="00DE038A"/>
    <w:rsid w:val="00DE0B08"/>
    <w:rsid w:val="00DE0D20"/>
    <w:rsid w:val="00DE2014"/>
    <w:rsid w:val="00DE2593"/>
    <w:rsid w:val="00DE410C"/>
    <w:rsid w:val="00DE425B"/>
    <w:rsid w:val="00DE4912"/>
    <w:rsid w:val="00DE509A"/>
    <w:rsid w:val="00DE5FC6"/>
    <w:rsid w:val="00DE68F5"/>
    <w:rsid w:val="00DE6AED"/>
    <w:rsid w:val="00DE71C6"/>
    <w:rsid w:val="00DE720A"/>
    <w:rsid w:val="00DE73CA"/>
    <w:rsid w:val="00DE7869"/>
    <w:rsid w:val="00DE7C5A"/>
    <w:rsid w:val="00DE7EE4"/>
    <w:rsid w:val="00DF080C"/>
    <w:rsid w:val="00DF0D14"/>
    <w:rsid w:val="00DF18E2"/>
    <w:rsid w:val="00DF1B52"/>
    <w:rsid w:val="00DF1BC5"/>
    <w:rsid w:val="00DF1BFB"/>
    <w:rsid w:val="00DF2195"/>
    <w:rsid w:val="00DF2758"/>
    <w:rsid w:val="00DF2A1C"/>
    <w:rsid w:val="00DF2C40"/>
    <w:rsid w:val="00DF2F70"/>
    <w:rsid w:val="00DF36F8"/>
    <w:rsid w:val="00DF375F"/>
    <w:rsid w:val="00DF3884"/>
    <w:rsid w:val="00DF3E89"/>
    <w:rsid w:val="00DF44ED"/>
    <w:rsid w:val="00DF46B1"/>
    <w:rsid w:val="00DF49A3"/>
    <w:rsid w:val="00DF4AF1"/>
    <w:rsid w:val="00DF4FCA"/>
    <w:rsid w:val="00DF5A3F"/>
    <w:rsid w:val="00DF62D4"/>
    <w:rsid w:val="00DF64DA"/>
    <w:rsid w:val="00DF66B0"/>
    <w:rsid w:val="00DF67C9"/>
    <w:rsid w:val="00DF69C5"/>
    <w:rsid w:val="00DF6A0B"/>
    <w:rsid w:val="00DF6C40"/>
    <w:rsid w:val="00DF6C72"/>
    <w:rsid w:val="00DF6C87"/>
    <w:rsid w:val="00DF6F2F"/>
    <w:rsid w:val="00DF7883"/>
    <w:rsid w:val="00E00578"/>
    <w:rsid w:val="00E00840"/>
    <w:rsid w:val="00E00B93"/>
    <w:rsid w:val="00E00D44"/>
    <w:rsid w:val="00E01175"/>
    <w:rsid w:val="00E01ADA"/>
    <w:rsid w:val="00E01C73"/>
    <w:rsid w:val="00E02AE1"/>
    <w:rsid w:val="00E02F3D"/>
    <w:rsid w:val="00E03156"/>
    <w:rsid w:val="00E03A40"/>
    <w:rsid w:val="00E03C77"/>
    <w:rsid w:val="00E03F52"/>
    <w:rsid w:val="00E04C16"/>
    <w:rsid w:val="00E05683"/>
    <w:rsid w:val="00E06368"/>
    <w:rsid w:val="00E0648E"/>
    <w:rsid w:val="00E072A5"/>
    <w:rsid w:val="00E074EF"/>
    <w:rsid w:val="00E07730"/>
    <w:rsid w:val="00E0782B"/>
    <w:rsid w:val="00E07B25"/>
    <w:rsid w:val="00E1065E"/>
    <w:rsid w:val="00E10864"/>
    <w:rsid w:val="00E109E9"/>
    <w:rsid w:val="00E113AA"/>
    <w:rsid w:val="00E11BA8"/>
    <w:rsid w:val="00E133D3"/>
    <w:rsid w:val="00E1348D"/>
    <w:rsid w:val="00E14A1C"/>
    <w:rsid w:val="00E14E81"/>
    <w:rsid w:val="00E1547E"/>
    <w:rsid w:val="00E159FA"/>
    <w:rsid w:val="00E15B22"/>
    <w:rsid w:val="00E15EB4"/>
    <w:rsid w:val="00E1679F"/>
    <w:rsid w:val="00E16FF7"/>
    <w:rsid w:val="00E17417"/>
    <w:rsid w:val="00E17603"/>
    <w:rsid w:val="00E17748"/>
    <w:rsid w:val="00E178FA"/>
    <w:rsid w:val="00E1792C"/>
    <w:rsid w:val="00E17A9E"/>
    <w:rsid w:val="00E17BB3"/>
    <w:rsid w:val="00E17DB0"/>
    <w:rsid w:val="00E20AA5"/>
    <w:rsid w:val="00E21132"/>
    <w:rsid w:val="00E21786"/>
    <w:rsid w:val="00E21C27"/>
    <w:rsid w:val="00E21E3E"/>
    <w:rsid w:val="00E2370C"/>
    <w:rsid w:val="00E23D73"/>
    <w:rsid w:val="00E262CB"/>
    <w:rsid w:val="00E264B4"/>
    <w:rsid w:val="00E26A5F"/>
    <w:rsid w:val="00E26E96"/>
    <w:rsid w:val="00E26F68"/>
    <w:rsid w:val="00E27CFC"/>
    <w:rsid w:val="00E27E23"/>
    <w:rsid w:val="00E27EE1"/>
    <w:rsid w:val="00E307B2"/>
    <w:rsid w:val="00E30C0C"/>
    <w:rsid w:val="00E31D45"/>
    <w:rsid w:val="00E320D4"/>
    <w:rsid w:val="00E32236"/>
    <w:rsid w:val="00E32672"/>
    <w:rsid w:val="00E33213"/>
    <w:rsid w:val="00E336A7"/>
    <w:rsid w:val="00E34287"/>
    <w:rsid w:val="00E3432B"/>
    <w:rsid w:val="00E3522D"/>
    <w:rsid w:val="00E358ED"/>
    <w:rsid w:val="00E35A16"/>
    <w:rsid w:val="00E35BC8"/>
    <w:rsid w:val="00E36275"/>
    <w:rsid w:val="00E36F4F"/>
    <w:rsid w:val="00E407C6"/>
    <w:rsid w:val="00E4083F"/>
    <w:rsid w:val="00E40E0B"/>
    <w:rsid w:val="00E414C2"/>
    <w:rsid w:val="00E419B5"/>
    <w:rsid w:val="00E41C5C"/>
    <w:rsid w:val="00E421D9"/>
    <w:rsid w:val="00E42CD9"/>
    <w:rsid w:val="00E42D5A"/>
    <w:rsid w:val="00E43E6E"/>
    <w:rsid w:val="00E44268"/>
    <w:rsid w:val="00E44583"/>
    <w:rsid w:val="00E44D26"/>
    <w:rsid w:val="00E451D1"/>
    <w:rsid w:val="00E467A2"/>
    <w:rsid w:val="00E46AC9"/>
    <w:rsid w:val="00E46DC1"/>
    <w:rsid w:val="00E47987"/>
    <w:rsid w:val="00E479E2"/>
    <w:rsid w:val="00E47C75"/>
    <w:rsid w:val="00E4D401"/>
    <w:rsid w:val="00E50404"/>
    <w:rsid w:val="00E5153C"/>
    <w:rsid w:val="00E52924"/>
    <w:rsid w:val="00E52B3B"/>
    <w:rsid w:val="00E52EBB"/>
    <w:rsid w:val="00E52F7E"/>
    <w:rsid w:val="00E53042"/>
    <w:rsid w:val="00E534C6"/>
    <w:rsid w:val="00E5394B"/>
    <w:rsid w:val="00E53B08"/>
    <w:rsid w:val="00E53C02"/>
    <w:rsid w:val="00E53ECF"/>
    <w:rsid w:val="00E5483E"/>
    <w:rsid w:val="00E555D3"/>
    <w:rsid w:val="00E55FB2"/>
    <w:rsid w:val="00E60754"/>
    <w:rsid w:val="00E615E0"/>
    <w:rsid w:val="00E62183"/>
    <w:rsid w:val="00E6231B"/>
    <w:rsid w:val="00E623F1"/>
    <w:rsid w:val="00E62F38"/>
    <w:rsid w:val="00E6326F"/>
    <w:rsid w:val="00E6435C"/>
    <w:rsid w:val="00E64377"/>
    <w:rsid w:val="00E64469"/>
    <w:rsid w:val="00E64A80"/>
    <w:rsid w:val="00E64A83"/>
    <w:rsid w:val="00E64EC7"/>
    <w:rsid w:val="00E64FD3"/>
    <w:rsid w:val="00E650EB"/>
    <w:rsid w:val="00E658E8"/>
    <w:rsid w:val="00E65BC3"/>
    <w:rsid w:val="00E660AE"/>
    <w:rsid w:val="00E66432"/>
    <w:rsid w:val="00E66510"/>
    <w:rsid w:val="00E66B36"/>
    <w:rsid w:val="00E67036"/>
    <w:rsid w:val="00E6704A"/>
    <w:rsid w:val="00E67492"/>
    <w:rsid w:val="00E67554"/>
    <w:rsid w:val="00E67586"/>
    <w:rsid w:val="00E676D5"/>
    <w:rsid w:val="00E679FC"/>
    <w:rsid w:val="00E70774"/>
    <w:rsid w:val="00E70EBE"/>
    <w:rsid w:val="00E70F94"/>
    <w:rsid w:val="00E7134D"/>
    <w:rsid w:val="00E716CA"/>
    <w:rsid w:val="00E72309"/>
    <w:rsid w:val="00E72CFF"/>
    <w:rsid w:val="00E73581"/>
    <w:rsid w:val="00E73B17"/>
    <w:rsid w:val="00E73C36"/>
    <w:rsid w:val="00E73D64"/>
    <w:rsid w:val="00E742D5"/>
    <w:rsid w:val="00E74312"/>
    <w:rsid w:val="00E745CA"/>
    <w:rsid w:val="00E746DF"/>
    <w:rsid w:val="00E7582A"/>
    <w:rsid w:val="00E758C1"/>
    <w:rsid w:val="00E75EFA"/>
    <w:rsid w:val="00E7642B"/>
    <w:rsid w:val="00E7646D"/>
    <w:rsid w:val="00E771F6"/>
    <w:rsid w:val="00E77265"/>
    <w:rsid w:val="00E77800"/>
    <w:rsid w:val="00E800F8"/>
    <w:rsid w:val="00E801F4"/>
    <w:rsid w:val="00E805A2"/>
    <w:rsid w:val="00E80695"/>
    <w:rsid w:val="00E807E7"/>
    <w:rsid w:val="00E80CD7"/>
    <w:rsid w:val="00E810F7"/>
    <w:rsid w:val="00E81382"/>
    <w:rsid w:val="00E81429"/>
    <w:rsid w:val="00E81CE4"/>
    <w:rsid w:val="00E821E4"/>
    <w:rsid w:val="00E82A23"/>
    <w:rsid w:val="00E82DC9"/>
    <w:rsid w:val="00E82ED4"/>
    <w:rsid w:val="00E83E31"/>
    <w:rsid w:val="00E8437C"/>
    <w:rsid w:val="00E84A04"/>
    <w:rsid w:val="00E84DE3"/>
    <w:rsid w:val="00E84E14"/>
    <w:rsid w:val="00E854B4"/>
    <w:rsid w:val="00E8552C"/>
    <w:rsid w:val="00E85C8E"/>
    <w:rsid w:val="00E85D89"/>
    <w:rsid w:val="00E866F0"/>
    <w:rsid w:val="00E8671C"/>
    <w:rsid w:val="00E86F61"/>
    <w:rsid w:val="00E87374"/>
    <w:rsid w:val="00E873DC"/>
    <w:rsid w:val="00E874D5"/>
    <w:rsid w:val="00E90380"/>
    <w:rsid w:val="00E903DE"/>
    <w:rsid w:val="00E90CDB"/>
    <w:rsid w:val="00E911BF"/>
    <w:rsid w:val="00E91386"/>
    <w:rsid w:val="00E915E5"/>
    <w:rsid w:val="00E91B8F"/>
    <w:rsid w:val="00E91C87"/>
    <w:rsid w:val="00E926C5"/>
    <w:rsid w:val="00E92D01"/>
    <w:rsid w:val="00E92D8A"/>
    <w:rsid w:val="00E92E29"/>
    <w:rsid w:val="00E9322E"/>
    <w:rsid w:val="00E93581"/>
    <w:rsid w:val="00E935FD"/>
    <w:rsid w:val="00E93A78"/>
    <w:rsid w:val="00E9418A"/>
    <w:rsid w:val="00E9433F"/>
    <w:rsid w:val="00E949A0"/>
    <w:rsid w:val="00E94F81"/>
    <w:rsid w:val="00E95220"/>
    <w:rsid w:val="00E95971"/>
    <w:rsid w:val="00E95BDC"/>
    <w:rsid w:val="00E9640A"/>
    <w:rsid w:val="00E96CEC"/>
    <w:rsid w:val="00E9746E"/>
    <w:rsid w:val="00E97D33"/>
    <w:rsid w:val="00EA026B"/>
    <w:rsid w:val="00EA0325"/>
    <w:rsid w:val="00EA0F3A"/>
    <w:rsid w:val="00EA10D7"/>
    <w:rsid w:val="00EA117B"/>
    <w:rsid w:val="00EA1EC9"/>
    <w:rsid w:val="00EA2171"/>
    <w:rsid w:val="00EA3487"/>
    <w:rsid w:val="00EA44DE"/>
    <w:rsid w:val="00EA4583"/>
    <w:rsid w:val="00EA4682"/>
    <w:rsid w:val="00EA46FD"/>
    <w:rsid w:val="00EA4DB0"/>
    <w:rsid w:val="00EA4E1B"/>
    <w:rsid w:val="00EA5011"/>
    <w:rsid w:val="00EA532E"/>
    <w:rsid w:val="00EA53BB"/>
    <w:rsid w:val="00EA5440"/>
    <w:rsid w:val="00EA5E9D"/>
    <w:rsid w:val="00EA6531"/>
    <w:rsid w:val="00EA69BC"/>
    <w:rsid w:val="00EA6B61"/>
    <w:rsid w:val="00EA71E0"/>
    <w:rsid w:val="00EA79F3"/>
    <w:rsid w:val="00EAA1D8"/>
    <w:rsid w:val="00EB0548"/>
    <w:rsid w:val="00EB0B2B"/>
    <w:rsid w:val="00EB0E42"/>
    <w:rsid w:val="00EB1394"/>
    <w:rsid w:val="00EB1D01"/>
    <w:rsid w:val="00EB353B"/>
    <w:rsid w:val="00EB3E58"/>
    <w:rsid w:val="00EB3E60"/>
    <w:rsid w:val="00EB4157"/>
    <w:rsid w:val="00EB4B19"/>
    <w:rsid w:val="00EB4F49"/>
    <w:rsid w:val="00EB5905"/>
    <w:rsid w:val="00EB5ADE"/>
    <w:rsid w:val="00EB6424"/>
    <w:rsid w:val="00EB6E6B"/>
    <w:rsid w:val="00EB765D"/>
    <w:rsid w:val="00EB7A44"/>
    <w:rsid w:val="00EB7B79"/>
    <w:rsid w:val="00EC02BD"/>
    <w:rsid w:val="00EC0686"/>
    <w:rsid w:val="00EC0C05"/>
    <w:rsid w:val="00EC0C20"/>
    <w:rsid w:val="00EC1055"/>
    <w:rsid w:val="00EC13F3"/>
    <w:rsid w:val="00EC146F"/>
    <w:rsid w:val="00EC153B"/>
    <w:rsid w:val="00EC15B0"/>
    <w:rsid w:val="00EC15B1"/>
    <w:rsid w:val="00EC18C0"/>
    <w:rsid w:val="00EC1F8E"/>
    <w:rsid w:val="00EC224E"/>
    <w:rsid w:val="00EC2683"/>
    <w:rsid w:val="00EC2D7C"/>
    <w:rsid w:val="00EC2F85"/>
    <w:rsid w:val="00EC3E0A"/>
    <w:rsid w:val="00EC4464"/>
    <w:rsid w:val="00EC4D94"/>
    <w:rsid w:val="00EC582B"/>
    <w:rsid w:val="00EC59E9"/>
    <w:rsid w:val="00EC5A06"/>
    <w:rsid w:val="00EC6ABF"/>
    <w:rsid w:val="00EC73E8"/>
    <w:rsid w:val="00EC7A66"/>
    <w:rsid w:val="00EC7C67"/>
    <w:rsid w:val="00ED049D"/>
    <w:rsid w:val="00ED06AB"/>
    <w:rsid w:val="00ED0832"/>
    <w:rsid w:val="00ED09CB"/>
    <w:rsid w:val="00ED0EF7"/>
    <w:rsid w:val="00ED17C4"/>
    <w:rsid w:val="00ED2013"/>
    <w:rsid w:val="00ED2105"/>
    <w:rsid w:val="00ED24B3"/>
    <w:rsid w:val="00ED2ABE"/>
    <w:rsid w:val="00ED2F59"/>
    <w:rsid w:val="00ED34CE"/>
    <w:rsid w:val="00ED351F"/>
    <w:rsid w:val="00ED3AE8"/>
    <w:rsid w:val="00ED5847"/>
    <w:rsid w:val="00ED5D0E"/>
    <w:rsid w:val="00ED604F"/>
    <w:rsid w:val="00ED6DD2"/>
    <w:rsid w:val="00ED7171"/>
    <w:rsid w:val="00ED727C"/>
    <w:rsid w:val="00ED745C"/>
    <w:rsid w:val="00ED7CF9"/>
    <w:rsid w:val="00ED7F5D"/>
    <w:rsid w:val="00EE04A2"/>
    <w:rsid w:val="00EE0633"/>
    <w:rsid w:val="00EE0663"/>
    <w:rsid w:val="00EE0A3C"/>
    <w:rsid w:val="00EE0DAF"/>
    <w:rsid w:val="00EE0ED8"/>
    <w:rsid w:val="00EE1307"/>
    <w:rsid w:val="00EE1D25"/>
    <w:rsid w:val="00EE1D74"/>
    <w:rsid w:val="00EE1E44"/>
    <w:rsid w:val="00EE227D"/>
    <w:rsid w:val="00EE2312"/>
    <w:rsid w:val="00EE319B"/>
    <w:rsid w:val="00EE345A"/>
    <w:rsid w:val="00EE3494"/>
    <w:rsid w:val="00EE37A4"/>
    <w:rsid w:val="00EE415C"/>
    <w:rsid w:val="00EE438F"/>
    <w:rsid w:val="00EE479B"/>
    <w:rsid w:val="00EE4822"/>
    <w:rsid w:val="00EE4904"/>
    <w:rsid w:val="00EE4BF2"/>
    <w:rsid w:val="00EE536C"/>
    <w:rsid w:val="00EE5504"/>
    <w:rsid w:val="00EE589C"/>
    <w:rsid w:val="00EE5FD7"/>
    <w:rsid w:val="00EE5FD9"/>
    <w:rsid w:val="00EE63EA"/>
    <w:rsid w:val="00EE7311"/>
    <w:rsid w:val="00EE7687"/>
    <w:rsid w:val="00EE7F01"/>
    <w:rsid w:val="00EE7F3D"/>
    <w:rsid w:val="00EE7F97"/>
    <w:rsid w:val="00EF08FC"/>
    <w:rsid w:val="00EF0CA1"/>
    <w:rsid w:val="00EF23F3"/>
    <w:rsid w:val="00EF292F"/>
    <w:rsid w:val="00EF29D6"/>
    <w:rsid w:val="00EF2D26"/>
    <w:rsid w:val="00EF303E"/>
    <w:rsid w:val="00EF3A11"/>
    <w:rsid w:val="00EF3B02"/>
    <w:rsid w:val="00EF48D5"/>
    <w:rsid w:val="00EF4F5F"/>
    <w:rsid w:val="00EF55B2"/>
    <w:rsid w:val="00EF58EE"/>
    <w:rsid w:val="00EF6363"/>
    <w:rsid w:val="00EF6619"/>
    <w:rsid w:val="00EF7016"/>
    <w:rsid w:val="00EF7056"/>
    <w:rsid w:val="00EF78CA"/>
    <w:rsid w:val="00F00AB8"/>
    <w:rsid w:val="00F00F44"/>
    <w:rsid w:val="00F01336"/>
    <w:rsid w:val="00F01372"/>
    <w:rsid w:val="00F020DC"/>
    <w:rsid w:val="00F02516"/>
    <w:rsid w:val="00F026D8"/>
    <w:rsid w:val="00F02744"/>
    <w:rsid w:val="00F028A4"/>
    <w:rsid w:val="00F02996"/>
    <w:rsid w:val="00F02A35"/>
    <w:rsid w:val="00F03949"/>
    <w:rsid w:val="00F03A26"/>
    <w:rsid w:val="00F03D80"/>
    <w:rsid w:val="00F03EB8"/>
    <w:rsid w:val="00F04687"/>
    <w:rsid w:val="00F04B0E"/>
    <w:rsid w:val="00F05127"/>
    <w:rsid w:val="00F05606"/>
    <w:rsid w:val="00F058B5"/>
    <w:rsid w:val="00F06249"/>
    <w:rsid w:val="00F06477"/>
    <w:rsid w:val="00F06A2C"/>
    <w:rsid w:val="00F07DEB"/>
    <w:rsid w:val="00F10068"/>
    <w:rsid w:val="00F102E5"/>
    <w:rsid w:val="00F103D7"/>
    <w:rsid w:val="00F103E6"/>
    <w:rsid w:val="00F10CD5"/>
    <w:rsid w:val="00F10D03"/>
    <w:rsid w:val="00F11561"/>
    <w:rsid w:val="00F11A5F"/>
    <w:rsid w:val="00F122FF"/>
    <w:rsid w:val="00F1266F"/>
    <w:rsid w:val="00F12799"/>
    <w:rsid w:val="00F12E62"/>
    <w:rsid w:val="00F134A0"/>
    <w:rsid w:val="00F13B55"/>
    <w:rsid w:val="00F16183"/>
    <w:rsid w:val="00F16485"/>
    <w:rsid w:val="00F16AC8"/>
    <w:rsid w:val="00F1782C"/>
    <w:rsid w:val="00F17B5D"/>
    <w:rsid w:val="00F17F08"/>
    <w:rsid w:val="00F204BE"/>
    <w:rsid w:val="00F207A4"/>
    <w:rsid w:val="00F2136F"/>
    <w:rsid w:val="00F213B0"/>
    <w:rsid w:val="00F216D5"/>
    <w:rsid w:val="00F21794"/>
    <w:rsid w:val="00F21FB5"/>
    <w:rsid w:val="00F22628"/>
    <w:rsid w:val="00F22DBD"/>
    <w:rsid w:val="00F235E0"/>
    <w:rsid w:val="00F23CAF"/>
    <w:rsid w:val="00F248BB"/>
    <w:rsid w:val="00F249FC"/>
    <w:rsid w:val="00F24DAC"/>
    <w:rsid w:val="00F24E95"/>
    <w:rsid w:val="00F2568F"/>
    <w:rsid w:val="00F266AE"/>
    <w:rsid w:val="00F26809"/>
    <w:rsid w:val="00F26DBA"/>
    <w:rsid w:val="00F2E5B8"/>
    <w:rsid w:val="00F309E0"/>
    <w:rsid w:val="00F30A17"/>
    <w:rsid w:val="00F30F1D"/>
    <w:rsid w:val="00F30F8C"/>
    <w:rsid w:val="00F3198C"/>
    <w:rsid w:val="00F3221C"/>
    <w:rsid w:val="00F32320"/>
    <w:rsid w:val="00F32542"/>
    <w:rsid w:val="00F326C3"/>
    <w:rsid w:val="00F32900"/>
    <w:rsid w:val="00F32C79"/>
    <w:rsid w:val="00F3352E"/>
    <w:rsid w:val="00F3391A"/>
    <w:rsid w:val="00F33A30"/>
    <w:rsid w:val="00F33E84"/>
    <w:rsid w:val="00F34286"/>
    <w:rsid w:val="00F3443B"/>
    <w:rsid w:val="00F34A78"/>
    <w:rsid w:val="00F350E1"/>
    <w:rsid w:val="00F35234"/>
    <w:rsid w:val="00F355D1"/>
    <w:rsid w:val="00F35730"/>
    <w:rsid w:val="00F358EC"/>
    <w:rsid w:val="00F36268"/>
    <w:rsid w:val="00F3704C"/>
    <w:rsid w:val="00F37112"/>
    <w:rsid w:val="00F3776F"/>
    <w:rsid w:val="00F40319"/>
    <w:rsid w:val="00F404EC"/>
    <w:rsid w:val="00F40591"/>
    <w:rsid w:val="00F41BB0"/>
    <w:rsid w:val="00F41E1A"/>
    <w:rsid w:val="00F42071"/>
    <w:rsid w:val="00F4252C"/>
    <w:rsid w:val="00F42B17"/>
    <w:rsid w:val="00F42E43"/>
    <w:rsid w:val="00F43287"/>
    <w:rsid w:val="00F4339F"/>
    <w:rsid w:val="00F43484"/>
    <w:rsid w:val="00F435A4"/>
    <w:rsid w:val="00F43F92"/>
    <w:rsid w:val="00F447B4"/>
    <w:rsid w:val="00F457A1"/>
    <w:rsid w:val="00F45A7A"/>
    <w:rsid w:val="00F45C85"/>
    <w:rsid w:val="00F45E94"/>
    <w:rsid w:val="00F47305"/>
    <w:rsid w:val="00F47E67"/>
    <w:rsid w:val="00F47E6E"/>
    <w:rsid w:val="00F50A49"/>
    <w:rsid w:val="00F50B18"/>
    <w:rsid w:val="00F50BC5"/>
    <w:rsid w:val="00F51DB5"/>
    <w:rsid w:val="00F53309"/>
    <w:rsid w:val="00F536C7"/>
    <w:rsid w:val="00F53AE9"/>
    <w:rsid w:val="00F53C2E"/>
    <w:rsid w:val="00F541FA"/>
    <w:rsid w:val="00F5440D"/>
    <w:rsid w:val="00F54C2E"/>
    <w:rsid w:val="00F5527E"/>
    <w:rsid w:val="00F5535A"/>
    <w:rsid w:val="00F55471"/>
    <w:rsid w:val="00F55511"/>
    <w:rsid w:val="00F5552E"/>
    <w:rsid w:val="00F556DB"/>
    <w:rsid w:val="00F55F35"/>
    <w:rsid w:val="00F5633F"/>
    <w:rsid w:val="00F56AB0"/>
    <w:rsid w:val="00F56C2A"/>
    <w:rsid w:val="00F56D92"/>
    <w:rsid w:val="00F5733D"/>
    <w:rsid w:val="00F573DA"/>
    <w:rsid w:val="00F57911"/>
    <w:rsid w:val="00F57ABD"/>
    <w:rsid w:val="00F5AB99"/>
    <w:rsid w:val="00F60493"/>
    <w:rsid w:val="00F60893"/>
    <w:rsid w:val="00F61536"/>
    <w:rsid w:val="00F6199B"/>
    <w:rsid w:val="00F62363"/>
    <w:rsid w:val="00F62F6D"/>
    <w:rsid w:val="00F63488"/>
    <w:rsid w:val="00F64893"/>
    <w:rsid w:val="00F65000"/>
    <w:rsid w:val="00F65085"/>
    <w:rsid w:val="00F65572"/>
    <w:rsid w:val="00F6562A"/>
    <w:rsid w:val="00F6591E"/>
    <w:rsid w:val="00F65994"/>
    <w:rsid w:val="00F6634C"/>
    <w:rsid w:val="00F663E1"/>
    <w:rsid w:val="00F6641A"/>
    <w:rsid w:val="00F66EE5"/>
    <w:rsid w:val="00F67607"/>
    <w:rsid w:val="00F67927"/>
    <w:rsid w:val="00F679B4"/>
    <w:rsid w:val="00F67D82"/>
    <w:rsid w:val="00F695BF"/>
    <w:rsid w:val="00F70084"/>
    <w:rsid w:val="00F704A7"/>
    <w:rsid w:val="00F707EE"/>
    <w:rsid w:val="00F70857"/>
    <w:rsid w:val="00F718F3"/>
    <w:rsid w:val="00F720D7"/>
    <w:rsid w:val="00F722C6"/>
    <w:rsid w:val="00F72980"/>
    <w:rsid w:val="00F73DB8"/>
    <w:rsid w:val="00F742DA"/>
    <w:rsid w:val="00F7437E"/>
    <w:rsid w:val="00F74591"/>
    <w:rsid w:val="00F74E96"/>
    <w:rsid w:val="00F751DC"/>
    <w:rsid w:val="00F753BB"/>
    <w:rsid w:val="00F758EC"/>
    <w:rsid w:val="00F75952"/>
    <w:rsid w:val="00F75CF1"/>
    <w:rsid w:val="00F76651"/>
    <w:rsid w:val="00F76C2B"/>
    <w:rsid w:val="00F76E11"/>
    <w:rsid w:val="00F76EFE"/>
    <w:rsid w:val="00F772D5"/>
    <w:rsid w:val="00F7742A"/>
    <w:rsid w:val="00F77939"/>
    <w:rsid w:val="00F77DE0"/>
    <w:rsid w:val="00F77E78"/>
    <w:rsid w:val="00F80012"/>
    <w:rsid w:val="00F80D2D"/>
    <w:rsid w:val="00F8100B"/>
    <w:rsid w:val="00F81453"/>
    <w:rsid w:val="00F81899"/>
    <w:rsid w:val="00F8208E"/>
    <w:rsid w:val="00F822F7"/>
    <w:rsid w:val="00F8236E"/>
    <w:rsid w:val="00F825D3"/>
    <w:rsid w:val="00F828F2"/>
    <w:rsid w:val="00F838F7"/>
    <w:rsid w:val="00F84A1E"/>
    <w:rsid w:val="00F84E5C"/>
    <w:rsid w:val="00F85305"/>
    <w:rsid w:val="00F85F2D"/>
    <w:rsid w:val="00F8632B"/>
    <w:rsid w:val="00F86956"/>
    <w:rsid w:val="00F86CCE"/>
    <w:rsid w:val="00F87318"/>
    <w:rsid w:val="00F878CC"/>
    <w:rsid w:val="00F8DAA4"/>
    <w:rsid w:val="00F90083"/>
    <w:rsid w:val="00F90548"/>
    <w:rsid w:val="00F9057D"/>
    <w:rsid w:val="00F908F3"/>
    <w:rsid w:val="00F90D9F"/>
    <w:rsid w:val="00F90E86"/>
    <w:rsid w:val="00F911EE"/>
    <w:rsid w:val="00F91523"/>
    <w:rsid w:val="00F91A9D"/>
    <w:rsid w:val="00F9261A"/>
    <w:rsid w:val="00F927F4"/>
    <w:rsid w:val="00F927FB"/>
    <w:rsid w:val="00F932C3"/>
    <w:rsid w:val="00F93BF3"/>
    <w:rsid w:val="00F93E83"/>
    <w:rsid w:val="00F94181"/>
    <w:rsid w:val="00F94559"/>
    <w:rsid w:val="00F945AB"/>
    <w:rsid w:val="00F949AB"/>
    <w:rsid w:val="00F949B5"/>
    <w:rsid w:val="00F94CFF"/>
    <w:rsid w:val="00F9558A"/>
    <w:rsid w:val="00F95669"/>
    <w:rsid w:val="00F9567B"/>
    <w:rsid w:val="00F971D1"/>
    <w:rsid w:val="00F9730C"/>
    <w:rsid w:val="00F9731B"/>
    <w:rsid w:val="00F97C69"/>
    <w:rsid w:val="00F97EF8"/>
    <w:rsid w:val="00F984B6"/>
    <w:rsid w:val="00FA082B"/>
    <w:rsid w:val="00FA094E"/>
    <w:rsid w:val="00FA097E"/>
    <w:rsid w:val="00FA139A"/>
    <w:rsid w:val="00FA149F"/>
    <w:rsid w:val="00FA2899"/>
    <w:rsid w:val="00FA2BD2"/>
    <w:rsid w:val="00FA2E4F"/>
    <w:rsid w:val="00FA3DE2"/>
    <w:rsid w:val="00FA41DA"/>
    <w:rsid w:val="00FA477B"/>
    <w:rsid w:val="00FA4F01"/>
    <w:rsid w:val="00FA6187"/>
    <w:rsid w:val="00FA6394"/>
    <w:rsid w:val="00FA6395"/>
    <w:rsid w:val="00FA67F8"/>
    <w:rsid w:val="00FA7218"/>
    <w:rsid w:val="00FA72F1"/>
    <w:rsid w:val="00FA7A9A"/>
    <w:rsid w:val="00FA7D71"/>
    <w:rsid w:val="00FB03ED"/>
    <w:rsid w:val="00FB1C68"/>
    <w:rsid w:val="00FB1D9C"/>
    <w:rsid w:val="00FB265E"/>
    <w:rsid w:val="00FB2774"/>
    <w:rsid w:val="00FB284A"/>
    <w:rsid w:val="00FB2E26"/>
    <w:rsid w:val="00FB304C"/>
    <w:rsid w:val="00FB32C1"/>
    <w:rsid w:val="00FB3966"/>
    <w:rsid w:val="00FB3A38"/>
    <w:rsid w:val="00FB3B1C"/>
    <w:rsid w:val="00FB3B1E"/>
    <w:rsid w:val="00FB3BBB"/>
    <w:rsid w:val="00FB3E5C"/>
    <w:rsid w:val="00FB3F2E"/>
    <w:rsid w:val="00FB58B0"/>
    <w:rsid w:val="00FB5BA3"/>
    <w:rsid w:val="00FB5FA2"/>
    <w:rsid w:val="00FB6B9D"/>
    <w:rsid w:val="00FC186D"/>
    <w:rsid w:val="00FC1A4C"/>
    <w:rsid w:val="00FC1C29"/>
    <w:rsid w:val="00FC3900"/>
    <w:rsid w:val="00FC406E"/>
    <w:rsid w:val="00FC41A0"/>
    <w:rsid w:val="00FC4567"/>
    <w:rsid w:val="00FC4675"/>
    <w:rsid w:val="00FC4E41"/>
    <w:rsid w:val="00FC4FF8"/>
    <w:rsid w:val="00FC507B"/>
    <w:rsid w:val="00FC5409"/>
    <w:rsid w:val="00FC58D2"/>
    <w:rsid w:val="00FC6310"/>
    <w:rsid w:val="00FC680A"/>
    <w:rsid w:val="00FC6EB1"/>
    <w:rsid w:val="00FC72CA"/>
    <w:rsid w:val="00FC7457"/>
    <w:rsid w:val="00FC77C4"/>
    <w:rsid w:val="00FC7BC4"/>
    <w:rsid w:val="00FC7F2D"/>
    <w:rsid w:val="00FC9412"/>
    <w:rsid w:val="00FD0269"/>
    <w:rsid w:val="00FD03C8"/>
    <w:rsid w:val="00FD13AC"/>
    <w:rsid w:val="00FD14E9"/>
    <w:rsid w:val="00FD16FD"/>
    <w:rsid w:val="00FD2361"/>
    <w:rsid w:val="00FD26AA"/>
    <w:rsid w:val="00FD2ABD"/>
    <w:rsid w:val="00FD338A"/>
    <w:rsid w:val="00FD3A2A"/>
    <w:rsid w:val="00FD3AF4"/>
    <w:rsid w:val="00FD3C55"/>
    <w:rsid w:val="00FD40D8"/>
    <w:rsid w:val="00FD4322"/>
    <w:rsid w:val="00FD44D6"/>
    <w:rsid w:val="00FD4B49"/>
    <w:rsid w:val="00FD5023"/>
    <w:rsid w:val="00FD5854"/>
    <w:rsid w:val="00FD5B97"/>
    <w:rsid w:val="00FD5F41"/>
    <w:rsid w:val="00FD61D0"/>
    <w:rsid w:val="00FD6F23"/>
    <w:rsid w:val="00FD7B71"/>
    <w:rsid w:val="00FD7C98"/>
    <w:rsid w:val="00FD7CE6"/>
    <w:rsid w:val="00FE0689"/>
    <w:rsid w:val="00FE0A0B"/>
    <w:rsid w:val="00FE125E"/>
    <w:rsid w:val="00FE1E37"/>
    <w:rsid w:val="00FE226A"/>
    <w:rsid w:val="00FE29AC"/>
    <w:rsid w:val="00FE3282"/>
    <w:rsid w:val="00FE32C9"/>
    <w:rsid w:val="00FE3F0B"/>
    <w:rsid w:val="00FE54C4"/>
    <w:rsid w:val="00FE561B"/>
    <w:rsid w:val="00FE5A62"/>
    <w:rsid w:val="00FE5DA1"/>
    <w:rsid w:val="00FE5E8E"/>
    <w:rsid w:val="00FE601D"/>
    <w:rsid w:val="00FE6479"/>
    <w:rsid w:val="00FE74D1"/>
    <w:rsid w:val="00FE7BD9"/>
    <w:rsid w:val="00FE7FCB"/>
    <w:rsid w:val="00FF065E"/>
    <w:rsid w:val="00FF07DE"/>
    <w:rsid w:val="00FF1721"/>
    <w:rsid w:val="00FF19D0"/>
    <w:rsid w:val="00FF1BD2"/>
    <w:rsid w:val="00FF1DEF"/>
    <w:rsid w:val="00FF2453"/>
    <w:rsid w:val="00FF2510"/>
    <w:rsid w:val="00FF2BAE"/>
    <w:rsid w:val="00FF307F"/>
    <w:rsid w:val="00FF3350"/>
    <w:rsid w:val="00FF5356"/>
    <w:rsid w:val="00FF5374"/>
    <w:rsid w:val="00FF5CB7"/>
    <w:rsid w:val="00FF5EDD"/>
    <w:rsid w:val="00FF6147"/>
    <w:rsid w:val="00FF677C"/>
    <w:rsid w:val="00FF6EF8"/>
    <w:rsid w:val="00FF77A2"/>
    <w:rsid w:val="00FF7906"/>
    <w:rsid w:val="00FF7FC7"/>
    <w:rsid w:val="010094DC"/>
    <w:rsid w:val="01054D6D"/>
    <w:rsid w:val="0106B922"/>
    <w:rsid w:val="0106D395"/>
    <w:rsid w:val="0107560E"/>
    <w:rsid w:val="010C6CFC"/>
    <w:rsid w:val="010ED331"/>
    <w:rsid w:val="010EF1FE"/>
    <w:rsid w:val="010FD92C"/>
    <w:rsid w:val="0113DE99"/>
    <w:rsid w:val="01142593"/>
    <w:rsid w:val="0117C7D4"/>
    <w:rsid w:val="011EABB9"/>
    <w:rsid w:val="01215DC7"/>
    <w:rsid w:val="01225ACC"/>
    <w:rsid w:val="01264909"/>
    <w:rsid w:val="01268718"/>
    <w:rsid w:val="012B819B"/>
    <w:rsid w:val="012BE59B"/>
    <w:rsid w:val="012C899A"/>
    <w:rsid w:val="012D571E"/>
    <w:rsid w:val="0130DCF1"/>
    <w:rsid w:val="01345EC3"/>
    <w:rsid w:val="01358061"/>
    <w:rsid w:val="013BA176"/>
    <w:rsid w:val="0140130D"/>
    <w:rsid w:val="0144289B"/>
    <w:rsid w:val="01452299"/>
    <w:rsid w:val="01488792"/>
    <w:rsid w:val="014AA257"/>
    <w:rsid w:val="014C2B6A"/>
    <w:rsid w:val="014CA666"/>
    <w:rsid w:val="014F24B0"/>
    <w:rsid w:val="014F933C"/>
    <w:rsid w:val="01500C65"/>
    <w:rsid w:val="0158B664"/>
    <w:rsid w:val="015CF7E3"/>
    <w:rsid w:val="01681250"/>
    <w:rsid w:val="01686D09"/>
    <w:rsid w:val="016AE6A8"/>
    <w:rsid w:val="016D8ACC"/>
    <w:rsid w:val="016DEAD8"/>
    <w:rsid w:val="01708CF1"/>
    <w:rsid w:val="0172FA71"/>
    <w:rsid w:val="017D022A"/>
    <w:rsid w:val="017D1267"/>
    <w:rsid w:val="017E30C3"/>
    <w:rsid w:val="017F7FBB"/>
    <w:rsid w:val="017FE12C"/>
    <w:rsid w:val="01809150"/>
    <w:rsid w:val="0181DECF"/>
    <w:rsid w:val="0183EBEB"/>
    <w:rsid w:val="01856837"/>
    <w:rsid w:val="0186A192"/>
    <w:rsid w:val="0187B175"/>
    <w:rsid w:val="01915BE2"/>
    <w:rsid w:val="0194A5FF"/>
    <w:rsid w:val="019783CA"/>
    <w:rsid w:val="019A0CB7"/>
    <w:rsid w:val="019A1134"/>
    <w:rsid w:val="019B4E01"/>
    <w:rsid w:val="019E775A"/>
    <w:rsid w:val="01A2DFFA"/>
    <w:rsid w:val="01A5DB9D"/>
    <w:rsid w:val="01A67A39"/>
    <w:rsid w:val="01AB84B4"/>
    <w:rsid w:val="01B069A5"/>
    <w:rsid w:val="01B1EE18"/>
    <w:rsid w:val="01B26C89"/>
    <w:rsid w:val="01B3008E"/>
    <w:rsid w:val="01B5316D"/>
    <w:rsid w:val="01BA3B45"/>
    <w:rsid w:val="01BD6195"/>
    <w:rsid w:val="01BD860B"/>
    <w:rsid w:val="01BEDCAD"/>
    <w:rsid w:val="01C2047D"/>
    <w:rsid w:val="01C2FE51"/>
    <w:rsid w:val="01C5B419"/>
    <w:rsid w:val="01CA93F8"/>
    <w:rsid w:val="01CE687C"/>
    <w:rsid w:val="01CFE965"/>
    <w:rsid w:val="01D56759"/>
    <w:rsid w:val="01D5FDAE"/>
    <w:rsid w:val="01D6E8B8"/>
    <w:rsid w:val="01D6FF0F"/>
    <w:rsid w:val="01D943C7"/>
    <w:rsid w:val="01D96A57"/>
    <w:rsid w:val="01DAAA47"/>
    <w:rsid w:val="01DDCBA5"/>
    <w:rsid w:val="01DEDC60"/>
    <w:rsid w:val="01DEF510"/>
    <w:rsid w:val="01E3A1CD"/>
    <w:rsid w:val="01E506CA"/>
    <w:rsid w:val="01E52D8C"/>
    <w:rsid w:val="01EAA056"/>
    <w:rsid w:val="01EFE60B"/>
    <w:rsid w:val="01F2F3D6"/>
    <w:rsid w:val="01F3C74F"/>
    <w:rsid w:val="01F5B14E"/>
    <w:rsid w:val="01F9CD42"/>
    <w:rsid w:val="01FB9485"/>
    <w:rsid w:val="01FB9E45"/>
    <w:rsid w:val="0202AAAD"/>
    <w:rsid w:val="0208722C"/>
    <w:rsid w:val="020B1A49"/>
    <w:rsid w:val="020B5BDF"/>
    <w:rsid w:val="020E32E5"/>
    <w:rsid w:val="020FD0F3"/>
    <w:rsid w:val="02105986"/>
    <w:rsid w:val="02130A9D"/>
    <w:rsid w:val="021AB1BC"/>
    <w:rsid w:val="021AD7FA"/>
    <w:rsid w:val="021C19B9"/>
    <w:rsid w:val="021CE00F"/>
    <w:rsid w:val="021DF5CD"/>
    <w:rsid w:val="0220F35F"/>
    <w:rsid w:val="02223523"/>
    <w:rsid w:val="0222AF4F"/>
    <w:rsid w:val="0224B146"/>
    <w:rsid w:val="0224F47F"/>
    <w:rsid w:val="0226BE9A"/>
    <w:rsid w:val="0226CAFF"/>
    <w:rsid w:val="0229DEB2"/>
    <w:rsid w:val="022F1E9B"/>
    <w:rsid w:val="0231DCA0"/>
    <w:rsid w:val="0232B9E1"/>
    <w:rsid w:val="02373B01"/>
    <w:rsid w:val="0237BA6F"/>
    <w:rsid w:val="02390E38"/>
    <w:rsid w:val="023C23BB"/>
    <w:rsid w:val="023DBA4E"/>
    <w:rsid w:val="0241E742"/>
    <w:rsid w:val="0245E3DE"/>
    <w:rsid w:val="02476A36"/>
    <w:rsid w:val="024ACC4E"/>
    <w:rsid w:val="0250EA76"/>
    <w:rsid w:val="0251C539"/>
    <w:rsid w:val="0253D0CB"/>
    <w:rsid w:val="0255424E"/>
    <w:rsid w:val="0256436F"/>
    <w:rsid w:val="02565234"/>
    <w:rsid w:val="025AEAEE"/>
    <w:rsid w:val="02603D5C"/>
    <w:rsid w:val="02631DA6"/>
    <w:rsid w:val="02652BB0"/>
    <w:rsid w:val="0267037E"/>
    <w:rsid w:val="0268B880"/>
    <w:rsid w:val="02699BC6"/>
    <w:rsid w:val="026CB28A"/>
    <w:rsid w:val="026F0BDA"/>
    <w:rsid w:val="0271AE64"/>
    <w:rsid w:val="0275CF0F"/>
    <w:rsid w:val="027AEC30"/>
    <w:rsid w:val="027C9E5C"/>
    <w:rsid w:val="027E5E57"/>
    <w:rsid w:val="027FE519"/>
    <w:rsid w:val="028308A0"/>
    <w:rsid w:val="02840377"/>
    <w:rsid w:val="028569EE"/>
    <w:rsid w:val="028735A0"/>
    <w:rsid w:val="0289FFE8"/>
    <w:rsid w:val="028ADFFB"/>
    <w:rsid w:val="028E0731"/>
    <w:rsid w:val="028E56DA"/>
    <w:rsid w:val="02906AF5"/>
    <w:rsid w:val="0290C6CE"/>
    <w:rsid w:val="0295BBBA"/>
    <w:rsid w:val="02963CAD"/>
    <w:rsid w:val="029D3ADE"/>
    <w:rsid w:val="02A1328D"/>
    <w:rsid w:val="02A7F605"/>
    <w:rsid w:val="02AB523E"/>
    <w:rsid w:val="02ADAC91"/>
    <w:rsid w:val="02B4BEFE"/>
    <w:rsid w:val="02B5080F"/>
    <w:rsid w:val="02B717E4"/>
    <w:rsid w:val="02B94FF7"/>
    <w:rsid w:val="02B9D7E0"/>
    <w:rsid w:val="02BA71D9"/>
    <w:rsid w:val="02BD1158"/>
    <w:rsid w:val="02C2903B"/>
    <w:rsid w:val="02C500C7"/>
    <w:rsid w:val="02CB2F53"/>
    <w:rsid w:val="02CB575D"/>
    <w:rsid w:val="02D13B50"/>
    <w:rsid w:val="02D3B8E2"/>
    <w:rsid w:val="02DD2F23"/>
    <w:rsid w:val="02DF386D"/>
    <w:rsid w:val="02E0209D"/>
    <w:rsid w:val="02E1F414"/>
    <w:rsid w:val="02E35B4C"/>
    <w:rsid w:val="02E5233A"/>
    <w:rsid w:val="02E5CD5D"/>
    <w:rsid w:val="02E6D2D6"/>
    <w:rsid w:val="02E9BFAD"/>
    <w:rsid w:val="02EC0C46"/>
    <w:rsid w:val="02F34523"/>
    <w:rsid w:val="02F39B26"/>
    <w:rsid w:val="02FD3867"/>
    <w:rsid w:val="02FE1485"/>
    <w:rsid w:val="0302693B"/>
    <w:rsid w:val="0303C6EC"/>
    <w:rsid w:val="0304BBF0"/>
    <w:rsid w:val="03084D33"/>
    <w:rsid w:val="030BCB2E"/>
    <w:rsid w:val="030E7485"/>
    <w:rsid w:val="030E88E1"/>
    <w:rsid w:val="0311DA7F"/>
    <w:rsid w:val="03127F7A"/>
    <w:rsid w:val="03130142"/>
    <w:rsid w:val="03135FFA"/>
    <w:rsid w:val="032566CA"/>
    <w:rsid w:val="032A55E9"/>
    <w:rsid w:val="032CF2CB"/>
    <w:rsid w:val="0332760B"/>
    <w:rsid w:val="033421A6"/>
    <w:rsid w:val="0336F6F7"/>
    <w:rsid w:val="0339D530"/>
    <w:rsid w:val="033C751E"/>
    <w:rsid w:val="033DE618"/>
    <w:rsid w:val="033F5212"/>
    <w:rsid w:val="0340DF04"/>
    <w:rsid w:val="03416D08"/>
    <w:rsid w:val="034AD0D8"/>
    <w:rsid w:val="034AFB53"/>
    <w:rsid w:val="034FBB35"/>
    <w:rsid w:val="03509F0B"/>
    <w:rsid w:val="03531B10"/>
    <w:rsid w:val="035491FB"/>
    <w:rsid w:val="035610E7"/>
    <w:rsid w:val="035665AD"/>
    <w:rsid w:val="0359A759"/>
    <w:rsid w:val="035A5391"/>
    <w:rsid w:val="035C53E0"/>
    <w:rsid w:val="0360D84B"/>
    <w:rsid w:val="0361E653"/>
    <w:rsid w:val="0365A567"/>
    <w:rsid w:val="0367AAD4"/>
    <w:rsid w:val="0368759D"/>
    <w:rsid w:val="0368FB0E"/>
    <w:rsid w:val="036F4BDA"/>
    <w:rsid w:val="03750063"/>
    <w:rsid w:val="0375CA2D"/>
    <w:rsid w:val="03772357"/>
    <w:rsid w:val="03791873"/>
    <w:rsid w:val="037C6957"/>
    <w:rsid w:val="037F50D7"/>
    <w:rsid w:val="037F7D0B"/>
    <w:rsid w:val="037FB67B"/>
    <w:rsid w:val="0381BE12"/>
    <w:rsid w:val="03820753"/>
    <w:rsid w:val="0383BAF4"/>
    <w:rsid w:val="0383D6D8"/>
    <w:rsid w:val="0384E223"/>
    <w:rsid w:val="0385BCF6"/>
    <w:rsid w:val="03879CF1"/>
    <w:rsid w:val="038AA59A"/>
    <w:rsid w:val="038DBFA8"/>
    <w:rsid w:val="038E66CF"/>
    <w:rsid w:val="038F8EA1"/>
    <w:rsid w:val="038FDDC5"/>
    <w:rsid w:val="0393E209"/>
    <w:rsid w:val="03992876"/>
    <w:rsid w:val="03998402"/>
    <w:rsid w:val="0399A856"/>
    <w:rsid w:val="0399E701"/>
    <w:rsid w:val="039E18CB"/>
    <w:rsid w:val="039FF458"/>
    <w:rsid w:val="03A38C94"/>
    <w:rsid w:val="03A5762C"/>
    <w:rsid w:val="03AA66AC"/>
    <w:rsid w:val="03AD6E0D"/>
    <w:rsid w:val="03ADBAC3"/>
    <w:rsid w:val="03B0F11B"/>
    <w:rsid w:val="03B4A10A"/>
    <w:rsid w:val="03B51D6B"/>
    <w:rsid w:val="03B58851"/>
    <w:rsid w:val="03B73E6B"/>
    <w:rsid w:val="03B7A552"/>
    <w:rsid w:val="03B7EA1A"/>
    <w:rsid w:val="03B9D8A5"/>
    <w:rsid w:val="03BAF7CE"/>
    <w:rsid w:val="03C41BB4"/>
    <w:rsid w:val="03C7DB3C"/>
    <w:rsid w:val="03CBC775"/>
    <w:rsid w:val="03CEFE75"/>
    <w:rsid w:val="03CF55A9"/>
    <w:rsid w:val="03D1AFB7"/>
    <w:rsid w:val="03D51167"/>
    <w:rsid w:val="03D91443"/>
    <w:rsid w:val="03DD0379"/>
    <w:rsid w:val="03E5D4C5"/>
    <w:rsid w:val="03E637A1"/>
    <w:rsid w:val="03E7D9A2"/>
    <w:rsid w:val="03E813EE"/>
    <w:rsid w:val="03E9A264"/>
    <w:rsid w:val="03EA591F"/>
    <w:rsid w:val="03EBA9F1"/>
    <w:rsid w:val="03F729E7"/>
    <w:rsid w:val="03F8B1F1"/>
    <w:rsid w:val="03FB82C2"/>
    <w:rsid w:val="03FC8B70"/>
    <w:rsid w:val="0401046B"/>
    <w:rsid w:val="04015DD1"/>
    <w:rsid w:val="04037C25"/>
    <w:rsid w:val="04041962"/>
    <w:rsid w:val="04049B14"/>
    <w:rsid w:val="0405EB12"/>
    <w:rsid w:val="040A4BF0"/>
    <w:rsid w:val="040A93B8"/>
    <w:rsid w:val="041086B6"/>
    <w:rsid w:val="04133B33"/>
    <w:rsid w:val="041445FB"/>
    <w:rsid w:val="0414F077"/>
    <w:rsid w:val="04155001"/>
    <w:rsid w:val="04193A10"/>
    <w:rsid w:val="0419B930"/>
    <w:rsid w:val="041A279E"/>
    <w:rsid w:val="041DC66A"/>
    <w:rsid w:val="04202D54"/>
    <w:rsid w:val="0422A9D4"/>
    <w:rsid w:val="0429B97D"/>
    <w:rsid w:val="042BD470"/>
    <w:rsid w:val="042E3681"/>
    <w:rsid w:val="042F7615"/>
    <w:rsid w:val="042FA7F4"/>
    <w:rsid w:val="042FDE1D"/>
    <w:rsid w:val="04307947"/>
    <w:rsid w:val="043280F6"/>
    <w:rsid w:val="0434FEA1"/>
    <w:rsid w:val="0439B6B2"/>
    <w:rsid w:val="043CFDD6"/>
    <w:rsid w:val="043FFE0F"/>
    <w:rsid w:val="0440D0E8"/>
    <w:rsid w:val="044E7602"/>
    <w:rsid w:val="044FED3F"/>
    <w:rsid w:val="0450EE2F"/>
    <w:rsid w:val="04514ACD"/>
    <w:rsid w:val="04532440"/>
    <w:rsid w:val="04556036"/>
    <w:rsid w:val="045566DE"/>
    <w:rsid w:val="0455CD19"/>
    <w:rsid w:val="04563147"/>
    <w:rsid w:val="045ABDA5"/>
    <w:rsid w:val="045ABF10"/>
    <w:rsid w:val="0460FC7F"/>
    <w:rsid w:val="046C36F8"/>
    <w:rsid w:val="04718851"/>
    <w:rsid w:val="0471A579"/>
    <w:rsid w:val="04744E0B"/>
    <w:rsid w:val="04745FA5"/>
    <w:rsid w:val="047DD7F3"/>
    <w:rsid w:val="048931E4"/>
    <w:rsid w:val="04898447"/>
    <w:rsid w:val="0489CBFE"/>
    <w:rsid w:val="048ABB71"/>
    <w:rsid w:val="048E7FCC"/>
    <w:rsid w:val="048EDECE"/>
    <w:rsid w:val="04920CB1"/>
    <w:rsid w:val="04922444"/>
    <w:rsid w:val="04930BA7"/>
    <w:rsid w:val="0494C31F"/>
    <w:rsid w:val="049868AC"/>
    <w:rsid w:val="049B4DEC"/>
    <w:rsid w:val="049B785F"/>
    <w:rsid w:val="049E581D"/>
    <w:rsid w:val="04A07862"/>
    <w:rsid w:val="04A66399"/>
    <w:rsid w:val="04A90129"/>
    <w:rsid w:val="04ABF2C6"/>
    <w:rsid w:val="04ABF469"/>
    <w:rsid w:val="04AC0052"/>
    <w:rsid w:val="04AF1A19"/>
    <w:rsid w:val="04B3E05B"/>
    <w:rsid w:val="04B65645"/>
    <w:rsid w:val="04B76138"/>
    <w:rsid w:val="04C1E809"/>
    <w:rsid w:val="04C23B73"/>
    <w:rsid w:val="04C25E18"/>
    <w:rsid w:val="04C266C0"/>
    <w:rsid w:val="04C29AAB"/>
    <w:rsid w:val="04C445BF"/>
    <w:rsid w:val="04C55D1D"/>
    <w:rsid w:val="04C96C08"/>
    <w:rsid w:val="04CB38E6"/>
    <w:rsid w:val="04CE94CD"/>
    <w:rsid w:val="04CF2B18"/>
    <w:rsid w:val="04D10687"/>
    <w:rsid w:val="04D6E9EA"/>
    <w:rsid w:val="04DA64C4"/>
    <w:rsid w:val="04DEF35B"/>
    <w:rsid w:val="04DEF85E"/>
    <w:rsid w:val="04DF878D"/>
    <w:rsid w:val="04E01EFD"/>
    <w:rsid w:val="04E0EF0B"/>
    <w:rsid w:val="04E7F937"/>
    <w:rsid w:val="04EC2B8D"/>
    <w:rsid w:val="04ED42FC"/>
    <w:rsid w:val="04F11FAE"/>
    <w:rsid w:val="04F39301"/>
    <w:rsid w:val="04F7971E"/>
    <w:rsid w:val="04FB7D89"/>
    <w:rsid w:val="04FF0357"/>
    <w:rsid w:val="04FF3AA0"/>
    <w:rsid w:val="0501AE07"/>
    <w:rsid w:val="050C06F0"/>
    <w:rsid w:val="0510C502"/>
    <w:rsid w:val="0511EBFF"/>
    <w:rsid w:val="05121990"/>
    <w:rsid w:val="0512DAEE"/>
    <w:rsid w:val="051415F0"/>
    <w:rsid w:val="0516FB62"/>
    <w:rsid w:val="0517383E"/>
    <w:rsid w:val="05188A09"/>
    <w:rsid w:val="051CDB28"/>
    <w:rsid w:val="051DDC8C"/>
    <w:rsid w:val="051E2ECE"/>
    <w:rsid w:val="051E6057"/>
    <w:rsid w:val="051F2420"/>
    <w:rsid w:val="051F6A90"/>
    <w:rsid w:val="052E5238"/>
    <w:rsid w:val="0532845C"/>
    <w:rsid w:val="05341BF6"/>
    <w:rsid w:val="053525C0"/>
    <w:rsid w:val="05382A40"/>
    <w:rsid w:val="053A5A0D"/>
    <w:rsid w:val="0540F5F5"/>
    <w:rsid w:val="054862B8"/>
    <w:rsid w:val="05488D3F"/>
    <w:rsid w:val="054EE571"/>
    <w:rsid w:val="054F8904"/>
    <w:rsid w:val="05538915"/>
    <w:rsid w:val="055662B0"/>
    <w:rsid w:val="05567C66"/>
    <w:rsid w:val="0556C64A"/>
    <w:rsid w:val="0557D879"/>
    <w:rsid w:val="0558D4C2"/>
    <w:rsid w:val="0558FD96"/>
    <w:rsid w:val="055AF3BD"/>
    <w:rsid w:val="056442F9"/>
    <w:rsid w:val="056650AD"/>
    <w:rsid w:val="056970A0"/>
    <w:rsid w:val="056EC840"/>
    <w:rsid w:val="0570965B"/>
    <w:rsid w:val="057365D3"/>
    <w:rsid w:val="0574303F"/>
    <w:rsid w:val="05748E06"/>
    <w:rsid w:val="05752AC4"/>
    <w:rsid w:val="05777197"/>
    <w:rsid w:val="05781EBE"/>
    <w:rsid w:val="05781F21"/>
    <w:rsid w:val="057B5E07"/>
    <w:rsid w:val="057E8A93"/>
    <w:rsid w:val="0580066F"/>
    <w:rsid w:val="0580EF64"/>
    <w:rsid w:val="0590FDC8"/>
    <w:rsid w:val="059178CF"/>
    <w:rsid w:val="0591DD4B"/>
    <w:rsid w:val="0597467C"/>
    <w:rsid w:val="059A5B6D"/>
    <w:rsid w:val="059DFAD1"/>
    <w:rsid w:val="05A24D1C"/>
    <w:rsid w:val="05A40C66"/>
    <w:rsid w:val="05A6F3EE"/>
    <w:rsid w:val="05A86778"/>
    <w:rsid w:val="05B1302E"/>
    <w:rsid w:val="05B2F43C"/>
    <w:rsid w:val="05B48C9E"/>
    <w:rsid w:val="05B524EC"/>
    <w:rsid w:val="05BEF7BC"/>
    <w:rsid w:val="05C017FE"/>
    <w:rsid w:val="05C2E23D"/>
    <w:rsid w:val="05C4BB6A"/>
    <w:rsid w:val="05C5BE43"/>
    <w:rsid w:val="05C60EA5"/>
    <w:rsid w:val="05CA06E2"/>
    <w:rsid w:val="05CB84C9"/>
    <w:rsid w:val="05D04B6B"/>
    <w:rsid w:val="05D1B00F"/>
    <w:rsid w:val="05D5C231"/>
    <w:rsid w:val="05D6618C"/>
    <w:rsid w:val="05DC37CD"/>
    <w:rsid w:val="05DC8002"/>
    <w:rsid w:val="05DD7A80"/>
    <w:rsid w:val="05E1BEFD"/>
    <w:rsid w:val="05E6C4CF"/>
    <w:rsid w:val="05E87D6E"/>
    <w:rsid w:val="05E9D555"/>
    <w:rsid w:val="05EDB6A1"/>
    <w:rsid w:val="05EFE370"/>
    <w:rsid w:val="05F22182"/>
    <w:rsid w:val="05F3FF24"/>
    <w:rsid w:val="05F77660"/>
    <w:rsid w:val="05FB38DF"/>
    <w:rsid w:val="05FB648D"/>
    <w:rsid w:val="05FC8DA7"/>
    <w:rsid w:val="05FE0AFE"/>
    <w:rsid w:val="05FF1E8A"/>
    <w:rsid w:val="05FF9B95"/>
    <w:rsid w:val="0602EBF3"/>
    <w:rsid w:val="0603853B"/>
    <w:rsid w:val="06044358"/>
    <w:rsid w:val="0606B63C"/>
    <w:rsid w:val="0606D84D"/>
    <w:rsid w:val="06096836"/>
    <w:rsid w:val="060A8141"/>
    <w:rsid w:val="060AE4C9"/>
    <w:rsid w:val="060D8309"/>
    <w:rsid w:val="0612A4D0"/>
    <w:rsid w:val="061710CA"/>
    <w:rsid w:val="0617406D"/>
    <w:rsid w:val="0617D5EC"/>
    <w:rsid w:val="0619BBC6"/>
    <w:rsid w:val="061BD507"/>
    <w:rsid w:val="061D06CC"/>
    <w:rsid w:val="061F3B21"/>
    <w:rsid w:val="061F9C8D"/>
    <w:rsid w:val="06202E56"/>
    <w:rsid w:val="0624E40B"/>
    <w:rsid w:val="062C1A1D"/>
    <w:rsid w:val="062C786A"/>
    <w:rsid w:val="0631BD27"/>
    <w:rsid w:val="0632CB27"/>
    <w:rsid w:val="06337020"/>
    <w:rsid w:val="0634E348"/>
    <w:rsid w:val="0635EC7B"/>
    <w:rsid w:val="06363538"/>
    <w:rsid w:val="0637CD9B"/>
    <w:rsid w:val="0638ADD6"/>
    <w:rsid w:val="06406440"/>
    <w:rsid w:val="06415279"/>
    <w:rsid w:val="064277BD"/>
    <w:rsid w:val="0646F1AA"/>
    <w:rsid w:val="06494C13"/>
    <w:rsid w:val="0649C2BF"/>
    <w:rsid w:val="064B184B"/>
    <w:rsid w:val="064DEA4A"/>
    <w:rsid w:val="064F61AD"/>
    <w:rsid w:val="065A7B6A"/>
    <w:rsid w:val="065F7D14"/>
    <w:rsid w:val="06614859"/>
    <w:rsid w:val="0665C7E1"/>
    <w:rsid w:val="0666A0F5"/>
    <w:rsid w:val="066DA215"/>
    <w:rsid w:val="06710C2F"/>
    <w:rsid w:val="0671D383"/>
    <w:rsid w:val="067716D9"/>
    <w:rsid w:val="0677B95C"/>
    <w:rsid w:val="0677DD66"/>
    <w:rsid w:val="067987B0"/>
    <w:rsid w:val="067AB938"/>
    <w:rsid w:val="067B8A39"/>
    <w:rsid w:val="067F8563"/>
    <w:rsid w:val="067FA0C6"/>
    <w:rsid w:val="06835690"/>
    <w:rsid w:val="0685172A"/>
    <w:rsid w:val="06861A53"/>
    <w:rsid w:val="06865AC8"/>
    <w:rsid w:val="0687C8C3"/>
    <w:rsid w:val="068C29FD"/>
    <w:rsid w:val="068F89D0"/>
    <w:rsid w:val="068FF740"/>
    <w:rsid w:val="06959ACF"/>
    <w:rsid w:val="0696FD1D"/>
    <w:rsid w:val="06989E9E"/>
    <w:rsid w:val="06997929"/>
    <w:rsid w:val="069B6A1D"/>
    <w:rsid w:val="069E0F3F"/>
    <w:rsid w:val="06A1B807"/>
    <w:rsid w:val="06A3666C"/>
    <w:rsid w:val="06A8B48F"/>
    <w:rsid w:val="06ACB4EA"/>
    <w:rsid w:val="06B596C3"/>
    <w:rsid w:val="06B6B8A5"/>
    <w:rsid w:val="06B89701"/>
    <w:rsid w:val="06B9B160"/>
    <w:rsid w:val="06BC2743"/>
    <w:rsid w:val="06BFE97E"/>
    <w:rsid w:val="06C27C99"/>
    <w:rsid w:val="06C3D5DD"/>
    <w:rsid w:val="06C3D64F"/>
    <w:rsid w:val="06C4DE15"/>
    <w:rsid w:val="06C96C02"/>
    <w:rsid w:val="06CA5006"/>
    <w:rsid w:val="06CA5576"/>
    <w:rsid w:val="06CCFCB5"/>
    <w:rsid w:val="06D09CE6"/>
    <w:rsid w:val="06DA942A"/>
    <w:rsid w:val="06DD08A7"/>
    <w:rsid w:val="06DFD861"/>
    <w:rsid w:val="06E0A754"/>
    <w:rsid w:val="06E1FB93"/>
    <w:rsid w:val="06E26E59"/>
    <w:rsid w:val="06E2D03B"/>
    <w:rsid w:val="06EC4034"/>
    <w:rsid w:val="06F20DEB"/>
    <w:rsid w:val="06F2F5E5"/>
    <w:rsid w:val="06F3123E"/>
    <w:rsid w:val="06F9199F"/>
    <w:rsid w:val="06FB30CD"/>
    <w:rsid w:val="06FF12AB"/>
    <w:rsid w:val="0700B3F7"/>
    <w:rsid w:val="070254B9"/>
    <w:rsid w:val="0702C909"/>
    <w:rsid w:val="07048CBC"/>
    <w:rsid w:val="07073541"/>
    <w:rsid w:val="0709BEAF"/>
    <w:rsid w:val="070E85C6"/>
    <w:rsid w:val="07100557"/>
    <w:rsid w:val="071311A3"/>
    <w:rsid w:val="0715CA4A"/>
    <w:rsid w:val="0717ABC3"/>
    <w:rsid w:val="07183418"/>
    <w:rsid w:val="071AA912"/>
    <w:rsid w:val="071BE7B3"/>
    <w:rsid w:val="0721B641"/>
    <w:rsid w:val="07245429"/>
    <w:rsid w:val="0724C2BD"/>
    <w:rsid w:val="07250F45"/>
    <w:rsid w:val="072B6156"/>
    <w:rsid w:val="072CEFE8"/>
    <w:rsid w:val="073187A9"/>
    <w:rsid w:val="07334403"/>
    <w:rsid w:val="073348B3"/>
    <w:rsid w:val="0733F93F"/>
    <w:rsid w:val="0733FF58"/>
    <w:rsid w:val="07364D25"/>
    <w:rsid w:val="073A13CD"/>
    <w:rsid w:val="073B99FB"/>
    <w:rsid w:val="073BCD98"/>
    <w:rsid w:val="073CA7A4"/>
    <w:rsid w:val="073CF6A5"/>
    <w:rsid w:val="073D245C"/>
    <w:rsid w:val="073DB809"/>
    <w:rsid w:val="073E4C78"/>
    <w:rsid w:val="0744CA18"/>
    <w:rsid w:val="0745146B"/>
    <w:rsid w:val="0748D496"/>
    <w:rsid w:val="074C231A"/>
    <w:rsid w:val="074C518A"/>
    <w:rsid w:val="0755D97B"/>
    <w:rsid w:val="075AB9B6"/>
    <w:rsid w:val="07630393"/>
    <w:rsid w:val="0766ED24"/>
    <w:rsid w:val="07686BE7"/>
    <w:rsid w:val="0768E3A4"/>
    <w:rsid w:val="076905AA"/>
    <w:rsid w:val="076A665E"/>
    <w:rsid w:val="076ABA5C"/>
    <w:rsid w:val="076B8716"/>
    <w:rsid w:val="076E7067"/>
    <w:rsid w:val="076F1A29"/>
    <w:rsid w:val="076FC1AE"/>
    <w:rsid w:val="077935B9"/>
    <w:rsid w:val="0779EF54"/>
    <w:rsid w:val="077D4F23"/>
    <w:rsid w:val="077E75A1"/>
    <w:rsid w:val="07810F70"/>
    <w:rsid w:val="0781FFD9"/>
    <w:rsid w:val="078223E0"/>
    <w:rsid w:val="07826DAB"/>
    <w:rsid w:val="078BC52B"/>
    <w:rsid w:val="078E949A"/>
    <w:rsid w:val="07902C80"/>
    <w:rsid w:val="079AB229"/>
    <w:rsid w:val="07A07643"/>
    <w:rsid w:val="07A0F5ED"/>
    <w:rsid w:val="07A3695B"/>
    <w:rsid w:val="07A44F1A"/>
    <w:rsid w:val="07AA8361"/>
    <w:rsid w:val="07AB27CA"/>
    <w:rsid w:val="07AD38D6"/>
    <w:rsid w:val="07AEBC8B"/>
    <w:rsid w:val="07B04739"/>
    <w:rsid w:val="07B0AA7C"/>
    <w:rsid w:val="07B3EBFA"/>
    <w:rsid w:val="07B5C378"/>
    <w:rsid w:val="07B7AF12"/>
    <w:rsid w:val="07B8462D"/>
    <w:rsid w:val="07B8912F"/>
    <w:rsid w:val="07B91EA8"/>
    <w:rsid w:val="07BA6E1A"/>
    <w:rsid w:val="07BC2C70"/>
    <w:rsid w:val="07BE90E5"/>
    <w:rsid w:val="07BF3149"/>
    <w:rsid w:val="07BF98B8"/>
    <w:rsid w:val="07C01F3E"/>
    <w:rsid w:val="07C10CDB"/>
    <w:rsid w:val="07C11BE8"/>
    <w:rsid w:val="07C28C8D"/>
    <w:rsid w:val="07C4B009"/>
    <w:rsid w:val="07C6BBA8"/>
    <w:rsid w:val="07C86A7B"/>
    <w:rsid w:val="07CA39C3"/>
    <w:rsid w:val="07CF9CE9"/>
    <w:rsid w:val="07D04266"/>
    <w:rsid w:val="07D78D3A"/>
    <w:rsid w:val="07DA729C"/>
    <w:rsid w:val="07DAAE8C"/>
    <w:rsid w:val="07DD2E9E"/>
    <w:rsid w:val="07E1991A"/>
    <w:rsid w:val="07E41EA6"/>
    <w:rsid w:val="07E56F75"/>
    <w:rsid w:val="07E5B37A"/>
    <w:rsid w:val="07E6ADAA"/>
    <w:rsid w:val="07E83E96"/>
    <w:rsid w:val="07EA7B7E"/>
    <w:rsid w:val="07EBD516"/>
    <w:rsid w:val="07EE1D0F"/>
    <w:rsid w:val="07EEAC43"/>
    <w:rsid w:val="07EFCFF3"/>
    <w:rsid w:val="07F8549C"/>
    <w:rsid w:val="07F997C7"/>
    <w:rsid w:val="07FC4675"/>
    <w:rsid w:val="07FE1C38"/>
    <w:rsid w:val="07FE7BD7"/>
    <w:rsid w:val="07FFE8F4"/>
    <w:rsid w:val="0800BE9F"/>
    <w:rsid w:val="0801AABD"/>
    <w:rsid w:val="0802F32D"/>
    <w:rsid w:val="080339BC"/>
    <w:rsid w:val="0803A26F"/>
    <w:rsid w:val="0804EBC0"/>
    <w:rsid w:val="080514DF"/>
    <w:rsid w:val="080DA811"/>
    <w:rsid w:val="081038EA"/>
    <w:rsid w:val="0812C6FA"/>
    <w:rsid w:val="0813EC67"/>
    <w:rsid w:val="081879D7"/>
    <w:rsid w:val="0819FD0D"/>
    <w:rsid w:val="081A4502"/>
    <w:rsid w:val="081E8E44"/>
    <w:rsid w:val="0820DF52"/>
    <w:rsid w:val="0820F1F6"/>
    <w:rsid w:val="08227630"/>
    <w:rsid w:val="08241D8E"/>
    <w:rsid w:val="0824A7DB"/>
    <w:rsid w:val="0824D24F"/>
    <w:rsid w:val="0824F3B1"/>
    <w:rsid w:val="08271D4A"/>
    <w:rsid w:val="0828AB85"/>
    <w:rsid w:val="082C869C"/>
    <w:rsid w:val="082EA524"/>
    <w:rsid w:val="0830573D"/>
    <w:rsid w:val="083310C9"/>
    <w:rsid w:val="08346E58"/>
    <w:rsid w:val="0837BE82"/>
    <w:rsid w:val="08384693"/>
    <w:rsid w:val="083878E9"/>
    <w:rsid w:val="0838BE67"/>
    <w:rsid w:val="08391C27"/>
    <w:rsid w:val="083BC86E"/>
    <w:rsid w:val="08425714"/>
    <w:rsid w:val="08458F62"/>
    <w:rsid w:val="084666B8"/>
    <w:rsid w:val="084803AC"/>
    <w:rsid w:val="08499625"/>
    <w:rsid w:val="084A8147"/>
    <w:rsid w:val="084DA97A"/>
    <w:rsid w:val="084F89BE"/>
    <w:rsid w:val="08503A62"/>
    <w:rsid w:val="085430CD"/>
    <w:rsid w:val="0857311D"/>
    <w:rsid w:val="08585346"/>
    <w:rsid w:val="085AEE69"/>
    <w:rsid w:val="0861D5DC"/>
    <w:rsid w:val="0862E0D7"/>
    <w:rsid w:val="086682C9"/>
    <w:rsid w:val="0868DA9C"/>
    <w:rsid w:val="086D78C8"/>
    <w:rsid w:val="086E90E3"/>
    <w:rsid w:val="086F243E"/>
    <w:rsid w:val="087186C7"/>
    <w:rsid w:val="08737294"/>
    <w:rsid w:val="0875F7D9"/>
    <w:rsid w:val="08794B88"/>
    <w:rsid w:val="0879F695"/>
    <w:rsid w:val="087AE5B0"/>
    <w:rsid w:val="087BE7CC"/>
    <w:rsid w:val="08813D93"/>
    <w:rsid w:val="08817579"/>
    <w:rsid w:val="088311A6"/>
    <w:rsid w:val="088A679E"/>
    <w:rsid w:val="088BE809"/>
    <w:rsid w:val="088BEBEF"/>
    <w:rsid w:val="088D4719"/>
    <w:rsid w:val="088ED43A"/>
    <w:rsid w:val="08901F1D"/>
    <w:rsid w:val="08910684"/>
    <w:rsid w:val="08929A32"/>
    <w:rsid w:val="0892BF73"/>
    <w:rsid w:val="0896B58B"/>
    <w:rsid w:val="0898ED15"/>
    <w:rsid w:val="089A3305"/>
    <w:rsid w:val="089ADF48"/>
    <w:rsid w:val="089FE036"/>
    <w:rsid w:val="08A38827"/>
    <w:rsid w:val="08A72FFD"/>
    <w:rsid w:val="08AB7274"/>
    <w:rsid w:val="08ABB771"/>
    <w:rsid w:val="08AD3C8F"/>
    <w:rsid w:val="08AF8E21"/>
    <w:rsid w:val="08B374C2"/>
    <w:rsid w:val="08B70F8A"/>
    <w:rsid w:val="08B92349"/>
    <w:rsid w:val="08BC7781"/>
    <w:rsid w:val="08BFD72E"/>
    <w:rsid w:val="08C0F956"/>
    <w:rsid w:val="08C7F0AE"/>
    <w:rsid w:val="08C883ED"/>
    <w:rsid w:val="08CCC51E"/>
    <w:rsid w:val="08CDBF7F"/>
    <w:rsid w:val="08D4DEB2"/>
    <w:rsid w:val="08D58175"/>
    <w:rsid w:val="08D6DC3F"/>
    <w:rsid w:val="08DAABEE"/>
    <w:rsid w:val="08DE456B"/>
    <w:rsid w:val="08E2C866"/>
    <w:rsid w:val="08E3B569"/>
    <w:rsid w:val="08E71D2F"/>
    <w:rsid w:val="08E87F47"/>
    <w:rsid w:val="08EA6D9D"/>
    <w:rsid w:val="08EEBE39"/>
    <w:rsid w:val="08EF6FC4"/>
    <w:rsid w:val="08F13648"/>
    <w:rsid w:val="08F1516F"/>
    <w:rsid w:val="08F36C2B"/>
    <w:rsid w:val="08F581CE"/>
    <w:rsid w:val="08F7A44F"/>
    <w:rsid w:val="08F80D74"/>
    <w:rsid w:val="08F8A586"/>
    <w:rsid w:val="09007DF7"/>
    <w:rsid w:val="090469DA"/>
    <w:rsid w:val="09090D76"/>
    <w:rsid w:val="090D365B"/>
    <w:rsid w:val="090F5638"/>
    <w:rsid w:val="0911AB89"/>
    <w:rsid w:val="0913D88F"/>
    <w:rsid w:val="09152244"/>
    <w:rsid w:val="09156F35"/>
    <w:rsid w:val="091BF317"/>
    <w:rsid w:val="091C577F"/>
    <w:rsid w:val="0920660C"/>
    <w:rsid w:val="09226DE1"/>
    <w:rsid w:val="0924AF76"/>
    <w:rsid w:val="092B7A20"/>
    <w:rsid w:val="093186FA"/>
    <w:rsid w:val="093289BC"/>
    <w:rsid w:val="093AE667"/>
    <w:rsid w:val="093DA1E5"/>
    <w:rsid w:val="09409BCE"/>
    <w:rsid w:val="094208E0"/>
    <w:rsid w:val="09456B2C"/>
    <w:rsid w:val="0949CF53"/>
    <w:rsid w:val="094AF330"/>
    <w:rsid w:val="094F3E8F"/>
    <w:rsid w:val="094FB6CC"/>
    <w:rsid w:val="09510ED4"/>
    <w:rsid w:val="095228D0"/>
    <w:rsid w:val="09535331"/>
    <w:rsid w:val="09566A31"/>
    <w:rsid w:val="095BF6C5"/>
    <w:rsid w:val="095D3FE0"/>
    <w:rsid w:val="095E86BE"/>
    <w:rsid w:val="0961089C"/>
    <w:rsid w:val="0965C270"/>
    <w:rsid w:val="096754AE"/>
    <w:rsid w:val="096B68B0"/>
    <w:rsid w:val="096C08E6"/>
    <w:rsid w:val="096CE96E"/>
    <w:rsid w:val="096E673F"/>
    <w:rsid w:val="0974734E"/>
    <w:rsid w:val="0975B0F9"/>
    <w:rsid w:val="0975DFD7"/>
    <w:rsid w:val="097B1FB7"/>
    <w:rsid w:val="097BF63B"/>
    <w:rsid w:val="097EA5BF"/>
    <w:rsid w:val="0980DE3E"/>
    <w:rsid w:val="09811143"/>
    <w:rsid w:val="0982727C"/>
    <w:rsid w:val="09845126"/>
    <w:rsid w:val="0984721E"/>
    <w:rsid w:val="098613B2"/>
    <w:rsid w:val="09863745"/>
    <w:rsid w:val="09887449"/>
    <w:rsid w:val="0989C931"/>
    <w:rsid w:val="098C710B"/>
    <w:rsid w:val="098E60C9"/>
    <w:rsid w:val="099273E6"/>
    <w:rsid w:val="0993A46E"/>
    <w:rsid w:val="0996A3AC"/>
    <w:rsid w:val="099BA70E"/>
    <w:rsid w:val="099E2370"/>
    <w:rsid w:val="09A4CD1A"/>
    <w:rsid w:val="09A506DB"/>
    <w:rsid w:val="09AC18E7"/>
    <w:rsid w:val="09AD11B3"/>
    <w:rsid w:val="09AE7F06"/>
    <w:rsid w:val="09B2BBEA"/>
    <w:rsid w:val="09B7AD13"/>
    <w:rsid w:val="09B9A9F4"/>
    <w:rsid w:val="09BFB6FB"/>
    <w:rsid w:val="09C07FCA"/>
    <w:rsid w:val="09C14FCD"/>
    <w:rsid w:val="09C32F48"/>
    <w:rsid w:val="09C6A68C"/>
    <w:rsid w:val="09C812E4"/>
    <w:rsid w:val="09C898EA"/>
    <w:rsid w:val="09C9C0CC"/>
    <w:rsid w:val="09CA8356"/>
    <w:rsid w:val="09CCBBF5"/>
    <w:rsid w:val="09D18D79"/>
    <w:rsid w:val="09D3210E"/>
    <w:rsid w:val="09D5B9CE"/>
    <w:rsid w:val="09D70070"/>
    <w:rsid w:val="09DCFDEF"/>
    <w:rsid w:val="09E0C05F"/>
    <w:rsid w:val="09E0EAB1"/>
    <w:rsid w:val="09E12D6B"/>
    <w:rsid w:val="09E12F4A"/>
    <w:rsid w:val="09E43217"/>
    <w:rsid w:val="09E743E4"/>
    <w:rsid w:val="09EA975B"/>
    <w:rsid w:val="09ED3463"/>
    <w:rsid w:val="09F221EA"/>
    <w:rsid w:val="09F457DB"/>
    <w:rsid w:val="09F62D0C"/>
    <w:rsid w:val="09F731C3"/>
    <w:rsid w:val="09F792E6"/>
    <w:rsid w:val="09FAAE1C"/>
    <w:rsid w:val="09FBA9A2"/>
    <w:rsid w:val="09FF3AB9"/>
    <w:rsid w:val="0A0090A4"/>
    <w:rsid w:val="0A0206DD"/>
    <w:rsid w:val="0A029DDB"/>
    <w:rsid w:val="0A031038"/>
    <w:rsid w:val="0A0588B1"/>
    <w:rsid w:val="0A075A61"/>
    <w:rsid w:val="0A0805B2"/>
    <w:rsid w:val="0A0A09D8"/>
    <w:rsid w:val="0A0B6FB4"/>
    <w:rsid w:val="0A0E4DC5"/>
    <w:rsid w:val="0A0F5227"/>
    <w:rsid w:val="0A103E56"/>
    <w:rsid w:val="0A1127A4"/>
    <w:rsid w:val="0A150C29"/>
    <w:rsid w:val="0A17874C"/>
    <w:rsid w:val="0A21A666"/>
    <w:rsid w:val="0A21CAD3"/>
    <w:rsid w:val="0A2424BF"/>
    <w:rsid w:val="0A27D1D5"/>
    <w:rsid w:val="0A2856A4"/>
    <w:rsid w:val="0A2979CE"/>
    <w:rsid w:val="0A2B720C"/>
    <w:rsid w:val="0A2E69B8"/>
    <w:rsid w:val="0A2E8EBF"/>
    <w:rsid w:val="0A2F449F"/>
    <w:rsid w:val="0A33A0A5"/>
    <w:rsid w:val="0A349851"/>
    <w:rsid w:val="0A35CD0E"/>
    <w:rsid w:val="0A37B43F"/>
    <w:rsid w:val="0A3E305C"/>
    <w:rsid w:val="0A406534"/>
    <w:rsid w:val="0A43683C"/>
    <w:rsid w:val="0A43B3C0"/>
    <w:rsid w:val="0A44CF8C"/>
    <w:rsid w:val="0A451743"/>
    <w:rsid w:val="0A459339"/>
    <w:rsid w:val="0A45A386"/>
    <w:rsid w:val="0A48AFE9"/>
    <w:rsid w:val="0A4A67E4"/>
    <w:rsid w:val="0A4CE188"/>
    <w:rsid w:val="0A4F4662"/>
    <w:rsid w:val="0A5137F4"/>
    <w:rsid w:val="0A51DA4B"/>
    <w:rsid w:val="0A5276F7"/>
    <w:rsid w:val="0A535CDE"/>
    <w:rsid w:val="0A569618"/>
    <w:rsid w:val="0A57F571"/>
    <w:rsid w:val="0A5B1FCB"/>
    <w:rsid w:val="0A5B67CD"/>
    <w:rsid w:val="0A5C5E6F"/>
    <w:rsid w:val="0A5F5F4E"/>
    <w:rsid w:val="0A6341D1"/>
    <w:rsid w:val="0A6464B1"/>
    <w:rsid w:val="0A65C0F7"/>
    <w:rsid w:val="0A682CF9"/>
    <w:rsid w:val="0A690FD3"/>
    <w:rsid w:val="0A697929"/>
    <w:rsid w:val="0A6B2E4A"/>
    <w:rsid w:val="0A6D4C65"/>
    <w:rsid w:val="0A71E9DD"/>
    <w:rsid w:val="0A748886"/>
    <w:rsid w:val="0A763124"/>
    <w:rsid w:val="0A77F4A3"/>
    <w:rsid w:val="0A780F1D"/>
    <w:rsid w:val="0A788955"/>
    <w:rsid w:val="0A7C0F4E"/>
    <w:rsid w:val="0A7DB6EE"/>
    <w:rsid w:val="0A7EF6FE"/>
    <w:rsid w:val="0A8041FF"/>
    <w:rsid w:val="0A8050D7"/>
    <w:rsid w:val="0A87FDC1"/>
    <w:rsid w:val="0A8BFC7E"/>
    <w:rsid w:val="0A8C79A8"/>
    <w:rsid w:val="0A8DAB83"/>
    <w:rsid w:val="0A8E84E7"/>
    <w:rsid w:val="0A9123B8"/>
    <w:rsid w:val="0A92CCD5"/>
    <w:rsid w:val="0A93777D"/>
    <w:rsid w:val="0A95AACD"/>
    <w:rsid w:val="0AA30E10"/>
    <w:rsid w:val="0AAB5F9B"/>
    <w:rsid w:val="0AAD29EF"/>
    <w:rsid w:val="0AB471A1"/>
    <w:rsid w:val="0AB47580"/>
    <w:rsid w:val="0AB60782"/>
    <w:rsid w:val="0ABDC425"/>
    <w:rsid w:val="0ABE48E8"/>
    <w:rsid w:val="0ABECBDD"/>
    <w:rsid w:val="0AC4A5DA"/>
    <w:rsid w:val="0AC5C1D3"/>
    <w:rsid w:val="0AC77EF9"/>
    <w:rsid w:val="0AC9BCF0"/>
    <w:rsid w:val="0ACE2DAC"/>
    <w:rsid w:val="0AD505D2"/>
    <w:rsid w:val="0AD632F3"/>
    <w:rsid w:val="0AD9D62C"/>
    <w:rsid w:val="0ADA4F6C"/>
    <w:rsid w:val="0AE022E6"/>
    <w:rsid w:val="0AE7CDCD"/>
    <w:rsid w:val="0AEAAB23"/>
    <w:rsid w:val="0AEFFE0D"/>
    <w:rsid w:val="0AF226FE"/>
    <w:rsid w:val="0AF50DAC"/>
    <w:rsid w:val="0AF98C2D"/>
    <w:rsid w:val="0AFAF66D"/>
    <w:rsid w:val="0AFBE3F5"/>
    <w:rsid w:val="0AFD624D"/>
    <w:rsid w:val="0B050B73"/>
    <w:rsid w:val="0B05D026"/>
    <w:rsid w:val="0B05FDA1"/>
    <w:rsid w:val="0B064826"/>
    <w:rsid w:val="0B0BCDD6"/>
    <w:rsid w:val="0B0F7B9C"/>
    <w:rsid w:val="0B1253A8"/>
    <w:rsid w:val="0B144F42"/>
    <w:rsid w:val="0B177A82"/>
    <w:rsid w:val="0B186CC6"/>
    <w:rsid w:val="0B1BDB00"/>
    <w:rsid w:val="0B1FBC8C"/>
    <w:rsid w:val="0B22C1A8"/>
    <w:rsid w:val="0B22D8A7"/>
    <w:rsid w:val="0B23C27B"/>
    <w:rsid w:val="0B24601D"/>
    <w:rsid w:val="0B29368E"/>
    <w:rsid w:val="0B2987D8"/>
    <w:rsid w:val="0B2E6BD5"/>
    <w:rsid w:val="0B2EE2FD"/>
    <w:rsid w:val="0B3628B5"/>
    <w:rsid w:val="0B37E5A0"/>
    <w:rsid w:val="0B3905EA"/>
    <w:rsid w:val="0B4095BD"/>
    <w:rsid w:val="0B40D30B"/>
    <w:rsid w:val="0B43E9D8"/>
    <w:rsid w:val="0B4492C4"/>
    <w:rsid w:val="0B47C36C"/>
    <w:rsid w:val="0B4C3A8B"/>
    <w:rsid w:val="0B4EB54E"/>
    <w:rsid w:val="0B53D0E2"/>
    <w:rsid w:val="0B588B77"/>
    <w:rsid w:val="0B5B59C6"/>
    <w:rsid w:val="0B5BB5B8"/>
    <w:rsid w:val="0B5D0864"/>
    <w:rsid w:val="0B60516B"/>
    <w:rsid w:val="0B630E31"/>
    <w:rsid w:val="0B64435C"/>
    <w:rsid w:val="0B6739FE"/>
    <w:rsid w:val="0B6964C4"/>
    <w:rsid w:val="0B6A134C"/>
    <w:rsid w:val="0B6E4910"/>
    <w:rsid w:val="0B6F32A4"/>
    <w:rsid w:val="0B75763F"/>
    <w:rsid w:val="0B7A3791"/>
    <w:rsid w:val="0B7E7A70"/>
    <w:rsid w:val="0B8046B3"/>
    <w:rsid w:val="0B82F2D1"/>
    <w:rsid w:val="0B877243"/>
    <w:rsid w:val="0B8B28F4"/>
    <w:rsid w:val="0B8CA72E"/>
    <w:rsid w:val="0B8EA83E"/>
    <w:rsid w:val="0B947341"/>
    <w:rsid w:val="0B966034"/>
    <w:rsid w:val="0B98BEE0"/>
    <w:rsid w:val="0BA1EC3B"/>
    <w:rsid w:val="0BA73724"/>
    <w:rsid w:val="0BAB0198"/>
    <w:rsid w:val="0BAB2C6A"/>
    <w:rsid w:val="0BAD9D8A"/>
    <w:rsid w:val="0BB0260F"/>
    <w:rsid w:val="0BB3E2E7"/>
    <w:rsid w:val="0BB56E85"/>
    <w:rsid w:val="0BB6CBBB"/>
    <w:rsid w:val="0BB8656D"/>
    <w:rsid w:val="0BB87681"/>
    <w:rsid w:val="0BB9F511"/>
    <w:rsid w:val="0BBB58CD"/>
    <w:rsid w:val="0BBBED4B"/>
    <w:rsid w:val="0BBC2F4B"/>
    <w:rsid w:val="0BC20860"/>
    <w:rsid w:val="0BC2A4F8"/>
    <w:rsid w:val="0BC6000B"/>
    <w:rsid w:val="0BC80D40"/>
    <w:rsid w:val="0BCB4489"/>
    <w:rsid w:val="0BD303A2"/>
    <w:rsid w:val="0BD3884E"/>
    <w:rsid w:val="0BD6EF37"/>
    <w:rsid w:val="0BD765DE"/>
    <w:rsid w:val="0BDA4A6A"/>
    <w:rsid w:val="0BDA84E1"/>
    <w:rsid w:val="0BDAF771"/>
    <w:rsid w:val="0BDCFBFB"/>
    <w:rsid w:val="0BDF611F"/>
    <w:rsid w:val="0BE27BB4"/>
    <w:rsid w:val="0BE3A6E1"/>
    <w:rsid w:val="0BE3C5CF"/>
    <w:rsid w:val="0BE3CE5A"/>
    <w:rsid w:val="0BE81A40"/>
    <w:rsid w:val="0BE86FFE"/>
    <w:rsid w:val="0BE9262B"/>
    <w:rsid w:val="0BEA24C7"/>
    <w:rsid w:val="0BEC6519"/>
    <w:rsid w:val="0BEE07BE"/>
    <w:rsid w:val="0BEFC4A5"/>
    <w:rsid w:val="0BF21294"/>
    <w:rsid w:val="0BF413BC"/>
    <w:rsid w:val="0BFF1A47"/>
    <w:rsid w:val="0C04F887"/>
    <w:rsid w:val="0C062AE9"/>
    <w:rsid w:val="0C0A23F9"/>
    <w:rsid w:val="0C0E0EFF"/>
    <w:rsid w:val="0C1A580F"/>
    <w:rsid w:val="0C1B56F8"/>
    <w:rsid w:val="0C1C1370"/>
    <w:rsid w:val="0C1DBA19"/>
    <w:rsid w:val="0C1EBDF1"/>
    <w:rsid w:val="0C2474BF"/>
    <w:rsid w:val="0C26BE94"/>
    <w:rsid w:val="0C2887A5"/>
    <w:rsid w:val="0C2B388D"/>
    <w:rsid w:val="0C2BDFEF"/>
    <w:rsid w:val="0C2C72E8"/>
    <w:rsid w:val="0C2CB474"/>
    <w:rsid w:val="0C2E073B"/>
    <w:rsid w:val="0C3201C9"/>
    <w:rsid w:val="0C33056E"/>
    <w:rsid w:val="0C34272C"/>
    <w:rsid w:val="0C34F7D0"/>
    <w:rsid w:val="0C3B88A8"/>
    <w:rsid w:val="0C419769"/>
    <w:rsid w:val="0C41D61A"/>
    <w:rsid w:val="0C445AD2"/>
    <w:rsid w:val="0C476EF7"/>
    <w:rsid w:val="0C4E1904"/>
    <w:rsid w:val="0C5597DB"/>
    <w:rsid w:val="0C58F22D"/>
    <w:rsid w:val="0C59E353"/>
    <w:rsid w:val="0C5A76AF"/>
    <w:rsid w:val="0C5AEE9E"/>
    <w:rsid w:val="0C5D1FB0"/>
    <w:rsid w:val="0C6081AA"/>
    <w:rsid w:val="0C62932C"/>
    <w:rsid w:val="0C636EAC"/>
    <w:rsid w:val="0C637B09"/>
    <w:rsid w:val="0C648A56"/>
    <w:rsid w:val="0C66C600"/>
    <w:rsid w:val="0C67008C"/>
    <w:rsid w:val="0C684D86"/>
    <w:rsid w:val="0C6AFD43"/>
    <w:rsid w:val="0C6C8CD7"/>
    <w:rsid w:val="0C6CD073"/>
    <w:rsid w:val="0C6D118B"/>
    <w:rsid w:val="0C6D845F"/>
    <w:rsid w:val="0C6DF632"/>
    <w:rsid w:val="0C6E824E"/>
    <w:rsid w:val="0C6FD154"/>
    <w:rsid w:val="0C7010CF"/>
    <w:rsid w:val="0C780157"/>
    <w:rsid w:val="0C78E72D"/>
    <w:rsid w:val="0C7B0813"/>
    <w:rsid w:val="0C7BD2E7"/>
    <w:rsid w:val="0C80F423"/>
    <w:rsid w:val="0C812294"/>
    <w:rsid w:val="0C81256A"/>
    <w:rsid w:val="0C81E554"/>
    <w:rsid w:val="0C844121"/>
    <w:rsid w:val="0C89035E"/>
    <w:rsid w:val="0C8A2849"/>
    <w:rsid w:val="0C9345AE"/>
    <w:rsid w:val="0C96210A"/>
    <w:rsid w:val="0CA1CEDC"/>
    <w:rsid w:val="0CB1425D"/>
    <w:rsid w:val="0CB17BCF"/>
    <w:rsid w:val="0CBCB83D"/>
    <w:rsid w:val="0CBCC777"/>
    <w:rsid w:val="0CBEBD21"/>
    <w:rsid w:val="0CC36798"/>
    <w:rsid w:val="0CCFD361"/>
    <w:rsid w:val="0CD23090"/>
    <w:rsid w:val="0CD251AD"/>
    <w:rsid w:val="0CD66364"/>
    <w:rsid w:val="0CE38697"/>
    <w:rsid w:val="0CE3DB82"/>
    <w:rsid w:val="0CE4D8B7"/>
    <w:rsid w:val="0CE88002"/>
    <w:rsid w:val="0CEBAF99"/>
    <w:rsid w:val="0CEFD735"/>
    <w:rsid w:val="0CF2F80C"/>
    <w:rsid w:val="0CF31291"/>
    <w:rsid w:val="0CF3AE63"/>
    <w:rsid w:val="0CF4507D"/>
    <w:rsid w:val="0CF4D41F"/>
    <w:rsid w:val="0CF66884"/>
    <w:rsid w:val="0CF952A8"/>
    <w:rsid w:val="0CFC3BE5"/>
    <w:rsid w:val="0CFC56CC"/>
    <w:rsid w:val="0CFD47D6"/>
    <w:rsid w:val="0CFE0368"/>
    <w:rsid w:val="0D01432C"/>
    <w:rsid w:val="0D04FBC5"/>
    <w:rsid w:val="0D064E12"/>
    <w:rsid w:val="0D074D48"/>
    <w:rsid w:val="0D07CED7"/>
    <w:rsid w:val="0D08C50E"/>
    <w:rsid w:val="0D1A9DA9"/>
    <w:rsid w:val="0D1D4E6C"/>
    <w:rsid w:val="0D1D921A"/>
    <w:rsid w:val="0D1E59B5"/>
    <w:rsid w:val="0D200DA5"/>
    <w:rsid w:val="0D25D01C"/>
    <w:rsid w:val="0D2871B9"/>
    <w:rsid w:val="0D2AE8F6"/>
    <w:rsid w:val="0D2BF19C"/>
    <w:rsid w:val="0D2C770D"/>
    <w:rsid w:val="0D2E7EEF"/>
    <w:rsid w:val="0D347FD1"/>
    <w:rsid w:val="0D38B1DD"/>
    <w:rsid w:val="0D42F245"/>
    <w:rsid w:val="0D4416D4"/>
    <w:rsid w:val="0D447DF3"/>
    <w:rsid w:val="0D4608CD"/>
    <w:rsid w:val="0D4FBAB8"/>
    <w:rsid w:val="0D4FD429"/>
    <w:rsid w:val="0D51D42F"/>
    <w:rsid w:val="0D58D96F"/>
    <w:rsid w:val="0D5CE077"/>
    <w:rsid w:val="0D5D8736"/>
    <w:rsid w:val="0D5FA600"/>
    <w:rsid w:val="0D61AFE6"/>
    <w:rsid w:val="0D61CB48"/>
    <w:rsid w:val="0D64C79D"/>
    <w:rsid w:val="0D66D4EF"/>
    <w:rsid w:val="0D68A8C9"/>
    <w:rsid w:val="0D6BB75B"/>
    <w:rsid w:val="0D6C4F4F"/>
    <w:rsid w:val="0D7500A5"/>
    <w:rsid w:val="0D753D3E"/>
    <w:rsid w:val="0D757EBD"/>
    <w:rsid w:val="0D77CA6C"/>
    <w:rsid w:val="0D7A3775"/>
    <w:rsid w:val="0D7E9375"/>
    <w:rsid w:val="0D7FB02F"/>
    <w:rsid w:val="0D801ADA"/>
    <w:rsid w:val="0D803253"/>
    <w:rsid w:val="0D82C71E"/>
    <w:rsid w:val="0D84F506"/>
    <w:rsid w:val="0D863801"/>
    <w:rsid w:val="0D8ABA10"/>
    <w:rsid w:val="0D8D5BE7"/>
    <w:rsid w:val="0D9123EC"/>
    <w:rsid w:val="0D937C78"/>
    <w:rsid w:val="0D9600A0"/>
    <w:rsid w:val="0D9779B3"/>
    <w:rsid w:val="0D99B212"/>
    <w:rsid w:val="0D99C577"/>
    <w:rsid w:val="0D9DC8E1"/>
    <w:rsid w:val="0D9FEBB7"/>
    <w:rsid w:val="0DA2EEA1"/>
    <w:rsid w:val="0DA423AD"/>
    <w:rsid w:val="0DA69F57"/>
    <w:rsid w:val="0DA7930B"/>
    <w:rsid w:val="0DAE08C7"/>
    <w:rsid w:val="0DAECC50"/>
    <w:rsid w:val="0DB143C2"/>
    <w:rsid w:val="0DB7BE96"/>
    <w:rsid w:val="0DBA3839"/>
    <w:rsid w:val="0DBFAF41"/>
    <w:rsid w:val="0DC05A3F"/>
    <w:rsid w:val="0DC0C25D"/>
    <w:rsid w:val="0DC4ADFC"/>
    <w:rsid w:val="0DC622D5"/>
    <w:rsid w:val="0DC6C369"/>
    <w:rsid w:val="0DC9E561"/>
    <w:rsid w:val="0DCAC4C5"/>
    <w:rsid w:val="0DCB6C39"/>
    <w:rsid w:val="0DD2084A"/>
    <w:rsid w:val="0DD30A28"/>
    <w:rsid w:val="0DD8A90D"/>
    <w:rsid w:val="0DDF4B32"/>
    <w:rsid w:val="0DDFC3F8"/>
    <w:rsid w:val="0DDFEE3A"/>
    <w:rsid w:val="0DE00829"/>
    <w:rsid w:val="0DE08F86"/>
    <w:rsid w:val="0DE1B45D"/>
    <w:rsid w:val="0DE651C6"/>
    <w:rsid w:val="0DEE1847"/>
    <w:rsid w:val="0DF258BF"/>
    <w:rsid w:val="0DF322E0"/>
    <w:rsid w:val="0DF7F5D6"/>
    <w:rsid w:val="0DFA9213"/>
    <w:rsid w:val="0DFA9BE4"/>
    <w:rsid w:val="0DFC00C9"/>
    <w:rsid w:val="0DFC8A66"/>
    <w:rsid w:val="0DFD0E6F"/>
    <w:rsid w:val="0DFD2480"/>
    <w:rsid w:val="0E00E650"/>
    <w:rsid w:val="0E05961E"/>
    <w:rsid w:val="0E06D47D"/>
    <w:rsid w:val="0E084DAC"/>
    <w:rsid w:val="0E0D0A66"/>
    <w:rsid w:val="0E0DD3B5"/>
    <w:rsid w:val="0E10259F"/>
    <w:rsid w:val="0E10B230"/>
    <w:rsid w:val="0E11E9B2"/>
    <w:rsid w:val="0E12B48D"/>
    <w:rsid w:val="0E19A9D9"/>
    <w:rsid w:val="0E1E2CD8"/>
    <w:rsid w:val="0E2367FB"/>
    <w:rsid w:val="0E27B3E6"/>
    <w:rsid w:val="0E28F2B6"/>
    <w:rsid w:val="0E308F07"/>
    <w:rsid w:val="0E30E2E9"/>
    <w:rsid w:val="0E3495E4"/>
    <w:rsid w:val="0E362C9A"/>
    <w:rsid w:val="0E363858"/>
    <w:rsid w:val="0E365C6E"/>
    <w:rsid w:val="0E386948"/>
    <w:rsid w:val="0E38A35A"/>
    <w:rsid w:val="0E3A2849"/>
    <w:rsid w:val="0E3A2B63"/>
    <w:rsid w:val="0E3BD42D"/>
    <w:rsid w:val="0E3BE17C"/>
    <w:rsid w:val="0E3E22D5"/>
    <w:rsid w:val="0E4774D0"/>
    <w:rsid w:val="0E487C5D"/>
    <w:rsid w:val="0E4B6C11"/>
    <w:rsid w:val="0E4B9E0B"/>
    <w:rsid w:val="0E4E04EB"/>
    <w:rsid w:val="0E5002B9"/>
    <w:rsid w:val="0E507B45"/>
    <w:rsid w:val="0E50FF38"/>
    <w:rsid w:val="0E550421"/>
    <w:rsid w:val="0E568865"/>
    <w:rsid w:val="0E5BE9E7"/>
    <w:rsid w:val="0E5FC2BD"/>
    <w:rsid w:val="0E661A94"/>
    <w:rsid w:val="0E6830C8"/>
    <w:rsid w:val="0E69E938"/>
    <w:rsid w:val="0E7431E2"/>
    <w:rsid w:val="0E773A36"/>
    <w:rsid w:val="0E778EE0"/>
    <w:rsid w:val="0E799317"/>
    <w:rsid w:val="0E7AB29F"/>
    <w:rsid w:val="0E7DAD74"/>
    <w:rsid w:val="0E7E33AD"/>
    <w:rsid w:val="0E86E4CC"/>
    <w:rsid w:val="0E88420B"/>
    <w:rsid w:val="0E88F6F4"/>
    <w:rsid w:val="0E896F30"/>
    <w:rsid w:val="0E89749E"/>
    <w:rsid w:val="0E920854"/>
    <w:rsid w:val="0E936580"/>
    <w:rsid w:val="0E9368A3"/>
    <w:rsid w:val="0E939CFF"/>
    <w:rsid w:val="0E9630B5"/>
    <w:rsid w:val="0E9663C5"/>
    <w:rsid w:val="0E974FB4"/>
    <w:rsid w:val="0E980F43"/>
    <w:rsid w:val="0E981D3E"/>
    <w:rsid w:val="0E98F417"/>
    <w:rsid w:val="0E9AF02F"/>
    <w:rsid w:val="0EA0DA2E"/>
    <w:rsid w:val="0EA11EE6"/>
    <w:rsid w:val="0EA2708A"/>
    <w:rsid w:val="0EAB8291"/>
    <w:rsid w:val="0EACD25B"/>
    <w:rsid w:val="0EB01BB6"/>
    <w:rsid w:val="0EB0D743"/>
    <w:rsid w:val="0EB3342C"/>
    <w:rsid w:val="0EB8AD25"/>
    <w:rsid w:val="0EBA6232"/>
    <w:rsid w:val="0EBBB3FA"/>
    <w:rsid w:val="0EBF182F"/>
    <w:rsid w:val="0EC38D54"/>
    <w:rsid w:val="0EC59F71"/>
    <w:rsid w:val="0EC61EFD"/>
    <w:rsid w:val="0EC8E08D"/>
    <w:rsid w:val="0EC9E421"/>
    <w:rsid w:val="0ECF7B01"/>
    <w:rsid w:val="0ED3A20C"/>
    <w:rsid w:val="0ED4C629"/>
    <w:rsid w:val="0EDA1E83"/>
    <w:rsid w:val="0EDAD4C8"/>
    <w:rsid w:val="0EDBA5E8"/>
    <w:rsid w:val="0EDCD87C"/>
    <w:rsid w:val="0EDE0B12"/>
    <w:rsid w:val="0EE058D4"/>
    <w:rsid w:val="0EE2FEB5"/>
    <w:rsid w:val="0EE5D248"/>
    <w:rsid w:val="0EE8D1BE"/>
    <w:rsid w:val="0EEF48AD"/>
    <w:rsid w:val="0EF30742"/>
    <w:rsid w:val="0EF591BB"/>
    <w:rsid w:val="0EFF0A70"/>
    <w:rsid w:val="0F025826"/>
    <w:rsid w:val="0F0773BF"/>
    <w:rsid w:val="0F095F8E"/>
    <w:rsid w:val="0F0E6C5D"/>
    <w:rsid w:val="0F0ED158"/>
    <w:rsid w:val="0F0ED7E3"/>
    <w:rsid w:val="0F1727A0"/>
    <w:rsid w:val="0F1A467D"/>
    <w:rsid w:val="0F1CAE38"/>
    <w:rsid w:val="0F1DE76F"/>
    <w:rsid w:val="0F1DEC0D"/>
    <w:rsid w:val="0F1E623E"/>
    <w:rsid w:val="0F21EA23"/>
    <w:rsid w:val="0F24C3F2"/>
    <w:rsid w:val="0F27C0C2"/>
    <w:rsid w:val="0F292F6E"/>
    <w:rsid w:val="0F318BBD"/>
    <w:rsid w:val="0F3518FD"/>
    <w:rsid w:val="0F37F020"/>
    <w:rsid w:val="0F385E5A"/>
    <w:rsid w:val="0F39EFFD"/>
    <w:rsid w:val="0F3A2DEC"/>
    <w:rsid w:val="0F404FA7"/>
    <w:rsid w:val="0F41B31E"/>
    <w:rsid w:val="0F45344A"/>
    <w:rsid w:val="0F49F9AE"/>
    <w:rsid w:val="0F4B7084"/>
    <w:rsid w:val="0F5138A9"/>
    <w:rsid w:val="0F514D28"/>
    <w:rsid w:val="0F520487"/>
    <w:rsid w:val="0F525934"/>
    <w:rsid w:val="0F53DBB3"/>
    <w:rsid w:val="0F575111"/>
    <w:rsid w:val="0F5B0632"/>
    <w:rsid w:val="0F5E03AE"/>
    <w:rsid w:val="0F61AF90"/>
    <w:rsid w:val="0F623D34"/>
    <w:rsid w:val="0F63770A"/>
    <w:rsid w:val="0F63AE4A"/>
    <w:rsid w:val="0F66060F"/>
    <w:rsid w:val="0F695919"/>
    <w:rsid w:val="0F6A7C9D"/>
    <w:rsid w:val="0F6AD1F4"/>
    <w:rsid w:val="0F6C022B"/>
    <w:rsid w:val="0F6E39DF"/>
    <w:rsid w:val="0F6F8C50"/>
    <w:rsid w:val="0F70959C"/>
    <w:rsid w:val="0F7B1B93"/>
    <w:rsid w:val="0F7D271E"/>
    <w:rsid w:val="0F7EC0A9"/>
    <w:rsid w:val="0F8288D3"/>
    <w:rsid w:val="0F82CDBA"/>
    <w:rsid w:val="0F86330B"/>
    <w:rsid w:val="0F87DBB2"/>
    <w:rsid w:val="0F8A9D97"/>
    <w:rsid w:val="0F90F4D3"/>
    <w:rsid w:val="0F94FED8"/>
    <w:rsid w:val="0F9AC571"/>
    <w:rsid w:val="0F9B34DA"/>
    <w:rsid w:val="0F9C2A36"/>
    <w:rsid w:val="0F9E7C41"/>
    <w:rsid w:val="0FA07284"/>
    <w:rsid w:val="0FA7D4A8"/>
    <w:rsid w:val="0FA98B88"/>
    <w:rsid w:val="0FAAC0B5"/>
    <w:rsid w:val="0FABAC37"/>
    <w:rsid w:val="0FACE8BF"/>
    <w:rsid w:val="0FAD6C64"/>
    <w:rsid w:val="0FAD7A6E"/>
    <w:rsid w:val="0FB1C929"/>
    <w:rsid w:val="0FB53E1C"/>
    <w:rsid w:val="0FB75211"/>
    <w:rsid w:val="0FB83863"/>
    <w:rsid w:val="0FB89FCE"/>
    <w:rsid w:val="0FB92441"/>
    <w:rsid w:val="0FB992BD"/>
    <w:rsid w:val="0FBB1DCE"/>
    <w:rsid w:val="0FBD4F08"/>
    <w:rsid w:val="0FBD7989"/>
    <w:rsid w:val="0FBDE05E"/>
    <w:rsid w:val="0FC2A8B3"/>
    <w:rsid w:val="0FC5F115"/>
    <w:rsid w:val="0FC62A8E"/>
    <w:rsid w:val="0FC6EA87"/>
    <w:rsid w:val="0FC73138"/>
    <w:rsid w:val="0FCA94D8"/>
    <w:rsid w:val="0FD821CD"/>
    <w:rsid w:val="0FD9AB6D"/>
    <w:rsid w:val="0FDBD8AB"/>
    <w:rsid w:val="0FDD9C0C"/>
    <w:rsid w:val="0FE36B4A"/>
    <w:rsid w:val="0FE3DD91"/>
    <w:rsid w:val="0FE6DBE9"/>
    <w:rsid w:val="0FE8798C"/>
    <w:rsid w:val="0FE8DD56"/>
    <w:rsid w:val="0FEA9167"/>
    <w:rsid w:val="0FEE3711"/>
    <w:rsid w:val="0FEF5BD3"/>
    <w:rsid w:val="0FF2F239"/>
    <w:rsid w:val="0FF4E321"/>
    <w:rsid w:val="0FF60820"/>
    <w:rsid w:val="0FF90D42"/>
    <w:rsid w:val="0FFB57CD"/>
    <w:rsid w:val="0FFD086A"/>
    <w:rsid w:val="0FFD7F8E"/>
    <w:rsid w:val="0FFF52D1"/>
    <w:rsid w:val="10014BA0"/>
    <w:rsid w:val="1004CC0E"/>
    <w:rsid w:val="100515C8"/>
    <w:rsid w:val="100B5E3B"/>
    <w:rsid w:val="100B7249"/>
    <w:rsid w:val="100B9215"/>
    <w:rsid w:val="100E4BA1"/>
    <w:rsid w:val="101334EA"/>
    <w:rsid w:val="1015593C"/>
    <w:rsid w:val="10192FF8"/>
    <w:rsid w:val="101C5A6E"/>
    <w:rsid w:val="101CBA2D"/>
    <w:rsid w:val="101EE206"/>
    <w:rsid w:val="1022EF88"/>
    <w:rsid w:val="10259E43"/>
    <w:rsid w:val="1029FCEA"/>
    <w:rsid w:val="102B71B2"/>
    <w:rsid w:val="102D1904"/>
    <w:rsid w:val="102D9CB6"/>
    <w:rsid w:val="10304516"/>
    <w:rsid w:val="103144DD"/>
    <w:rsid w:val="1032AF9B"/>
    <w:rsid w:val="1036BC22"/>
    <w:rsid w:val="103B999C"/>
    <w:rsid w:val="103F253B"/>
    <w:rsid w:val="103FE046"/>
    <w:rsid w:val="1041CB1C"/>
    <w:rsid w:val="104C14CA"/>
    <w:rsid w:val="104EE821"/>
    <w:rsid w:val="104EFF09"/>
    <w:rsid w:val="104F8302"/>
    <w:rsid w:val="1051EEBD"/>
    <w:rsid w:val="1054BEC8"/>
    <w:rsid w:val="1057E17B"/>
    <w:rsid w:val="105D6B24"/>
    <w:rsid w:val="1060701F"/>
    <w:rsid w:val="1061A60A"/>
    <w:rsid w:val="10657C04"/>
    <w:rsid w:val="10665BFC"/>
    <w:rsid w:val="10669212"/>
    <w:rsid w:val="106785B5"/>
    <w:rsid w:val="10694C26"/>
    <w:rsid w:val="106AEAFE"/>
    <w:rsid w:val="106C5548"/>
    <w:rsid w:val="106D69E4"/>
    <w:rsid w:val="106E5368"/>
    <w:rsid w:val="10735978"/>
    <w:rsid w:val="10741197"/>
    <w:rsid w:val="10759A42"/>
    <w:rsid w:val="10788CBB"/>
    <w:rsid w:val="10793390"/>
    <w:rsid w:val="107BA537"/>
    <w:rsid w:val="107DA026"/>
    <w:rsid w:val="107E408A"/>
    <w:rsid w:val="1080E611"/>
    <w:rsid w:val="1081265A"/>
    <w:rsid w:val="108664F1"/>
    <w:rsid w:val="1089F56F"/>
    <w:rsid w:val="108E9DA7"/>
    <w:rsid w:val="1090B225"/>
    <w:rsid w:val="10919751"/>
    <w:rsid w:val="1092EBFB"/>
    <w:rsid w:val="109336A9"/>
    <w:rsid w:val="1094BEBC"/>
    <w:rsid w:val="1095437F"/>
    <w:rsid w:val="1095A403"/>
    <w:rsid w:val="1095AEE9"/>
    <w:rsid w:val="10992CDA"/>
    <w:rsid w:val="1099A846"/>
    <w:rsid w:val="109AAF54"/>
    <w:rsid w:val="109C7B25"/>
    <w:rsid w:val="109D7FE7"/>
    <w:rsid w:val="109EBDBD"/>
    <w:rsid w:val="109EC8D4"/>
    <w:rsid w:val="10A1670D"/>
    <w:rsid w:val="10A1D0D5"/>
    <w:rsid w:val="10A351C4"/>
    <w:rsid w:val="10A669C3"/>
    <w:rsid w:val="10AB32AE"/>
    <w:rsid w:val="10AC1FE4"/>
    <w:rsid w:val="10AFDA9B"/>
    <w:rsid w:val="10B0765A"/>
    <w:rsid w:val="10B30D2B"/>
    <w:rsid w:val="10BFE871"/>
    <w:rsid w:val="10C0F6D3"/>
    <w:rsid w:val="10C8E703"/>
    <w:rsid w:val="10CD7F9C"/>
    <w:rsid w:val="10CE0B89"/>
    <w:rsid w:val="10D32D06"/>
    <w:rsid w:val="10DD3B78"/>
    <w:rsid w:val="10DDBAD0"/>
    <w:rsid w:val="10DE8BAF"/>
    <w:rsid w:val="10E3290B"/>
    <w:rsid w:val="10E33ADA"/>
    <w:rsid w:val="10E57BBF"/>
    <w:rsid w:val="10E84C9F"/>
    <w:rsid w:val="10EA0AEF"/>
    <w:rsid w:val="10EA34DB"/>
    <w:rsid w:val="10EF3DC8"/>
    <w:rsid w:val="10F0580D"/>
    <w:rsid w:val="10F19E3F"/>
    <w:rsid w:val="10F2876D"/>
    <w:rsid w:val="10F3EACE"/>
    <w:rsid w:val="10F8F16E"/>
    <w:rsid w:val="10F9672E"/>
    <w:rsid w:val="10FAB51C"/>
    <w:rsid w:val="10FB08E5"/>
    <w:rsid w:val="11012B43"/>
    <w:rsid w:val="1101500B"/>
    <w:rsid w:val="11016E44"/>
    <w:rsid w:val="1102E61B"/>
    <w:rsid w:val="11046F99"/>
    <w:rsid w:val="110F805A"/>
    <w:rsid w:val="1110947D"/>
    <w:rsid w:val="1111EB30"/>
    <w:rsid w:val="11125412"/>
    <w:rsid w:val="111FF9B0"/>
    <w:rsid w:val="11201A0E"/>
    <w:rsid w:val="1123C482"/>
    <w:rsid w:val="1124E116"/>
    <w:rsid w:val="11283A17"/>
    <w:rsid w:val="11289E08"/>
    <w:rsid w:val="112AFDE8"/>
    <w:rsid w:val="112B0E25"/>
    <w:rsid w:val="112D39DE"/>
    <w:rsid w:val="112D7C72"/>
    <w:rsid w:val="112E2223"/>
    <w:rsid w:val="1130B28D"/>
    <w:rsid w:val="11330322"/>
    <w:rsid w:val="1134C542"/>
    <w:rsid w:val="113695D2"/>
    <w:rsid w:val="113ACD04"/>
    <w:rsid w:val="113ADF68"/>
    <w:rsid w:val="113CB2C8"/>
    <w:rsid w:val="113F17BD"/>
    <w:rsid w:val="11402504"/>
    <w:rsid w:val="11404470"/>
    <w:rsid w:val="1140A393"/>
    <w:rsid w:val="1142F93D"/>
    <w:rsid w:val="1143147C"/>
    <w:rsid w:val="114446EF"/>
    <w:rsid w:val="1146DE28"/>
    <w:rsid w:val="1149786F"/>
    <w:rsid w:val="11499E40"/>
    <w:rsid w:val="114CA787"/>
    <w:rsid w:val="114E532D"/>
    <w:rsid w:val="11523BD7"/>
    <w:rsid w:val="1152C150"/>
    <w:rsid w:val="1154702F"/>
    <w:rsid w:val="11558A56"/>
    <w:rsid w:val="116359CF"/>
    <w:rsid w:val="1164255A"/>
    <w:rsid w:val="1164BE62"/>
    <w:rsid w:val="11653ECC"/>
    <w:rsid w:val="116AE4A8"/>
    <w:rsid w:val="116D476D"/>
    <w:rsid w:val="116EB3B6"/>
    <w:rsid w:val="116F5BB1"/>
    <w:rsid w:val="116FB338"/>
    <w:rsid w:val="1176D451"/>
    <w:rsid w:val="1178713A"/>
    <w:rsid w:val="11831A2E"/>
    <w:rsid w:val="1187E5D0"/>
    <w:rsid w:val="11892EDE"/>
    <w:rsid w:val="118B9991"/>
    <w:rsid w:val="118E9DE3"/>
    <w:rsid w:val="118F401D"/>
    <w:rsid w:val="1192BAC6"/>
    <w:rsid w:val="1192CAAA"/>
    <w:rsid w:val="1198BC26"/>
    <w:rsid w:val="119C7A3E"/>
    <w:rsid w:val="119C83E7"/>
    <w:rsid w:val="119F14CF"/>
    <w:rsid w:val="119FF5CE"/>
    <w:rsid w:val="11A41A25"/>
    <w:rsid w:val="11A5DD05"/>
    <w:rsid w:val="11A73F7F"/>
    <w:rsid w:val="11A8A1FB"/>
    <w:rsid w:val="11A99B3E"/>
    <w:rsid w:val="11AF12BE"/>
    <w:rsid w:val="11AF99E9"/>
    <w:rsid w:val="11AFA7C7"/>
    <w:rsid w:val="11B11F09"/>
    <w:rsid w:val="11B3D731"/>
    <w:rsid w:val="11B831B6"/>
    <w:rsid w:val="11BCEC07"/>
    <w:rsid w:val="11BD7547"/>
    <w:rsid w:val="11C39EC8"/>
    <w:rsid w:val="11C58368"/>
    <w:rsid w:val="11C7E054"/>
    <w:rsid w:val="11C9BC23"/>
    <w:rsid w:val="11CB5E1D"/>
    <w:rsid w:val="11CCA197"/>
    <w:rsid w:val="11CE7559"/>
    <w:rsid w:val="11D530D3"/>
    <w:rsid w:val="11D54236"/>
    <w:rsid w:val="11DADC72"/>
    <w:rsid w:val="11DDE8A8"/>
    <w:rsid w:val="11DED6AF"/>
    <w:rsid w:val="11E6B6F8"/>
    <w:rsid w:val="11E7BFB6"/>
    <w:rsid w:val="11EE396D"/>
    <w:rsid w:val="11EE5A5C"/>
    <w:rsid w:val="11EF1146"/>
    <w:rsid w:val="11F0A7E5"/>
    <w:rsid w:val="11F357E3"/>
    <w:rsid w:val="11F67982"/>
    <w:rsid w:val="11F6965A"/>
    <w:rsid w:val="11F702BF"/>
    <w:rsid w:val="11F8124C"/>
    <w:rsid w:val="11FF2814"/>
    <w:rsid w:val="120089FB"/>
    <w:rsid w:val="1201B307"/>
    <w:rsid w:val="1202AB79"/>
    <w:rsid w:val="12064FAA"/>
    <w:rsid w:val="120B3661"/>
    <w:rsid w:val="120D8608"/>
    <w:rsid w:val="121150BD"/>
    <w:rsid w:val="12148FBB"/>
    <w:rsid w:val="1214F61E"/>
    <w:rsid w:val="12153E44"/>
    <w:rsid w:val="12167C5D"/>
    <w:rsid w:val="121BE9BE"/>
    <w:rsid w:val="1221914D"/>
    <w:rsid w:val="122375DF"/>
    <w:rsid w:val="1223C27C"/>
    <w:rsid w:val="1228308A"/>
    <w:rsid w:val="122C1139"/>
    <w:rsid w:val="122C464C"/>
    <w:rsid w:val="122D4EB0"/>
    <w:rsid w:val="123182EE"/>
    <w:rsid w:val="12339F7B"/>
    <w:rsid w:val="1233E044"/>
    <w:rsid w:val="12354AAC"/>
    <w:rsid w:val="12366791"/>
    <w:rsid w:val="123A830D"/>
    <w:rsid w:val="123BB80F"/>
    <w:rsid w:val="123D149B"/>
    <w:rsid w:val="123E6151"/>
    <w:rsid w:val="1246D470"/>
    <w:rsid w:val="124A7855"/>
    <w:rsid w:val="124A8829"/>
    <w:rsid w:val="124BF777"/>
    <w:rsid w:val="124E4043"/>
    <w:rsid w:val="124FAD76"/>
    <w:rsid w:val="1252FE8C"/>
    <w:rsid w:val="1253BDD3"/>
    <w:rsid w:val="12551670"/>
    <w:rsid w:val="12599E61"/>
    <w:rsid w:val="125A2892"/>
    <w:rsid w:val="1260E686"/>
    <w:rsid w:val="1262827D"/>
    <w:rsid w:val="1262DE3F"/>
    <w:rsid w:val="1264FA1F"/>
    <w:rsid w:val="126526BF"/>
    <w:rsid w:val="1268C42E"/>
    <w:rsid w:val="1269395A"/>
    <w:rsid w:val="126B9815"/>
    <w:rsid w:val="126C5ADD"/>
    <w:rsid w:val="126CC692"/>
    <w:rsid w:val="1277D85D"/>
    <w:rsid w:val="12793517"/>
    <w:rsid w:val="12795394"/>
    <w:rsid w:val="127F6FE0"/>
    <w:rsid w:val="12801BB1"/>
    <w:rsid w:val="12811E6F"/>
    <w:rsid w:val="12811F6F"/>
    <w:rsid w:val="1285E7D0"/>
    <w:rsid w:val="1288B5EE"/>
    <w:rsid w:val="128A50FB"/>
    <w:rsid w:val="128BA218"/>
    <w:rsid w:val="128D1ABD"/>
    <w:rsid w:val="128E907B"/>
    <w:rsid w:val="128F76F5"/>
    <w:rsid w:val="129034B9"/>
    <w:rsid w:val="1290ABE7"/>
    <w:rsid w:val="1290B324"/>
    <w:rsid w:val="1292F11C"/>
    <w:rsid w:val="1295528A"/>
    <w:rsid w:val="12957A2B"/>
    <w:rsid w:val="1296C538"/>
    <w:rsid w:val="1297B090"/>
    <w:rsid w:val="1299CAFF"/>
    <w:rsid w:val="129AE202"/>
    <w:rsid w:val="12A537D0"/>
    <w:rsid w:val="12A86530"/>
    <w:rsid w:val="12AB1B65"/>
    <w:rsid w:val="12AB7693"/>
    <w:rsid w:val="12AD4F76"/>
    <w:rsid w:val="12AD7092"/>
    <w:rsid w:val="12B1B9D1"/>
    <w:rsid w:val="12B93701"/>
    <w:rsid w:val="12B9A9E1"/>
    <w:rsid w:val="12C34E80"/>
    <w:rsid w:val="12C79750"/>
    <w:rsid w:val="12CDEAC1"/>
    <w:rsid w:val="12CE39D8"/>
    <w:rsid w:val="12CE8D5B"/>
    <w:rsid w:val="12D61A80"/>
    <w:rsid w:val="12D88329"/>
    <w:rsid w:val="12D8F1EB"/>
    <w:rsid w:val="12D929FA"/>
    <w:rsid w:val="12DB386F"/>
    <w:rsid w:val="12DC6B10"/>
    <w:rsid w:val="12DD15D5"/>
    <w:rsid w:val="12E0DFEE"/>
    <w:rsid w:val="12E1FB7E"/>
    <w:rsid w:val="12E3ACF5"/>
    <w:rsid w:val="12E463C5"/>
    <w:rsid w:val="12E4B389"/>
    <w:rsid w:val="12E4E14F"/>
    <w:rsid w:val="12E5BEF5"/>
    <w:rsid w:val="12E5EC2C"/>
    <w:rsid w:val="12E870FD"/>
    <w:rsid w:val="12EE1DD3"/>
    <w:rsid w:val="12F99D31"/>
    <w:rsid w:val="12FA0E82"/>
    <w:rsid w:val="12FADBDD"/>
    <w:rsid w:val="12FF42F2"/>
    <w:rsid w:val="1302F681"/>
    <w:rsid w:val="1304BB15"/>
    <w:rsid w:val="1306D67D"/>
    <w:rsid w:val="130891A4"/>
    <w:rsid w:val="1308FA78"/>
    <w:rsid w:val="1309127A"/>
    <w:rsid w:val="130A0983"/>
    <w:rsid w:val="130E2C58"/>
    <w:rsid w:val="130F3FDC"/>
    <w:rsid w:val="1311973E"/>
    <w:rsid w:val="1313E920"/>
    <w:rsid w:val="13152725"/>
    <w:rsid w:val="13174F01"/>
    <w:rsid w:val="1319A572"/>
    <w:rsid w:val="131A6F3F"/>
    <w:rsid w:val="131B4F53"/>
    <w:rsid w:val="131D1BA0"/>
    <w:rsid w:val="131D7BCC"/>
    <w:rsid w:val="131E0BE5"/>
    <w:rsid w:val="131F44A3"/>
    <w:rsid w:val="1320D546"/>
    <w:rsid w:val="1324CCCD"/>
    <w:rsid w:val="13261D81"/>
    <w:rsid w:val="1326AA7A"/>
    <w:rsid w:val="13272E96"/>
    <w:rsid w:val="13275F1A"/>
    <w:rsid w:val="1328A19B"/>
    <w:rsid w:val="13294842"/>
    <w:rsid w:val="132A7E6F"/>
    <w:rsid w:val="132EBCEC"/>
    <w:rsid w:val="13300216"/>
    <w:rsid w:val="13307C10"/>
    <w:rsid w:val="13317E56"/>
    <w:rsid w:val="13360A51"/>
    <w:rsid w:val="13383DF9"/>
    <w:rsid w:val="1339C506"/>
    <w:rsid w:val="133DE50A"/>
    <w:rsid w:val="1343D01B"/>
    <w:rsid w:val="134702A6"/>
    <w:rsid w:val="134B9FB8"/>
    <w:rsid w:val="1353DCE8"/>
    <w:rsid w:val="13629BF2"/>
    <w:rsid w:val="136407D0"/>
    <w:rsid w:val="136691E6"/>
    <w:rsid w:val="1367B50D"/>
    <w:rsid w:val="136AD718"/>
    <w:rsid w:val="1375EC60"/>
    <w:rsid w:val="13792016"/>
    <w:rsid w:val="137B3F7F"/>
    <w:rsid w:val="13832480"/>
    <w:rsid w:val="1383E288"/>
    <w:rsid w:val="138B3269"/>
    <w:rsid w:val="138BA624"/>
    <w:rsid w:val="138F14BD"/>
    <w:rsid w:val="1390BD4C"/>
    <w:rsid w:val="139273E6"/>
    <w:rsid w:val="139758B6"/>
    <w:rsid w:val="1397866F"/>
    <w:rsid w:val="13987E7B"/>
    <w:rsid w:val="13988D98"/>
    <w:rsid w:val="1398B4EF"/>
    <w:rsid w:val="1398E916"/>
    <w:rsid w:val="139C40F9"/>
    <w:rsid w:val="139E064A"/>
    <w:rsid w:val="139F040C"/>
    <w:rsid w:val="139F669C"/>
    <w:rsid w:val="13ADA900"/>
    <w:rsid w:val="13B00129"/>
    <w:rsid w:val="13B47913"/>
    <w:rsid w:val="13B4D45D"/>
    <w:rsid w:val="13B6F375"/>
    <w:rsid w:val="13B7A8B0"/>
    <w:rsid w:val="13BA897B"/>
    <w:rsid w:val="13BB50D0"/>
    <w:rsid w:val="13C45896"/>
    <w:rsid w:val="13C717AA"/>
    <w:rsid w:val="13C94C1E"/>
    <w:rsid w:val="13D396F9"/>
    <w:rsid w:val="13D4503D"/>
    <w:rsid w:val="13D53F98"/>
    <w:rsid w:val="13D88EB7"/>
    <w:rsid w:val="13D89816"/>
    <w:rsid w:val="13D96968"/>
    <w:rsid w:val="13DA9C97"/>
    <w:rsid w:val="13E26B3D"/>
    <w:rsid w:val="13E9804F"/>
    <w:rsid w:val="13EC5190"/>
    <w:rsid w:val="13ED8434"/>
    <w:rsid w:val="13EF90AB"/>
    <w:rsid w:val="13F5732F"/>
    <w:rsid w:val="13F7F1B4"/>
    <w:rsid w:val="13F87F0C"/>
    <w:rsid w:val="13FA9D0E"/>
    <w:rsid w:val="13FB7464"/>
    <w:rsid w:val="13FCA9B6"/>
    <w:rsid w:val="13FD0217"/>
    <w:rsid w:val="1400415F"/>
    <w:rsid w:val="1401C9A3"/>
    <w:rsid w:val="1405D5D8"/>
    <w:rsid w:val="140749F2"/>
    <w:rsid w:val="140785B7"/>
    <w:rsid w:val="14094D6A"/>
    <w:rsid w:val="140AD4E4"/>
    <w:rsid w:val="140B7F88"/>
    <w:rsid w:val="140C604F"/>
    <w:rsid w:val="140F4485"/>
    <w:rsid w:val="140FAC90"/>
    <w:rsid w:val="14103A0D"/>
    <w:rsid w:val="14142830"/>
    <w:rsid w:val="14157CA1"/>
    <w:rsid w:val="141711F0"/>
    <w:rsid w:val="1417F2C0"/>
    <w:rsid w:val="141A06C6"/>
    <w:rsid w:val="141B1568"/>
    <w:rsid w:val="141C0B6B"/>
    <w:rsid w:val="1420A8E8"/>
    <w:rsid w:val="14265B88"/>
    <w:rsid w:val="142A811E"/>
    <w:rsid w:val="142B76B1"/>
    <w:rsid w:val="142C9812"/>
    <w:rsid w:val="14330946"/>
    <w:rsid w:val="1433E87B"/>
    <w:rsid w:val="1433E94B"/>
    <w:rsid w:val="14347489"/>
    <w:rsid w:val="14359FD3"/>
    <w:rsid w:val="1436134B"/>
    <w:rsid w:val="1436FD2B"/>
    <w:rsid w:val="1437D3C8"/>
    <w:rsid w:val="14410766"/>
    <w:rsid w:val="1447838B"/>
    <w:rsid w:val="14485F4A"/>
    <w:rsid w:val="144883CF"/>
    <w:rsid w:val="1448DFC6"/>
    <w:rsid w:val="144972D7"/>
    <w:rsid w:val="144D32BE"/>
    <w:rsid w:val="144EDC8D"/>
    <w:rsid w:val="1450C742"/>
    <w:rsid w:val="14573B5A"/>
    <w:rsid w:val="14599E78"/>
    <w:rsid w:val="145AB124"/>
    <w:rsid w:val="145AF1E1"/>
    <w:rsid w:val="145BBE6F"/>
    <w:rsid w:val="145DC0F5"/>
    <w:rsid w:val="1461DB27"/>
    <w:rsid w:val="14628BE7"/>
    <w:rsid w:val="1465F98F"/>
    <w:rsid w:val="1467BC64"/>
    <w:rsid w:val="146AC5C1"/>
    <w:rsid w:val="146E549F"/>
    <w:rsid w:val="146E6692"/>
    <w:rsid w:val="147000EB"/>
    <w:rsid w:val="1471B52E"/>
    <w:rsid w:val="1472A99E"/>
    <w:rsid w:val="1474409E"/>
    <w:rsid w:val="1475FF08"/>
    <w:rsid w:val="147B4F72"/>
    <w:rsid w:val="147BBA4F"/>
    <w:rsid w:val="147FFA36"/>
    <w:rsid w:val="14814827"/>
    <w:rsid w:val="14819A38"/>
    <w:rsid w:val="1484250E"/>
    <w:rsid w:val="1484476C"/>
    <w:rsid w:val="1484B1C1"/>
    <w:rsid w:val="148589C0"/>
    <w:rsid w:val="148A1F71"/>
    <w:rsid w:val="148BEC8D"/>
    <w:rsid w:val="148C08D5"/>
    <w:rsid w:val="148D2049"/>
    <w:rsid w:val="14902082"/>
    <w:rsid w:val="149A7318"/>
    <w:rsid w:val="149AED4B"/>
    <w:rsid w:val="149FE77E"/>
    <w:rsid w:val="14A3D493"/>
    <w:rsid w:val="14A4FE22"/>
    <w:rsid w:val="14AC5313"/>
    <w:rsid w:val="14AC53B2"/>
    <w:rsid w:val="14AD1298"/>
    <w:rsid w:val="14AD706D"/>
    <w:rsid w:val="14AD8D7F"/>
    <w:rsid w:val="14AE88E5"/>
    <w:rsid w:val="14AFC122"/>
    <w:rsid w:val="14AFFED7"/>
    <w:rsid w:val="14B0D0ED"/>
    <w:rsid w:val="14B103CE"/>
    <w:rsid w:val="14B6003B"/>
    <w:rsid w:val="14B6A605"/>
    <w:rsid w:val="14BDF129"/>
    <w:rsid w:val="14BE376C"/>
    <w:rsid w:val="14BFADCD"/>
    <w:rsid w:val="14C1076B"/>
    <w:rsid w:val="14C54B12"/>
    <w:rsid w:val="14C621DD"/>
    <w:rsid w:val="14CF38FB"/>
    <w:rsid w:val="14CFFA2A"/>
    <w:rsid w:val="14D2DDE2"/>
    <w:rsid w:val="14D3507E"/>
    <w:rsid w:val="14D74DFE"/>
    <w:rsid w:val="14DC0B37"/>
    <w:rsid w:val="14DDBB30"/>
    <w:rsid w:val="14E1C7CE"/>
    <w:rsid w:val="14E5D5CD"/>
    <w:rsid w:val="14E73901"/>
    <w:rsid w:val="14E8880D"/>
    <w:rsid w:val="14ED1357"/>
    <w:rsid w:val="14F0BF57"/>
    <w:rsid w:val="14F5F3EA"/>
    <w:rsid w:val="14F63BF8"/>
    <w:rsid w:val="14F77C57"/>
    <w:rsid w:val="14F95683"/>
    <w:rsid w:val="14F9FF07"/>
    <w:rsid w:val="14FD16D8"/>
    <w:rsid w:val="15019CCB"/>
    <w:rsid w:val="15022BC5"/>
    <w:rsid w:val="150430CB"/>
    <w:rsid w:val="15050481"/>
    <w:rsid w:val="1506328B"/>
    <w:rsid w:val="15075EC4"/>
    <w:rsid w:val="150B1251"/>
    <w:rsid w:val="150B441A"/>
    <w:rsid w:val="150BFC8A"/>
    <w:rsid w:val="15136E9D"/>
    <w:rsid w:val="15157B24"/>
    <w:rsid w:val="1519755D"/>
    <w:rsid w:val="151DADF1"/>
    <w:rsid w:val="15221A57"/>
    <w:rsid w:val="152BB80C"/>
    <w:rsid w:val="152C10E5"/>
    <w:rsid w:val="152C35E7"/>
    <w:rsid w:val="152EBECB"/>
    <w:rsid w:val="1530C28D"/>
    <w:rsid w:val="15326846"/>
    <w:rsid w:val="1533BB20"/>
    <w:rsid w:val="1535C5C3"/>
    <w:rsid w:val="1538713F"/>
    <w:rsid w:val="15393B39"/>
    <w:rsid w:val="153EC93B"/>
    <w:rsid w:val="1540E8BE"/>
    <w:rsid w:val="1544149E"/>
    <w:rsid w:val="154A5F55"/>
    <w:rsid w:val="154AC64C"/>
    <w:rsid w:val="154C76B2"/>
    <w:rsid w:val="155056E3"/>
    <w:rsid w:val="1551FB04"/>
    <w:rsid w:val="15536035"/>
    <w:rsid w:val="1557B48B"/>
    <w:rsid w:val="1558F1EA"/>
    <w:rsid w:val="155B3955"/>
    <w:rsid w:val="155BCEA1"/>
    <w:rsid w:val="155E8437"/>
    <w:rsid w:val="1561E363"/>
    <w:rsid w:val="1562B6B7"/>
    <w:rsid w:val="15636124"/>
    <w:rsid w:val="1564088F"/>
    <w:rsid w:val="15650C82"/>
    <w:rsid w:val="15676BB9"/>
    <w:rsid w:val="1567A7BD"/>
    <w:rsid w:val="156C7192"/>
    <w:rsid w:val="156D3F02"/>
    <w:rsid w:val="156D5B6A"/>
    <w:rsid w:val="15713748"/>
    <w:rsid w:val="15724A06"/>
    <w:rsid w:val="15748DB6"/>
    <w:rsid w:val="1574F974"/>
    <w:rsid w:val="1575327F"/>
    <w:rsid w:val="15760E77"/>
    <w:rsid w:val="157AFD26"/>
    <w:rsid w:val="157CE93E"/>
    <w:rsid w:val="157E8C23"/>
    <w:rsid w:val="157FBC18"/>
    <w:rsid w:val="15857CBE"/>
    <w:rsid w:val="15857E82"/>
    <w:rsid w:val="1585B949"/>
    <w:rsid w:val="158608DC"/>
    <w:rsid w:val="1586CFCF"/>
    <w:rsid w:val="158821F1"/>
    <w:rsid w:val="158B5275"/>
    <w:rsid w:val="158E0926"/>
    <w:rsid w:val="15925F3A"/>
    <w:rsid w:val="15936F3C"/>
    <w:rsid w:val="159580B6"/>
    <w:rsid w:val="159D2B75"/>
    <w:rsid w:val="159E9DD2"/>
    <w:rsid w:val="159EA566"/>
    <w:rsid w:val="159F4B57"/>
    <w:rsid w:val="15A0A981"/>
    <w:rsid w:val="15A18BD5"/>
    <w:rsid w:val="15A51B7A"/>
    <w:rsid w:val="15AD91A3"/>
    <w:rsid w:val="15AEBD58"/>
    <w:rsid w:val="15B1FDCD"/>
    <w:rsid w:val="15B450EB"/>
    <w:rsid w:val="15B478E4"/>
    <w:rsid w:val="15B5A110"/>
    <w:rsid w:val="15BA725C"/>
    <w:rsid w:val="15BB201A"/>
    <w:rsid w:val="15BC3F60"/>
    <w:rsid w:val="15BCED01"/>
    <w:rsid w:val="15C13819"/>
    <w:rsid w:val="15C569E8"/>
    <w:rsid w:val="15C9E467"/>
    <w:rsid w:val="15CDBFA7"/>
    <w:rsid w:val="15CE58E6"/>
    <w:rsid w:val="15D44EC3"/>
    <w:rsid w:val="15DDE8EC"/>
    <w:rsid w:val="15E1B713"/>
    <w:rsid w:val="15E31755"/>
    <w:rsid w:val="15E8034F"/>
    <w:rsid w:val="15E8A6ED"/>
    <w:rsid w:val="15E9EE6D"/>
    <w:rsid w:val="15ED8EDD"/>
    <w:rsid w:val="15EE924F"/>
    <w:rsid w:val="15EFF02D"/>
    <w:rsid w:val="15F0851D"/>
    <w:rsid w:val="15F0E5E0"/>
    <w:rsid w:val="15F21059"/>
    <w:rsid w:val="15F35525"/>
    <w:rsid w:val="15F3B42E"/>
    <w:rsid w:val="15F80506"/>
    <w:rsid w:val="15FAD03C"/>
    <w:rsid w:val="15FC2208"/>
    <w:rsid w:val="15FC57AD"/>
    <w:rsid w:val="15FF344F"/>
    <w:rsid w:val="16006AD0"/>
    <w:rsid w:val="16007BD3"/>
    <w:rsid w:val="1602AB01"/>
    <w:rsid w:val="1602D3EE"/>
    <w:rsid w:val="1604006D"/>
    <w:rsid w:val="160A4627"/>
    <w:rsid w:val="160A759D"/>
    <w:rsid w:val="160AD1F1"/>
    <w:rsid w:val="160AEAD3"/>
    <w:rsid w:val="160FC332"/>
    <w:rsid w:val="16107C9A"/>
    <w:rsid w:val="16107E6A"/>
    <w:rsid w:val="1616D00E"/>
    <w:rsid w:val="161ACC81"/>
    <w:rsid w:val="161E9142"/>
    <w:rsid w:val="161EF9F7"/>
    <w:rsid w:val="16252E0C"/>
    <w:rsid w:val="1626F06A"/>
    <w:rsid w:val="162719C3"/>
    <w:rsid w:val="1629A4EC"/>
    <w:rsid w:val="162B0E29"/>
    <w:rsid w:val="162CDFF8"/>
    <w:rsid w:val="163156B4"/>
    <w:rsid w:val="1634CDC2"/>
    <w:rsid w:val="16361930"/>
    <w:rsid w:val="16381C7D"/>
    <w:rsid w:val="1638CC65"/>
    <w:rsid w:val="163B2B96"/>
    <w:rsid w:val="1642C44B"/>
    <w:rsid w:val="1644322C"/>
    <w:rsid w:val="16490B5D"/>
    <w:rsid w:val="164A72A5"/>
    <w:rsid w:val="164A90C2"/>
    <w:rsid w:val="164AC09B"/>
    <w:rsid w:val="164C0FE9"/>
    <w:rsid w:val="1650461C"/>
    <w:rsid w:val="16547C07"/>
    <w:rsid w:val="1655DE8B"/>
    <w:rsid w:val="1656A9F5"/>
    <w:rsid w:val="1657B01B"/>
    <w:rsid w:val="1659D844"/>
    <w:rsid w:val="1659EC40"/>
    <w:rsid w:val="165A2F7C"/>
    <w:rsid w:val="165DA138"/>
    <w:rsid w:val="16605FF9"/>
    <w:rsid w:val="1662ACF7"/>
    <w:rsid w:val="16633FCE"/>
    <w:rsid w:val="166399C3"/>
    <w:rsid w:val="166417A9"/>
    <w:rsid w:val="1664463D"/>
    <w:rsid w:val="1664CD5C"/>
    <w:rsid w:val="1665122C"/>
    <w:rsid w:val="1667E63B"/>
    <w:rsid w:val="1668C87B"/>
    <w:rsid w:val="16692708"/>
    <w:rsid w:val="166D6447"/>
    <w:rsid w:val="16792965"/>
    <w:rsid w:val="1679AFCC"/>
    <w:rsid w:val="167B6EC9"/>
    <w:rsid w:val="167B957E"/>
    <w:rsid w:val="167E4100"/>
    <w:rsid w:val="168555DE"/>
    <w:rsid w:val="1688CE4C"/>
    <w:rsid w:val="1688D2CC"/>
    <w:rsid w:val="168CD249"/>
    <w:rsid w:val="168CF609"/>
    <w:rsid w:val="1692B7F7"/>
    <w:rsid w:val="1695DF38"/>
    <w:rsid w:val="169843C4"/>
    <w:rsid w:val="1698685B"/>
    <w:rsid w:val="1698DB0C"/>
    <w:rsid w:val="1699C5BE"/>
    <w:rsid w:val="169A47BC"/>
    <w:rsid w:val="169A4E01"/>
    <w:rsid w:val="169B5919"/>
    <w:rsid w:val="169F1DCE"/>
    <w:rsid w:val="169FF04A"/>
    <w:rsid w:val="16A056B1"/>
    <w:rsid w:val="16AD8D22"/>
    <w:rsid w:val="16B01107"/>
    <w:rsid w:val="16B13E8F"/>
    <w:rsid w:val="16B4898D"/>
    <w:rsid w:val="16B4C6BB"/>
    <w:rsid w:val="16B6EE9C"/>
    <w:rsid w:val="16B968E4"/>
    <w:rsid w:val="16B97E52"/>
    <w:rsid w:val="16BA3DB6"/>
    <w:rsid w:val="16BDD47D"/>
    <w:rsid w:val="16C09CE9"/>
    <w:rsid w:val="16C266A7"/>
    <w:rsid w:val="16C2B41F"/>
    <w:rsid w:val="16C71821"/>
    <w:rsid w:val="16C90042"/>
    <w:rsid w:val="16CD3D7B"/>
    <w:rsid w:val="16CE471D"/>
    <w:rsid w:val="16CEF0E2"/>
    <w:rsid w:val="16CF4EA7"/>
    <w:rsid w:val="16D024BF"/>
    <w:rsid w:val="16D0A3F6"/>
    <w:rsid w:val="16D22BBA"/>
    <w:rsid w:val="16D4ED7F"/>
    <w:rsid w:val="16DC63BD"/>
    <w:rsid w:val="16DDD211"/>
    <w:rsid w:val="16DEADC4"/>
    <w:rsid w:val="16E3EB11"/>
    <w:rsid w:val="16E58D4A"/>
    <w:rsid w:val="16E66555"/>
    <w:rsid w:val="16E9CF34"/>
    <w:rsid w:val="16ED7B11"/>
    <w:rsid w:val="16F07332"/>
    <w:rsid w:val="16F1FE16"/>
    <w:rsid w:val="16F38030"/>
    <w:rsid w:val="16F3E43D"/>
    <w:rsid w:val="16FA3714"/>
    <w:rsid w:val="16FF0DAA"/>
    <w:rsid w:val="17047BB2"/>
    <w:rsid w:val="1705A494"/>
    <w:rsid w:val="1705FB21"/>
    <w:rsid w:val="170AB04D"/>
    <w:rsid w:val="170C834A"/>
    <w:rsid w:val="170D0B75"/>
    <w:rsid w:val="170E5D52"/>
    <w:rsid w:val="170F4B6E"/>
    <w:rsid w:val="17102D30"/>
    <w:rsid w:val="17104E94"/>
    <w:rsid w:val="17127EA3"/>
    <w:rsid w:val="1713E3A8"/>
    <w:rsid w:val="17140D3E"/>
    <w:rsid w:val="1715D0FE"/>
    <w:rsid w:val="1715EDE4"/>
    <w:rsid w:val="1718A339"/>
    <w:rsid w:val="171A2F6F"/>
    <w:rsid w:val="171CA2CC"/>
    <w:rsid w:val="17200E94"/>
    <w:rsid w:val="1720886B"/>
    <w:rsid w:val="172522CC"/>
    <w:rsid w:val="17252E68"/>
    <w:rsid w:val="1727E9A6"/>
    <w:rsid w:val="1727EE0F"/>
    <w:rsid w:val="17287A46"/>
    <w:rsid w:val="1728CF56"/>
    <w:rsid w:val="172C8AAA"/>
    <w:rsid w:val="172F1757"/>
    <w:rsid w:val="17314907"/>
    <w:rsid w:val="1731F080"/>
    <w:rsid w:val="17357246"/>
    <w:rsid w:val="173D347E"/>
    <w:rsid w:val="1742D5FD"/>
    <w:rsid w:val="17441A81"/>
    <w:rsid w:val="17450B46"/>
    <w:rsid w:val="17509882"/>
    <w:rsid w:val="17522BE7"/>
    <w:rsid w:val="1753741F"/>
    <w:rsid w:val="1755C26F"/>
    <w:rsid w:val="1755E2A5"/>
    <w:rsid w:val="175A2DD4"/>
    <w:rsid w:val="17688804"/>
    <w:rsid w:val="1769C765"/>
    <w:rsid w:val="176B4825"/>
    <w:rsid w:val="176DFB08"/>
    <w:rsid w:val="1770BCD5"/>
    <w:rsid w:val="17729FCD"/>
    <w:rsid w:val="1772D3B1"/>
    <w:rsid w:val="1773E9E5"/>
    <w:rsid w:val="17741444"/>
    <w:rsid w:val="17766D8A"/>
    <w:rsid w:val="177CAF96"/>
    <w:rsid w:val="1781580F"/>
    <w:rsid w:val="178399FC"/>
    <w:rsid w:val="17851D01"/>
    <w:rsid w:val="17870418"/>
    <w:rsid w:val="1789679A"/>
    <w:rsid w:val="1789A636"/>
    <w:rsid w:val="178B0B1C"/>
    <w:rsid w:val="178D2F79"/>
    <w:rsid w:val="178F740A"/>
    <w:rsid w:val="1791CC09"/>
    <w:rsid w:val="1792CBEF"/>
    <w:rsid w:val="179460E5"/>
    <w:rsid w:val="17981359"/>
    <w:rsid w:val="179C69D7"/>
    <w:rsid w:val="179FC35E"/>
    <w:rsid w:val="17A1ECF6"/>
    <w:rsid w:val="17A4BDAF"/>
    <w:rsid w:val="17A7E734"/>
    <w:rsid w:val="17AA7195"/>
    <w:rsid w:val="17AB2123"/>
    <w:rsid w:val="17AD78D6"/>
    <w:rsid w:val="17AE0081"/>
    <w:rsid w:val="17B504E7"/>
    <w:rsid w:val="17B913B5"/>
    <w:rsid w:val="17BAD880"/>
    <w:rsid w:val="17BEEC8A"/>
    <w:rsid w:val="17C0BF56"/>
    <w:rsid w:val="17C19630"/>
    <w:rsid w:val="17C34A79"/>
    <w:rsid w:val="17C53BD4"/>
    <w:rsid w:val="17C629FB"/>
    <w:rsid w:val="17C92B1A"/>
    <w:rsid w:val="17CCFD70"/>
    <w:rsid w:val="17CF00B3"/>
    <w:rsid w:val="17D3F93E"/>
    <w:rsid w:val="17DBEBF2"/>
    <w:rsid w:val="17DD07FF"/>
    <w:rsid w:val="17DDA65B"/>
    <w:rsid w:val="17DF1056"/>
    <w:rsid w:val="17DF9C97"/>
    <w:rsid w:val="17EFFE6C"/>
    <w:rsid w:val="17F3410A"/>
    <w:rsid w:val="17F4C66E"/>
    <w:rsid w:val="17F4DE5F"/>
    <w:rsid w:val="17F4FCD6"/>
    <w:rsid w:val="17F53315"/>
    <w:rsid w:val="17F865CD"/>
    <w:rsid w:val="17FD37FB"/>
    <w:rsid w:val="18019A75"/>
    <w:rsid w:val="1801B985"/>
    <w:rsid w:val="18046057"/>
    <w:rsid w:val="180618EC"/>
    <w:rsid w:val="180A3616"/>
    <w:rsid w:val="180A70A2"/>
    <w:rsid w:val="180AC9FF"/>
    <w:rsid w:val="180BF47A"/>
    <w:rsid w:val="180E1E92"/>
    <w:rsid w:val="180E2A10"/>
    <w:rsid w:val="18129FB6"/>
    <w:rsid w:val="1813CDF4"/>
    <w:rsid w:val="1819C39D"/>
    <w:rsid w:val="181C2F8D"/>
    <w:rsid w:val="181CB56A"/>
    <w:rsid w:val="181E4D1E"/>
    <w:rsid w:val="181F5A56"/>
    <w:rsid w:val="181F5B2F"/>
    <w:rsid w:val="1821FDB3"/>
    <w:rsid w:val="1826F944"/>
    <w:rsid w:val="18271D9F"/>
    <w:rsid w:val="182A2682"/>
    <w:rsid w:val="182B073B"/>
    <w:rsid w:val="182BA5D3"/>
    <w:rsid w:val="182D766C"/>
    <w:rsid w:val="1830362C"/>
    <w:rsid w:val="1830C7FE"/>
    <w:rsid w:val="1836D246"/>
    <w:rsid w:val="18372468"/>
    <w:rsid w:val="1838D53F"/>
    <w:rsid w:val="183A7BD8"/>
    <w:rsid w:val="183BB33A"/>
    <w:rsid w:val="183DF878"/>
    <w:rsid w:val="183EA206"/>
    <w:rsid w:val="183F4771"/>
    <w:rsid w:val="18403BAA"/>
    <w:rsid w:val="18424FD6"/>
    <w:rsid w:val="1842A20B"/>
    <w:rsid w:val="18435BE4"/>
    <w:rsid w:val="1844CE75"/>
    <w:rsid w:val="1844DBE3"/>
    <w:rsid w:val="18471D01"/>
    <w:rsid w:val="184A2762"/>
    <w:rsid w:val="184D7FF1"/>
    <w:rsid w:val="184F916D"/>
    <w:rsid w:val="184FF7DE"/>
    <w:rsid w:val="18518A41"/>
    <w:rsid w:val="1855EDAF"/>
    <w:rsid w:val="185D3C39"/>
    <w:rsid w:val="185DF6D2"/>
    <w:rsid w:val="185ED2C1"/>
    <w:rsid w:val="1862E882"/>
    <w:rsid w:val="1863A76D"/>
    <w:rsid w:val="18649417"/>
    <w:rsid w:val="186A0395"/>
    <w:rsid w:val="186F8A59"/>
    <w:rsid w:val="18711256"/>
    <w:rsid w:val="1872DC42"/>
    <w:rsid w:val="18733F6A"/>
    <w:rsid w:val="1874C751"/>
    <w:rsid w:val="18766BE6"/>
    <w:rsid w:val="1877654B"/>
    <w:rsid w:val="18778539"/>
    <w:rsid w:val="187BAF00"/>
    <w:rsid w:val="187EDDBB"/>
    <w:rsid w:val="188083B2"/>
    <w:rsid w:val="18811A23"/>
    <w:rsid w:val="1884F0DA"/>
    <w:rsid w:val="188745C0"/>
    <w:rsid w:val="18898D24"/>
    <w:rsid w:val="1889F9A9"/>
    <w:rsid w:val="188CF399"/>
    <w:rsid w:val="188FCB63"/>
    <w:rsid w:val="189273D4"/>
    <w:rsid w:val="18944E56"/>
    <w:rsid w:val="189D11FD"/>
    <w:rsid w:val="18A1AAB0"/>
    <w:rsid w:val="18A25513"/>
    <w:rsid w:val="18A2C77B"/>
    <w:rsid w:val="18A3CEEE"/>
    <w:rsid w:val="18ABEC93"/>
    <w:rsid w:val="18AC453C"/>
    <w:rsid w:val="18AD0B90"/>
    <w:rsid w:val="18AF0332"/>
    <w:rsid w:val="18AFE3A4"/>
    <w:rsid w:val="18B0737E"/>
    <w:rsid w:val="18B74125"/>
    <w:rsid w:val="18B7B125"/>
    <w:rsid w:val="18B7EFD4"/>
    <w:rsid w:val="18BA5AFA"/>
    <w:rsid w:val="18BD5EC8"/>
    <w:rsid w:val="18BDCF2C"/>
    <w:rsid w:val="18C8BC73"/>
    <w:rsid w:val="18CB5CFE"/>
    <w:rsid w:val="18CE36E9"/>
    <w:rsid w:val="18D03C90"/>
    <w:rsid w:val="18D0CC8F"/>
    <w:rsid w:val="18D215C9"/>
    <w:rsid w:val="18D2BAC0"/>
    <w:rsid w:val="18D5B009"/>
    <w:rsid w:val="18D71946"/>
    <w:rsid w:val="18DAE6F8"/>
    <w:rsid w:val="18DF7E9F"/>
    <w:rsid w:val="18E36572"/>
    <w:rsid w:val="18E512FF"/>
    <w:rsid w:val="18EF15E1"/>
    <w:rsid w:val="18EFD3EF"/>
    <w:rsid w:val="18F0907C"/>
    <w:rsid w:val="18F177E6"/>
    <w:rsid w:val="18F1D496"/>
    <w:rsid w:val="18F982FB"/>
    <w:rsid w:val="18FFC8F5"/>
    <w:rsid w:val="18FFEA67"/>
    <w:rsid w:val="19026CC4"/>
    <w:rsid w:val="19044483"/>
    <w:rsid w:val="19063A36"/>
    <w:rsid w:val="190702BD"/>
    <w:rsid w:val="190779E3"/>
    <w:rsid w:val="190A1512"/>
    <w:rsid w:val="190DAA6A"/>
    <w:rsid w:val="1911AE29"/>
    <w:rsid w:val="19136A32"/>
    <w:rsid w:val="19138D31"/>
    <w:rsid w:val="19152868"/>
    <w:rsid w:val="1915A21E"/>
    <w:rsid w:val="191A9E69"/>
    <w:rsid w:val="1920373E"/>
    <w:rsid w:val="192191D3"/>
    <w:rsid w:val="1923295E"/>
    <w:rsid w:val="1927D554"/>
    <w:rsid w:val="1933AC1E"/>
    <w:rsid w:val="193689D6"/>
    <w:rsid w:val="1939B32F"/>
    <w:rsid w:val="1939C6C5"/>
    <w:rsid w:val="193A4364"/>
    <w:rsid w:val="193B0441"/>
    <w:rsid w:val="19419589"/>
    <w:rsid w:val="194B1E30"/>
    <w:rsid w:val="194C9354"/>
    <w:rsid w:val="194CB3A6"/>
    <w:rsid w:val="194D5A1D"/>
    <w:rsid w:val="194E8FCB"/>
    <w:rsid w:val="194EA152"/>
    <w:rsid w:val="1952F999"/>
    <w:rsid w:val="19540D48"/>
    <w:rsid w:val="19569499"/>
    <w:rsid w:val="1959DFDE"/>
    <w:rsid w:val="1960FECD"/>
    <w:rsid w:val="19613536"/>
    <w:rsid w:val="1964E531"/>
    <w:rsid w:val="1965EF47"/>
    <w:rsid w:val="1966830E"/>
    <w:rsid w:val="1967A5FF"/>
    <w:rsid w:val="1968502A"/>
    <w:rsid w:val="196934B8"/>
    <w:rsid w:val="196BDC24"/>
    <w:rsid w:val="1971EF88"/>
    <w:rsid w:val="197219C3"/>
    <w:rsid w:val="1973492D"/>
    <w:rsid w:val="1974C75D"/>
    <w:rsid w:val="19772DE2"/>
    <w:rsid w:val="197B90D8"/>
    <w:rsid w:val="19814647"/>
    <w:rsid w:val="19864BC6"/>
    <w:rsid w:val="1987ECD3"/>
    <w:rsid w:val="198A2116"/>
    <w:rsid w:val="198B3B1D"/>
    <w:rsid w:val="199009C9"/>
    <w:rsid w:val="19916246"/>
    <w:rsid w:val="19945AF7"/>
    <w:rsid w:val="1995A5E0"/>
    <w:rsid w:val="199DA3ED"/>
    <w:rsid w:val="19A0282E"/>
    <w:rsid w:val="19AB409C"/>
    <w:rsid w:val="19AB9250"/>
    <w:rsid w:val="19AC8C4F"/>
    <w:rsid w:val="19AD341E"/>
    <w:rsid w:val="19ADF4F9"/>
    <w:rsid w:val="19B1DD07"/>
    <w:rsid w:val="19BB2513"/>
    <w:rsid w:val="19BBF827"/>
    <w:rsid w:val="19BDBBFE"/>
    <w:rsid w:val="19C1D4C8"/>
    <w:rsid w:val="19C6803B"/>
    <w:rsid w:val="19C6B661"/>
    <w:rsid w:val="19C7D66A"/>
    <w:rsid w:val="19C7ED2E"/>
    <w:rsid w:val="19C865A6"/>
    <w:rsid w:val="19CB9766"/>
    <w:rsid w:val="19CEE2A0"/>
    <w:rsid w:val="19D2CC18"/>
    <w:rsid w:val="19D9F66B"/>
    <w:rsid w:val="19DCE843"/>
    <w:rsid w:val="19DDB3CD"/>
    <w:rsid w:val="19DF1A55"/>
    <w:rsid w:val="19DFD08C"/>
    <w:rsid w:val="19E2C51F"/>
    <w:rsid w:val="19E4422F"/>
    <w:rsid w:val="19E6758D"/>
    <w:rsid w:val="19E6A244"/>
    <w:rsid w:val="19E95BCF"/>
    <w:rsid w:val="19EF0C8E"/>
    <w:rsid w:val="19EF23DB"/>
    <w:rsid w:val="19F4EDC4"/>
    <w:rsid w:val="19FDCEB4"/>
    <w:rsid w:val="19FFD7E3"/>
    <w:rsid w:val="19FFEF29"/>
    <w:rsid w:val="1A0002B5"/>
    <w:rsid w:val="1A02F618"/>
    <w:rsid w:val="1A083D23"/>
    <w:rsid w:val="1A08FE84"/>
    <w:rsid w:val="1A0A23EB"/>
    <w:rsid w:val="1A0A2FE2"/>
    <w:rsid w:val="1A0B3DDC"/>
    <w:rsid w:val="1A0E336E"/>
    <w:rsid w:val="1A10B128"/>
    <w:rsid w:val="1A11DF8C"/>
    <w:rsid w:val="1A12914C"/>
    <w:rsid w:val="1A129E3B"/>
    <w:rsid w:val="1A12AF1B"/>
    <w:rsid w:val="1A1811A9"/>
    <w:rsid w:val="1A181E8A"/>
    <w:rsid w:val="1A18C5D3"/>
    <w:rsid w:val="1A19B34A"/>
    <w:rsid w:val="1A1D2E29"/>
    <w:rsid w:val="1A1E113D"/>
    <w:rsid w:val="1A1FA7B9"/>
    <w:rsid w:val="1A205D1F"/>
    <w:rsid w:val="1A28D04E"/>
    <w:rsid w:val="1A29EC3B"/>
    <w:rsid w:val="1A2C1D22"/>
    <w:rsid w:val="1A2E131F"/>
    <w:rsid w:val="1A2FFC37"/>
    <w:rsid w:val="1A30B928"/>
    <w:rsid w:val="1A321431"/>
    <w:rsid w:val="1A329838"/>
    <w:rsid w:val="1A3C60E1"/>
    <w:rsid w:val="1A3D3699"/>
    <w:rsid w:val="1A3E5F9F"/>
    <w:rsid w:val="1A3E719B"/>
    <w:rsid w:val="1A3E843E"/>
    <w:rsid w:val="1A3F9182"/>
    <w:rsid w:val="1A40892D"/>
    <w:rsid w:val="1A42C6D8"/>
    <w:rsid w:val="1A431FE0"/>
    <w:rsid w:val="1A49FF49"/>
    <w:rsid w:val="1A4C9612"/>
    <w:rsid w:val="1A4D0222"/>
    <w:rsid w:val="1A50FF96"/>
    <w:rsid w:val="1A54311B"/>
    <w:rsid w:val="1A54A71D"/>
    <w:rsid w:val="1A55326A"/>
    <w:rsid w:val="1A571C33"/>
    <w:rsid w:val="1A637CD5"/>
    <w:rsid w:val="1A64EA54"/>
    <w:rsid w:val="1A6531DC"/>
    <w:rsid w:val="1A671707"/>
    <w:rsid w:val="1A695094"/>
    <w:rsid w:val="1A69C1E5"/>
    <w:rsid w:val="1A6E5115"/>
    <w:rsid w:val="1A717715"/>
    <w:rsid w:val="1A72D74C"/>
    <w:rsid w:val="1A7366A8"/>
    <w:rsid w:val="1A74D463"/>
    <w:rsid w:val="1A7877D4"/>
    <w:rsid w:val="1A7A2781"/>
    <w:rsid w:val="1A7AEF3A"/>
    <w:rsid w:val="1A7AF1FF"/>
    <w:rsid w:val="1A7B9434"/>
    <w:rsid w:val="1A7C3CFA"/>
    <w:rsid w:val="1A7CFF91"/>
    <w:rsid w:val="1A7DA7BD"/>
    <w:rsid w:val="1A7F3648"/>
    <w:rsid w:val="1A81BCC6"/>
    <w:rsid w:val="1A89BF17"/>
    <w:rsid w:val="1A904EDE"/>
    <w:rsid w:val="1A95B6E0"/>
    <w:rsid w:val="1A98CC6C"/>
    <w:rsid w:val="1A98FD0A"/>
    <w:rsid w:val="1A99C8FD"/>
    <w:rsid w:val="1A9BC2A7"/>
    <w:rsid w:val="1A9D4176"/>
    <w:rsid w:val="1A9EB6A9"/>
    <w:rsid w:val="1AA3E8F5"/>
    <w:rsid w:val="1AA48204"/>
    <w:rsid w:val="1AA49498"/>
    <w:rsid w:val="1AA50154"/>
    <w:rsid w:val="1AA753E6"/>
    <w:rsid w:val="1AA96822"/>
    <w:rsid w:val="1AAFA4B2"/>
    <w:rsid w:val="1AB15356"/>
    <w:rsid w:val="1AB285E7"/>
    <w:rsid w:val="1AB706E1"/>
    <w:rsid w:val="1AB795AB"/>
    <w:rsid w:val="1AB802BD"/>
    <w:rsid w:val="1AB916C8"/>
    <w:rsid w:val="1AB9CF23"/>
    <w:rsid w:val="1ABB9079"/>
    <w:rsid w:val="1ABFE044"/>
    <w:rsid w:val="1AC0F76A"/>
    <w:rsid w:val="1AC65399"/>
    <w:rsid w:val="1AC8100F"/>
    <w:rsid w:val="1AC84DE5"/>
    <w:rsid w:val="1AC88E2E"/>
    <w:rsid w:val="1ACD40B1"/>
    <w:rsid w:val="1ACEFAB3"/>
    <w:rsid w:val="1ADBFA25"/>
    <w:rsid w:val="1ADC118A"/>
    <w:rsid w:val="1AE48753"/>
    <w:rsid w:val="1AE6C6CC"/>
    <w:rsid w:val="1AE79755"/>
    <w:rsid w:val="1AE9D232"/>
    <w:rsid w:val="1AE9F89A"/>
    <w:rsid w:val="1AEAFF9E"/>
    <w:rsid w:val="1AEECD0B"/>
    <w:rsid w:val="1AF457D8"/>
    <w:rsid w:val="1AF4F74C"/>
    <w:rsid w:val="1AF6406B"/>
    <w:rsid w:val="1AF6E724"/>
    <w:rsid w:val="1AF7EC71"/>
    <w:rsid w:val="1AF8D79C"/>
    <w:rsid w:val="1AF9F359"/>
    <w:rsid w:val="1AFF139E"/>
    <w:rsid w:val="1B002C25"/>
    <w:rsid w:val="1B0510F8"/>
    <w:rsid w:val="1B064F05"/>
    <w:rsid w:val="1B08AEA7"/>
    <w:rsid w:val="1B08FDC0"/>
    <w:rsid w:val="1B09E776"/>
    <w:rsid w:val="1B0A2C4A"/>
    <w:rsid w:val="1B0A889A"/>
    <w:rsid w:val="1B0C6480"/>
    <w:rsid w:val="1B0E13C5"/>
    <w:rsid w:val="1B0FF936"/>
    <w:rsid w:val="1B1164C8"/>
    <w:rsid w:val="1B122DF4"/>
    <w:rsid w:val="1B12AC3F"/>
    <w:rsid w:val="1B144E39"/>
    <w:rsid w:val="1B15E4B1"/>
    <w:rsid w:val="1B15F058"/>
    <w:rsid w:val="1B194B8A"/>
    <w:rsid w:val="1B19744F"/>
    <w:rsid w:val="1B1A3CD2"/>
    <w:rsid w:val="1B1CA241"/>
    <w:rsid w:val="1B1D333D"/>
    <w:rsid w:val="1B1D77E8"/>
    <w:rsid w:val="1B1FBDDB"/>
    <w:rsid w:val="1B1FC30E"/>
    <w:rsid w:val="1B264BAF"/>
    <w:rsid w:val="1B27B7D9"/>
    <w:rsid w:val="1B27DE2D"/>
    <w:rsid w:val="1B27F1E1"/>
    <w:rsid w:val="1B2A803A"/>
    <w:rsid w:val="1B2E7083"/>
    <w:rsid w:val="1B3393D4"/>
    <w:rsid w:val="1B382A64"/>
    <w:rsid w:val="1B3994FD"/>
    <w:rsid w:val="1B3EBC6A"/>
    <w:rsid w:val="1B46A099"/>
    <w:rsid w:val="1B530A4E"/>
    <w:rsid w:val="1B54FEAD"/>
    <w:rsid w:val="1B55CD7B"/>
    <w:rsid w:val="1B574656"/>
    <w:rsid w:val="1B5A596E"/>
    <w:rsid w:val="1B5F7EDA"/>
    <w:rsid w:val="1B60287F"/>
    <w:rsid w:val="1B61911D"/>
    <w:rsid w:val="1B6A1A75"/>
    <w:rsid w:val="1B6DF5B5"/>
    <w:rsid w:val="1B75B551"/>
    <w:rsid w:val="1B7A4C82"/>
    <w:rsid w:val="1B7AB0A8"/>
    <w:rsid w:val="1B7B7269"/>
    <w:rsid w:val="1B7C1088"/>
    <w:rsid w:val="1B7E2FB9"/>
    <w:rsid w:val="1B84393E"/>
    <w:rsid w:val="1B87D5B1"/>
    <w:rsid w:val="1B883134"/>
    <w:rsid w:val="1B89D439"/>
    <w:rsid w:val="1B8C0038"/>
    <w:rsid w:val="1B8CAC27"/>
    <w:rsid w:val="1B8CFC3E"/>
    <w:rsid w:val="1B91317D"/>
    <w:rsid w:val="1B9273B7"/>
    <w:rsid w:val="1B92C411"/>
    <w:rsid w:val="1B94233B"/>
    <w:rsid w:val="1B95CE62"/>
    <w:rsid w:val="1B96BB19"/>
    <w:rsid w:val="1B96CB57"/>
    <w:rsid w:val="1B97AD72"/>
    <w:rsid w:val="1B9B0193"/>
    <w:rsid w:val="1B9C2DF1"/>
    <w:rsid w:val="1B9D6E50"/>
    <w:rsid w:val="1BA002F4"/>
    <w:rsid w:val="1BA06566"/>
    <w:rsid w:val="1BA3171F"/>
    <w:rsid w:val="1BA33A47"/>
    <w:rsid w:val="1BA38AAB"/>
    <w:rsid w:val="1BA577C4"/>
    <w:rsid w:val="1BA6BB34"/>
    <w:rsid w:val="1BA748C4"/>
    <w:rsid w:val="1BAA21B5"/>
    <w:rsid w:val="1BAA366A"/>
    <w:rsid w:val="1BAC5CF9"/>
    <w:rsid w:val="1BAED564"/>
    <w:rsid w:val="1BB7306C"/>
    <w:rsid w:val="1BBA018D"/>
    <w:rsid w:val="1BBAB5CB"/>
    <w:rsid w:val="1BBB8B2B"/>
    <w:rsid w:val="1BBE2FA4"/>
    <w:rsid w:val="1BC1F92F"/>
    <w:rsid w:val="1BC300D7"/>
    <w:rsid w:val="1BC52172"/>
    <w:rsid w:val="1BC544D5"/>
    <w:rsid w:val="1BC9ABF4"/>
    <w:rsid w:val="1BCB0FCB"/>
    <w:rsid w:val="1BCCFB08"/>
    <w:rsid w:val="1BCDEFF3"/>
    <w:rsid w:val="1BD36475"/>
    <w:rsid w:val="1BD71D63"/>
    <w:rsid w:val="1BD9F284"/>
    <w:rsid w:val="1BE43E77"/>
    <w:rsid w:val="1BE8E956"/>
    <w:rsid w:val="1BEBA639"/>
    <w:rsid w:val="1BED15DF"/>
    <w:rsid w:val="1BEE0999"/>
    <w:rsid w:val="1BF02D8D"/>
    <w:rsid w:val="1BF0863A"/>
    <w:rsid w:val="1BF91390"/>
    <w:rsid w:val="1BF92653"/>
    <w:rsid w:val="1BFB13BA"/>
    <w:rsid w:val="1BFBCF5D"/>
    <w:rsid w:val="1BFCB835"/>
    <w:rsid w:val="1BFD4DDE"/>
    <w:rsid w:val="1BFF51FB"/>
    <w:rsid w:val="1BFF8C4F"/>
    <w:rsid w:val="1C08A210"/>
    <w:rsid w:val="1C0AAA58"/>
    <w:rsid w:val="1C0C9638"/>
    <w:rsid w:val="1C0F3968"/>
    <w:rsid w:val="1C139B58"/>
    <w:rsid w:val="1C150BD4"/>
    <w:rsid w:val="1C15AE44"/>
    <w:rsid w:val="1C1AAB8F"/>
    <w:rsid w:val="1C1C8A37"/>
    <w:rsid w:val="1C1DD82A"/>
    <w:rsid w:val="1C1F4CFD"/>
    <w:rsid w:val="1C213EEF"/>
    <w:rsid w:val="1C25B0BF"/>
    <w:rsid w:val="1C25B625"/>
    <w:rsid w:val="1C2631AE"/>
    <w:rsid w:val="1C28F522"/>
    <w:rsid w:val="1C2E8FE6"/>
    <w:rsid w:val="1C315605"/>
    <w:rsid w:val="1C35F72F"/>
    <w:rsid w:val="1C36CA95"/>
    <w:rsid w:val="1C392B2C"/>
    <w:rsid w:val="1C3D4EE3"/>
    <w:rsid w:val="1C3DF882"/>
    <w:rsid w:val="1C3E84A0"/>
    <w:rsid w:val="1C40720B"/>
    <w:rsid w:val="1C42D02A"/>
    <w:rsid w:val="1C43058A"/>
    <w:rsid w:val="1C462B51"/>
    <w:rsid w:val="1C472240"/>
    <w:rsid w:val="1C47D572"/>
    <w:rsid w:val="1C498035"/>
    <w:rsid w:val="1C4B004F"/>
    <w:rsid w:val="1C4BB2E3"/>
    <w:rsid w:val="1C4DE061"/>
    <w:rsid w:val="1C4E1325"/>
    <w:rsid w:val="1C4E2C69"/>
    <w:rsid w:val="1C510D13"/>
    <w:rsid w:val="1C576541"/>
    <w:rsid w:val="1C57D1FB"/>
    <w:rsid w:val="1C600798"/>
    <w:rsid w:val="1C614676"/>
    <w:rsid w:val="1C618709"/>
    <w:rsid w:val="1C63114D"/>
    <w:rsid w:val="1C638F07"/>
    <w:rsid w:val="1C642922"/>
    <w:rsid w:val="1C66694E"/>
    <w:rsid w:val="1C68CB4C"/>
    <w:rsid w:val="1C6C52AC"/>
    <w:rsid w:val="1C6EDA67"/>
    <w:rsid w:val="1C6FCA31"/>
    <w:rsid w:val="1C700023"/>
    <w:rsid w:val="1C757E72"/>
    <w:rsid w:val="1C7CE1E9"/>
    <w:rsid w:val="1C7E0C2D"/>
    <w:rsid w:val="1C7E9CD7"/>
    <w:rsid w:val="1C80098E"/>
    <w:rsid w:val="1C8171A4"/>
    <w:rsid w:val="1C871ED3"/>
    <w:rsid w:val="1C894A8C"/>
    <w:rsid w:val="1C8F7D14"/>
    <w:rsid w:val="1C91E281"/>
    <w:rsid w:val="1C93D7BE"/>
    <w:rsid w:val="1C9B126C"/>
    <w:rsid w:val="1C9C8EA3"/>
    <w:rsid w:val="1C9FA6CF"/>
    <w:rsid w:val="1CA08D4F"/>
    <w:rsid w:val="1CA79095"/>
    <w:rsid w:val="1CA832BF"/>
    <w:rsid w:val="1CA87426"/>
    <w:rsid w:val="1CAC7478"/>
    <w:rsid w:val="1CADCDDF"/>
    <w:rsid w:val="1CB17177"/>
    <w:rsid w:val="1CB19AC3"/>
    <w:rsid w:val="1CB4A068"/>
    <w:rsid w:val="1CB4B67E"/>
    <w:rsid w:val="1CB59106"/>
    <w:rsid w:val="1CB95C99"/>
    <w:rsid w:val="1CBA1DB5"/>
    <w:rsid w:val="1CBEACB8"/>
    <w:rsid w:val="1CC1DD5F"/>
    <w:rsid w:val="1CC1F48E"/>
    <w:rsid w:val="1CC41FF0"/>
    <w:rsid w:val="1CC5C832"/>
    <w:rsid w:val="1CC7ED1D"/>
    <w:rsid w:val="1CCE57C3"/>
    <w:rsid w:val="1CD26821"/>
    <w:rsid w:val="1CDFBFC9"/>
    <w:rsid w:val="1CE51DAC"/>
    <w:rsid w:val="1CF0EF20"/>
    <w:rsid w:val="1CF1D174"/>
    <w:rsid w:val="1CF2888E"/>
    <w:rsid w:val="1CF29D10"/>
    <w:rsid w:val="1CF68E72"/>
    <w:rsid w:val="1CF74072"/>
    <w:rsid w:val="1CF96358"/>
    <w:rsid w:val="1CF9E8A3"/>
    <w:rsid w:val="1CFD6632"/>
    <w:rsid w:val="1CFD6BAB"/>
    <w:rsid w:val="1CFDD20C"/>
    <w:rsid w:val="1D047A77"/>
    <w:rsid w:val="1D064C50"/>
    <w:rsid w:val="1D0711F3"/>
    <w:rsid w:val="1D077FC5"/>
    <w:rsid w:val="1D0D6BE4"/>
    <w:rsid w:val="1D125322"/>
    <w:rsid w:val="1D14FAF0"/>
    <w:rsid w:val="1D163700"/>
    <w:rsid w:val="1D1846F6"/>
    <w:rsid w:val="1D185158"/>
    <w:rsid w:val="1D19C4A4"/>
    <w:rsid w:val="1D19F775"/>
    <w:rsid w:val="1D1C273E"/>
    <w:rsid w:val="1D1C276B"/>
    <w:rsid w:val="1D1CDE9E"/>
    <w:rsid w:val="1D2AB9C1"/>
    <w:rsid w:val="1D2BB6CA"/>
    <w:rsid w:val="1D2D2454"/>
    <w:rsid w:val="1D2E82CF"/>
    <w:rsid w:val="1D345283"/>
    <w:rsid w:val="1D349FFC"/>
    <w:rsid w:val="1D351F09"/>
    <w:rsid w:val="1D373FC3"/>
    <w:rsid w:val="1D3E3BD5"/>
    <w:rsid w:val="1D428770"/>
    <w:rsid w:val="1D469E71"/>
    <w:rsid w:val="1D476CD7"/>
    <w:rsid w:val="1D482D5A"/>
    <w:rsid w:val="1D4896C4"/>
    <w:rsid w:val="1D4B051A"/>
    <w:rsid w:val="1D4C86BB"/>
    <w:rsid w:val="1D4F7E1D"/>
    <w:rsid w:val="1D4FEF32"/>
    <w:rsid w:val="1D519F7F"/>
    <w:rsid w:val="1D51CA4D"/>
    <w:rsid w:val="1D52BAAA"/>
    <w:rsid w:val="1D54F0B1"/>
    <w:rsid w:val="1D5CBC54"/>
    <w:rsid w:val="1D5D5F83"/>
    <w:rsid w:val="1D5DF9C5"/>
    <w:rsid w:val="1D5EA730"/>
    <w:rsid w:val="1D5F9881"/>
    <w:rsid w:val="1D60BEF6"/>
    <w:rsid w:val="1D6437AD"/>
    <w:rsid w:val="1D645C22"/>
    <w:rsid w:val="1D6504DC"/>
    <w:rsid w:val="1D67F142"/>
    <w:rsid w:val="1D69036F"/>
    <w:rsid w:val="1D6A6F72"/>
    <w:rsid w:val="1D6BC456"/>
    <w:rsid w:val="1D6EDFEC"/>
    <w:rsid w:val="1D7275A2"/>
    <w:rsid w:val="1D7278C5"/>
    <w:rsid w:val="1D76F3E6"/>
    <w:rsid w:val="1D7A545C"/>
    <w:rsid w:val="1D7AEA82"/>
    <w:rsid w:val="1D7B901E"/>
    <w:rsid w:val="1D7BCD9A"/>
    <w:rsid w:val="1D7CEBDF"/>
    <w:rsid w:val="1D7D8D4F"/>
    <w:rsid w:val="1D7FE1A6"/>
    <w:rsid w:val="1D808792"/>
    <w:rsid w:val="1D881418"/>
    <w:rsid w:val="1D89F255"/>
    <w:rsid w:val="1D8AAB60"/>
    <w:rsid w:val="1D9056B5"/>
    <w:rsid w:val="1D919CF8"/>
    <w:rsid w:val="1D964125"/>
    <w:rsid w:val="1D971F9B"/>
    <w:rsid w:val="1D9D1F3D"/>
    <w:rsid w:val="1DA043EE"/>
    <w:rsid w:val="1DA0B65B"/>
    <w:rsid w:val="1DA51DB6"/>
    <w:rsid w:val="1DA65049"/>
    <w:rsid w:val="1DA650AD"/>
    <w:rsid w:val="1DA78D48"/>
    <w:rsid w:val="1DAB6D37"/>
    <w:rsid w:val="1DAE2E39"/>
    <w:rsid w:val="1DAFB6CB"/>
    <w:rsid w:val="1DB0F1A7"/>
    <w:rsid w:val="1DB11EC0"/>
    <w:rsid w:val="1DB19378"/>
    <w:rsid w:val="1DB8EFEF"/>
    <w:rsid w:val="1DBCB3E1"/>
    <w:rsid w:val="1DBEF97C"/>
    <w:rsid w:val="1DBFFCE3"/>
    <w:rsid w:val="1DC45447"/>
    <w:rsid w:val="1DC5F5ED"/>
    <w:rsid w:val="1DC61E32"/>
    <w:rsid w:val="1DCA4B5D"/>
    <w:rsid w:val="1DCEC065"/>
    <w:rsid w:val="1DCF2848"/>
    <w:rsid w:val="1DD01DBF"/>
    <w:rsid w:val="1DD1B670"/>
    <w:rsid w:val="1DDAB3DB"/>
    <w:rsid w:val="1DDB2A7A"/>
    <w:rsid w:val="1DDFB717"/>
    <w:rsid w:val="1DE029AD"/>
    <w:rsid w:val="1DE1FA40"/>
    <w:rsid w:val="1DE4C417"/>
    <w:rsid w:val="1DED2A26"/>
    <w:rsid w:val="1DEE099A"/>
    <w:rsid w:val="1DF7C96B"/>
    <w:rsid w:val="1DF813A4"/>
    <w:rsid w:val="1DF88662"/>
    <w:rsid w:val="1DFF08EA"/>
    <w:rsid w:val="1DFFA169"/>
    <w:rsid w:val="1E064888"/>
    <w:rsid w:val="1E065DAC"/>
    <w:rsid w:val="1E06BB2F"/>
    <w:rsid w:val="1E06C2E8"/>
    <w:rsid w:val="1E078BCD"/>
    <w:rsid w:val="1E07E6D0"/>
    <w:rsid w:val="1E087E8C"/>
    <w:rsid w:val="1E094B97"/>
    <w:rsid w:val="1E0969A0"/>
    <w:rsid w:val="1E09D537"/>
    <w:rsid w:val="1E0B90D8"/>
    <w:rsid w:val="1E0D414B"/>
    <w:rsid w:val="1E0E45B0"/>
    <w:rsid w:val="1E0F0576"/>
    <w:rsid w:val="1E12A7C9"/>
    <w:rsid w:val="1E131DD2"/>
    <w:rsid w:val="1E162B7F"/>
    <w:rsid w:val="1E1900DA"/>
    <w:rsid w:val="1E1971D4"/>
    <w:rsid w:val="1E199B62"/>
    <w:rsid w:val="1E1F0229"/>
    <w:rsid w:val="1E277D35"/>
    <w:rsid w:val="1E28B6E0"/>
    <w:rsid w:val="1E29E2F3"/>
    <w:rsid w:val="1E2AA9FA"/>
    <w:rsid w:val="1E2AC74C"/>
    <w:rsid w:val="1E2F58AA"/>
    <w:rsid w:val="1E31E173"/>
    <w:rsid w:val="1E3D09BF"/>
    <w:rsid w:val="1E3DD983"/>
    <w:rsid w:val="1E3EAECB"/>
    <w:rsid w:val="1E410848"/>
    <w:rsid w:val="1E4224FD"/>
    <w:rsid w:val="1E44F310"/>
    <w:rsid w:val="1E4697EE"/>
    <w:rsid w:val="1E48EEE5"/>
    <w:rsid w:val="1E4F6EBC"/>
    <w:rsid w:val="1E4FA744"/>
    <w:rsid w:val="1E54879D"/>
    <w:rsid w:val="1E557D0B"/>
    <w:rsid w:val="1E5A969E"/>
    <w:rsid w:val="1E5BCFB4"/>
    <w:rsid w:val="1E5C4718"/>
    <w:rsid w:val="1E5C82D9"/>
    <w:rsid w:val="1E5FEA13"/>
    <w:rsid w:val="1E62F44C"/>
    <w:rsid w:val="1E645B43"/>
    <w:rsid w:val="1E64C97C"/>
    <w:rsid w:val="1E64D966"/>
    <w:rsid w:val="1E662FA3"/>
    <w:rsid w:val="1E6903AF"/>
    <w:rsid w:val="1E6A05DC"/>
    <w:rsid w:val="1E6B15CA"/>
    <w:rsid w:val="1E6DFCDF"/>
    <w:rsid w:val="1E74E0B8"/>
    <w:rsid w:val="1E79A698"/>
    <w:rsid w:val="1E7FAFE4"/>
    <w:rsid w:val="1E805A72"/>
    <w:rsid w:val="1E83110A"/>
    <w:rsid w:val="1E87BB19"/>
    <w:rsid w:val="1E8972AB"/>
    <w:rsid w:val="1E89D918"/>
    <w:rsid w:val="1E8B6F3F"/>
    <w:rsid w:val="1E8D5E31"/>
    <w:rsid w:val="1E92634B"/>
    <w:rsid w:val="1E96D459"/>
    <w:rsid w:val="1E9745F1"/>
    <w:rsid w:val="1E98BB5C"/>
    <w:rsid w:val="1E98F5C5"/>
    <w:rsid w:val="1E9AA2A0"/>
    <w:rsid w:val="1E9FBCB0"/>
    <w:rsid w:val="1EA067E4"/>
    <w:rsid w:val="1EA5047C"/>
    <w:rsid w:val="1EA8275C"/>
    <w:rsid w:val="1EA83F5F"/>
    <w:rsid w:val="1EA8484E"/>
    <w:rsid w:val="1EB02C81"/>
    <w:rsid w:val="1EB050A8"/>
    <w:rsid w:val="1EB05DE4"/>
    <w:rsid w:val="1EB8CD21"/>
    <w:rsid w:val="1EB95D7A"/>
    <w:rsid w:val="1EB96555"/>
    <w:rsid w:val="1EBA454A"/>
    <w:rsid w:val="1EBBB38D"/>
    <w:rsid w:val="1EBC4B61"/>
    <w:rsid w:val="1EC02B9D"/>
    <w:rsid w:val="1EC401F6"/>
    <w:rsid w:val="1EC60352"/>
    <w:rsid w:val="1EC7A3ED"/>
    <w:rsid w:val="1EC9666C"/>
    <w:rsid w:val="1EC9739B"/>
    <w:rsid w:val="1ECB6F32"/>
    <w:rsid w:val="1ECBBA07"/>
    <w:rsid w:val="1ECC7DBD"/>
    <w:rsid w:val="1ED5CE29"/>
    <w:rsid w:val="1ED722A4"/>
    <w:rsid w:val="1ED8018D"/>
    <w:rsid w:val="1ED95589"/>
    <w:rsid w:val="1ED95A1B"/>
    <w:rsid w:val="1EE14224"/>
    <w:rsid w:val="1EE3C996"/>
    <w:rsid w:val="1EEB0D87"/>
    <w:rsid w:val="1EED5E59"/>
    <w:rsid w:val="1EEE7133"/>
    <w:rsid w:val="1EEFAA89"/>
    <w:rsid w:val="1EEFB479"/>
    <w:rsid w:val="1EF09F2F"/>
    <w:rsid w:val="1EF2F784"/>
    <w:rsid w:val="1EF2F862"/>
    <w:rsid w:val="1EF3665E"/>
    <w:rsid w:val="1EF6734C"/>
    <w:rsid w:val="1EF88CB5"/>
    <w:rsid w:val="1EFB9E25"/>
    <w:rsid w:val="1F020255"/>
    <w:rsid w:val="1F04D939"/>
    <w:rsid w:val="1F06C386"/>
    <w:rsid w:val="1F081A66"/>
    <w:rsid w:val="1F08C3DC"/>
    <w:rsid w:val="1F099F26"/>
    <w:rsid w:val="1F0C71BA"/>
    <w:rsid w:val="1F0CFCE6"/>
    <w:rsid w:val="1F0DEE8E"/>
    <w:rsid w:val="1F0E5965"/>
    <w:rsid w:val="1F1212FE"/>
    <w:rsid w:val="1F124E25"/>
    <w:rsid w:val="1F1618A7"/>
    <w:rsid w:val="1F168AF9"/>
    <w:rsid w:val="1F16C2C1"/>
    <w:rsid w:val="1F1BFB9C"/>
    <w:rsid w:val="1F1C4D59"/>
    <w:rsid w:val="1F1D6F09"/>
    <w:rsid w:val="1F1E1759"/>
    <w:rsid w:val="1F21439C"/>
    <w:rsid w:val="1F2361E1"/>
    <w:rsid w:val="1F2A7B80"/>
    <w:rsid w:val="1F2E5AB1"/>
    <w:rsid w:val="1F327297"/>
    <w:rsid w:val="1F34A807"/>
    <w:rsid w:val="1F34E892"/>
    <w:rsid w:val="1F353186"/>
    <w:rsid w:val="1F36CAF4"/>
    <w:rsid w:val="1F3AA071"/>
    <w:rsid w:val="1F409705"/>
    <w:rsid w:val="1F436E23"/>
    <w:rsid w:val="1F454EE3"/>
    <w:rsid w:val="1F4D8F2F"/>
    <w:rsid w:val="1F51BDD7"/>
    <w:rsid w:val="1F57258D"/>
    <w:rsid w:val="1F5ED60B"/>
    <w:rsid w:val="1F60B8E3"/>
    <w:rsid w:val="1F62BA1E"/>
    <w:rsid w:val="1F62E2F7"/>
    <w:rsid w:val="1F667BD1"/>
    <w:rsid w:val="1F67134A"/>
    <w:rsid w:val="1F6777D7"/>
    <w:rsid w:val="1F698359"/>
    <w:rsid w:val="1F6C2866"/>
    <w:rsid w:val="1F7A3DF2"/>
    <w:rsid w:val="1F7D9BC2"/>
    <w:rsid w:val="1F7DF105"/>
    <w:rsid w:val="1F8802A6"/>
    <w:rsid w:val="1F8A39FD"/>
    <w:rsid w:val="1F8B0FE7"/>
    <w:rsid w:val="1F8B886C"/>
    <w:rsid w:val="1F8D7900"/>
    <w:rsid w:val="1F8F356F"/>
    <w:rsid w:val="1F912F24"/>
    <w:rsid w:val="1F91ED24"/>
    <w:rsid w:val="1F931D53"/>
    <w:rsid w:val="1F952ADD"/>
    <w:rsid w:val="1F977A16"/>
    <w:rsid w:val="1F97D5FA"/>
    <w:rsid w:val="1F9BD268"/>
    <w:rsid w:val="1F9F463A"/>
    <w:rsid w:val="1FA405E6"/>
    <w:rsid w:val="1FA61CB1"/>
    <w:rsid w:val="1FA93BB3"/>
    <w:rsid w:val="1FABFAEE"/>
    <w:rsid w:val="1FB4EE0E"/>
    <w:rsid w:val="1FB5A94C"/>
    <w:rsid w:val="1FB840DF"/>
    <w:rsid w:val="1FBAA96A"/>
    <w:rsid w:val="1FC30D30"/>
    <w:rsid w:val="1FC49D9D"/>
    <w:rsid w:val="1FC53A2D"/>
    <w:rsid w:val="1FC871DD"/>
    <w:rsid w:val="1FD13E3C"/>
    <w:rsid w:val="1FD764B0"/>
    <w:rsid w:val="1FD78BE5"/>
    <w:rsid w:val="1FD8EEFF"/>
    <w:rsid w:val="1FD98AD0"/>
    <w:rsid w:val="1FDC595C"/>
    <w:rsid w:val="1FDF91F2"/>
    <w:rsid w:val="1FE44A08"/>
    <w:rsid w:val="1FEED75A"/>
    <w:rsid w:val="1FEFC394"/>
    <w:rsid w:val="1FEFF757"/>
    <w:rsid w:val="1FF24067"/>
    <w:rsid w:val="1FF29B74"/>
    <w:rsid w:val="1FF38EEC"/>
    <w:rsid w:val="1FF66993"/>
    <w:rsid w:val="1FF6F71D"/>
    <w:rsid w:val="1FF744CA"/>
    <w:rsid w:val="1FF9A124"/>
    <w:rsid w:val="1FFA5D02"/>
    <w:rsid w:val="1FFF71D3"/>
    <w:rsid w:val="2005E174"/>
    <w:rsid w:val="201131EB"/>
    <w:rsid w:val="2018E346"/>
    <w:rsid w:val="201E4F24"/>
    <w:rsid w:val="201E6F4D"/>
    <w:rsid w:val="201EA955"/>
    <w:rsid w:val="20209CC4"/>
    <w:rsid w:val="2021BD71"/>
    <w:rsid w:val="20224E6A"/>
    <w:rsid w:val="20272AFA"/>
    <w:rsid w:val="20273196"/>
    <w:rsid w:val="202BC189"/>
    <w:rsid w:val="202C7D42"/>
    <w:rsid w:val="202FD72F"/>
    <w:rsid w:val="20303A45"/>
    <w:rsid w:val="203060FD"/>
    <w:rsid w:val="2032238D"/>
    <w:rsid w:val="2034C423"/>
    <w:rsid w:val="203AABD2"/>
    <w:rsid w:val="203E61C3"/>
    <w:rsid w:val="203F85A9"/>
    <w:rsid w:val="2040D5A9"/>
    <w:rsid w:val="2041C2A4"/>
    <w:rsid w:val="2041DF23"/>
    <w:rsid w:val="2042D463"/>
    <w:rsid w:val="2043F7BD"/>
    <w:rsid w:val="20494E53"/>
    <w:rsid w:val="204FC924"/>
    <w:rsid w:val="20502428"/>
    <w:rsid w:val="2054E61E"/>
    <w:rsid w:val="205555BF"/>
    <w:rsid w:val="2055A803"/>
    <w:rsid w:val="2055EB71"/>
    <w:rsid w:val="2059E817"/>
    <w:rsid w:val="205B7388"/>
    <w:rsid w:val="206276B0"/>
    <w:rsid w:val="2064804E"/>
    <w:rsid w:val="2064CEA0"/>
    <w:rsid w:val="207116A9"/>
    <w:rsid w:val="2073D873"/>
    <w:rsid w:val="20741CFB"/>
    <w:rsid w:val="20776FD7"/>
    <w:rsid w:val="20782DDE"/>
    <w:rsid w:val="207B78B4"/>
    <w:rsid w:val="208434DB"/>
    <w:rsid w:val="208469B3"/>
    <w:rsid w:val="20936AF0"/>
    <w:rsid w:val="20939FF2"/>
    <w:rsid w:val="20977AB3"/>
    <w:rsid w:val="209A4A46"/>
    <w:rsid w:val="209DCB30"/>
    <w:rsid w:val="209EDB19"/>
    <w:rsid w:val="209F9C83"/>
    <w:rsid w:val="20A18B5F"/>
    <w:rsid w:val="20A2EE36"/>
    <w:rsid w:val="20A31712"/>
    <w:rsid w:val="20A64D34"/>
    <w:rsid w:val="20A6A31A"/>
    <w:rsid w:val="20A70E12"/>
    <w:rsid w:val="20B27BF3"/>
    <w:rsid w:val="20B51DCB"/>
    <w:rsid w:val="20B68170"/>
    <w:rsid w:val="20B711BF"/>
    <w:rsid w:val="20B8C4E0"/>
    <w:rsid w:val="20BBF9CA"/>
    <w:rsid w:val="20C36735"/>
    <w:rsid w:val="20C3F8A3"/>
    <w:rsid w:val="20C4D34F"/>
    <w:rsid w:val="20C79D1D"/>
    <w:rsid w:val="20C839E1"/>
    <w:rsid w:val="20C9DF83"/>
    <w:rsid w:val="20CD613B"/>
    <w:rsid w:val="20CFD0E3"/>
    <w:rsid w:val="20D73A6A"/>
    <w:rsid w:val="20D91A1B"/>
    <w:rsid w:val="20DF647E"/>
    <w:rsid w:val="20E2CA42"/>
    <w:rsid w:val="20E2D384"/>
    <w:rsid w:val="20EA1A27"/>
    <w:rsid w:val="20EF7665"/>
    <w:rsid w:val="20F66A92"/>
    <w:rsid w:val="210356BD"/>
    <w:rsid w:val="2103E258"/>
    <w:rsid w:val="21049FBE"/>
    <w:rsid w:val="2107BF5C"/>
    <w:rsid w:val="21096F9F"/>
    <w:rsid w:val="210C4AAB"/>
    <w:rsid w:val="210CFC12"/>
    <w:rsid w:val="210D6366"/>
    <w:rsid w:val="210E8C5B"/>
    <w:rsid w:val="210EA628"/>
    <w:rsid w:val="210F0CAA"/>
    <w:rsid w:val="21109A6D"/>
    <w:rsid w:val="2114C994"/>
    <w:rsid w:val="2117B286"/>
    <w:rsid w:val="211B5E90"/>
    <w:rsid w:val="211E19F1"/>
    <w:rsid w:val="211E8FE4"/>
    <w:rsid w:val="21243877"/>
    <w:rsid w:val="21246822"/>
    <w:rsid w:val="212496AD"/>
    <w:rsid w:val="212D3B75"/>
    <w:rsid w:val="212F5D07"/>
    <w:rsid w:val="2132E992"/>
    <w:rsid w:val="2133E56C"/>
    <w:rsid w:val="21371CBD"/>
    <w:rsid w:val="213AB3F1"/>
    <w:rsid w:val="213BF17F"/>
    <w:rsid w:val="213D450E"/>
    <w:rsid w:val="213FFA8F"/>
    <w:rsid w:val="214AC3BA"/>
    <w:rsid w:val="214F6400"/>
    <w:rsid w:val="21514846"/>
    <w:rsid w:val="21561828"/>
    <w:rsid w:val="21577E0F"/>
    <w:rsid w:val="215B3DA9"/>
    <w:rsid w:val="215F4575"/>
    <w:rsid w:val="216A7EC6"/>
    <w:rsid w:val="216D5197"/>
    <w:rsid w:val="21709913"/>
    <w:rsid w:val="21712DFC"/>
    <w:rsid w:val="2178342F"/>
    <w:rsid w:val="217F37F8"/>
    <w:rsid w:val="21803FEA"/>
    <w:rsid w:val="218226DF"/>
    <w:rsid w:val="2184EAE4"/>
    <w:rsid w:val="21866863"/>
    <w:rsid w:val="2187D224"/>
    <w:rsid w:val="218AAF60"/>
    <w:rsid w:val="218B3EF5"/>
    <w:rsid w:val="218C81C1"/>
    <w:rsid w:val="218E2569"/>
    <w:rsid w:val="218F736E"/>
    <w:rsid w:val="219469CF"/>
    <w:rsid w:val="219BE9D7"/>
    <w:rsid w:val="219E3827"/>
    <w:rsid w:val="21A2EF22"/>
    <w:rsid w:val="21A43E30"/>
    <w:rsid w:val="21AF31F2"/>
    <w:rsid w:val="21B1C43D"/>
    <w:rsid w:val="21B85CBC"/>
    <w:rsid w:val="21B97DA3"/>
    <w:rsid w:val="21B9CA44"/>
    <w:rsid w:val="21BA965E"/>
    <w:rsid w:val="21BAE0FF"/>
    <w:rsid w:val="21BC35D1"/>
    <w:rsid w:val="21BD477F"/>
    <w:rsid w:val="21BEF779"/>
    <w:rsid w:val="21C1B388"/>
    <w:rsid w:val="21C1BFD8"/>
    <w:rsid w:val="21C4561D"/>
    <w:rsid w:val="21CB1B06"/>
    <w:rsid w:val="21CBEA0A"/>
    <w:rsid w:val="21D0CBED"/>
    <w:rsid w:val="21D2BF48"/>
    <w:rsid w:val="21D5F655"/>
    <w:rsid w:val="21D70B1F"/>
    <w:rsid w:val="21DB28F3"/>
    <w:rsid w:val="21DB2B8A"/>
    <w:rsid w:val="21DBEA12"/>
    <w:rsid w:val="21DEAA30"/>
    <w:rsid w:val="21DF6117"/>
    <w:rsid w:val="21DFE021"/>
    <w:rsid w:val="21E19A57"/>
    <w:rsid w:val="21E3F6A0"/>
    <w:rsid w:val="21E4E1D3"/>
    <w:rsid w:val="21E545B6"/>
    <w:rsid w:val="21EAEE55"/>
    <w:rsid w:val="21EFF65D"/>
    <w:rsid w:val="21F0F937"/>
    <w:rsid w:val="21F9F03F"/>
    <w:rsid w:val="21FA00A7"/>
    <w:rsid w:val="220A65E8"/>
    <w:rsid w:val="220BC58B"/>
    <w:rsid w:val="2215747E"/>
    <w:rsid w:val="22189415"/>
    <w:rsid w:val="221AF391"/>
    <w:rsid w:val="221C5461"/>
    <w:rsid w:val="221C8485"/>
    <w:rsid w:val="2223CBD7"/>
    <w:rsid w:val="2226E31C"/>
    <w:rsid w:val="222A025B"/>
    <w:rsid w:val="222FFCEB"/>
    <w:rsid w:val="2230257B"/>
    <w:rsid w:val="2236576E"/>
    <w:rsid w:val="2237C62B"/>
    <w:rsid w:val="2239921E"/>
    <w:rsid w:val="223D10BA"/>
    <w:rsid w:val="2245F646"/>
    <w:rsid w:val="22488471"/>
    <w:rsid w:val="224CC7A8"/>
    <w:rsid w:val="224CF4D4"/>
    <w:rsid w:val="224EE8E5"/>
    <w:rsid w:val="2259EA56"/>
    <w:rsid w:val="225B0712"/>
    <w:rsid w:val="225B9EE4"/>
    <w:rsid w:val="2262D679"/>
    <w:rsid w:val="22639464"/>
    <w:rsid w:val="226B8D13"/>
    <w:rsid w:val="226C440F"/>
    <w:rsid w:val="226D3DE1"/>
    <w:rsid w:val="226DCB87"/>
    <w:rsid w:val="227174CE"/>
    <w:rsid w:val="2273F92E"/>
    <w:rsid w:val="22789E89"/>
    <w:rsid w:val="227B4BAD"/>
    <w:rsid w:val="227B6CB6"/>
    <w:rsid w:val="227D8B21"/>
    <w:rsid w:val="22814B59"/>
    <w:rsid w:val="2281AAC0"/>
    <w:rsid w:val="2282D347"/>
    <w:rsid w:val="2284974A"/>
    <w:rsid w:val="228CA9C4"/>
    <w:rsid w:val="228CBF88"/>
    <w:rsid w:val="228E2CB9"/>
    <w:rsid w:val="228E31CB"/>
    <w:rsid w:val="2291C98C"/>
    <w:rsid w:val="2292FB3B"/>
    <w:rsid w:val="22954037"/>
    <w:rsid w:val="229830B1"/>
    <w:rsid w:val="22A04C54"/>
    <w:rsid w:val="22A2056F"/>
    <w:rsid w:val="22A3AA7D"/>
    <w:rsid w:val="22A5BD11"/>
    <w:rsid w:val="22A63D06"/>
    <w:rsid w:val="22A956E5"/>
    <w:rsid w:val="22ACF872"/>
    <w:rsid w:val="22B0FB97"/>
    <w:rsid w:val="22B590D1"/>
    <w:rsid w:val="22B595FA"/>
    <w:rsid w:val="22B5E963"/>
    <w:rsid w:val="22B73C33"/>
    <w:rsid w:val="22BC2899"/>
    <w:rsid w:val="22C14F1C"/>
    <w:rsid w:val="22C8C2E0"/>
    <w:rsid w:val="22C9D3F9"/>
    <w:rsid w:val="22CB8334"/>
    <w:rsid w:val="22CD0AA4"/>
    <w:rsid w:val="22D4ADF3"/>
    <w:rsid w:val="22D81999"/>
    <w:rsid w:val="22D9CE92"/>
    <w:rsid w:val="22DCA240"/>
    <w:rsid w:val="22E2CC41"/>
    <w:rsid w:val="22E3071F"/>
    <w:rsid w:val="22E6006A"/>
    <w:rsid w:val="22E621FF"/>
    <w:rsid w:val="22E8A993"/>
    <w:rsid w:val="22E988FE"/>
    <w:rsid w:val="22E9B4B7"/>
    <w:rsid w:val="22ED37B5"/>
    <w:rsid w:val="22EE41E4"/>
    <w:rsid w:val="22F09764"/>
    <w:rsid w:val="22F132DC"/>
    <w:rsid w:val="22F1BCA8"/>
    <w:rsid w:val="22F66A83"/>
    <w:rsid w:val="22F8BF1C"/>
    <w:rsid w:val="22FC0545"/>
    <w:rsid w:val="22FE7995"/>
    <w:rsid w:val="22FEF4D9"/>
    <w:rsid w:val="22FF7F6E"/>
    <w:rsid w:val="23011337"/>
    <w:rsid w:val="2303AC24"/>
    <w:rsid w:val="23047726"/>
    <w:rsid w:val="230802FB"/>
    <w:rsid w:val="23087CD7"/>
    <w:rsid w:val="230A985C"/>
    <w:rsid w:val="230DCCCA"/>
    <w:rsid w:val="23156597"/>
    <w:rsid w:val="231A467A"/>
    <w:rsid w:val="231AC87A"/>
    <w:rsid w:val="231B4299"/>
    <w:rsid w:val="231B737A"/>
    <w:rsid w:val="231FAA11"/>
    <w:rsid w:val="232052AC"/>
    <w:rsid w:val="2325B209"/>
    <w:rsid w:val="23263B92"/>
    <w:rsid w:val="2329606A"/>
    <w:rsid w:val="232C2552"/>
    <w:rsid w:val="232DC60F"/>
    <w:rsid w:val="232E60C6"/>
    <w:rsid w:val="232E8D28"/>
    <w:rsid w:val="232EE554"/>
    <w:rsid w:val="232FC50F"/>
    <w:rsid w:val="2330BE8E"/>
    <w:rsid w:val="2335BE8F"/>
    <w:rsid w:val="23364BA1"/>
    <w:rsid w:val="23380FD9"/>
    <w:rsid w:val="233A308B"/>
    <w:rsid w:val="233A9A6E"/>
    <w:rsid w:val="233B7D34"/>
    <w:rsid w:val="233C14EF"/>
    <w:rsid w:val="233DCB51"/>
    <w:rsid w:val="2343BBCC"/>
    <w:rsid w:val="234787DF"/>
    <w:rsid w:val="2348A221"/>
    <w:rsid w:val="234EE895"/>
    <w:rsid w:val="23508C61"/>
    <w:rsid w:val="23521486"/>
    <w:rsid w:val="2353817C"/>
    <w:rsid w:val="23548B06"/>
    <w:rsid w:val="2357AD6E"/>
    <w:rsid w:val="23580632"/>
    <w:rsid w:val="235980CC"/>
    <w:rsid w:val="235DBB22"/>
    <w:rsid w:val="235EE355"/>
    <w:rsid w:val="2360D098"/>
    <w:rsid w:val="23613434"/>
    <w:rsid w:val="2363EFD4"/>
    <w:rsid w:val="2364D32C"/>
    <w:rsid w:val="2365E092"/>
    <w:rsid w:val="23661BEC"/>
    <w:rsid w:val="2366200A"/>
    <w:rsid w:val="2367B5F3"/>
    <w:rsid w:val="236B6A0C"/>
    <w:rsid w:val="23700789"/>
    <w:rsid w:val="2370D7A3"/>
    <w:rsid w:val="23715A52"/>
    <w:rsid w:val="23765109"/>
    <w:rsid w:val="23791ABF"/>
    <w:rsid w:val="237EBDD5"/>
    <w:rsid w:val="23816BBE"/>
    <w:rsid w:val="238273F6"/>
    <w:rsid w:val="238D7FE4"/>
    <w:rsid w:val="238F2BAA"/>
    <w:rsid w:val="2391C225"/>
    <w:rsid w:val="239B26C9"/>
    <w:rsid w:val="239C14EE"/>
    <w:rsid w:val="23A6EB35"/>
    <w:rsid w:val="23A9B47B"/>
    <w:rsid w:val="23ACF2EF"/>
    <w:rsid w:val="23B46520"/>
    <w:rsid w:val="23B569F8"/>
    <w:rsid w:val="23B5FC5E"/>
    <w:rsid w:val="23B60865"/>
    <w:rsid w:val="23B69365"/>
    <w:rsid w:val="23C69EA8"/>
    <w:rsid w:val="23C7881B"/>
    <w:rsid w:val="23C8886A"/>
    <w:rsid w:val="23CC64A5"/>
    <w:rsid w:val="23D166FD"/>
    <w:rsid w:val="23D2D06C"/>
    <w:rsid w:val="23D2E4B4"/>
    <w:rsid w:val="23D36D51"/>
    <w:rsid w:val="23D6ADF9"/>
    <w:rsid w:val="23DE653A"/>
    <w:rsid w:val="23DFEE82"/>
    <w:rsid w:val="23E65121"/>
    <w:rsid w:val="23EC176D"/>
    <w:rsid w:val="23F1965C"/>
    <w:rsid w:val="23F6DA17"/>
    <w:rsid w:val="23F6DBA4"/>
    <w:rsid w:val="23F872F0"/>
    <w:rsid w:val="23F8FDC0"/>
    <w:rsid w:val="23F9F005"/>
    <w:rsid w:val="23FC02D9"/>
    <w:rsid w:val="240114EB"/>
    <w:rsid w:val="24051DBB"/>
    <w:rsid w:val="24072DBE"/>
    <w:rsid w:val="240B51AA"/>
    <w:rsid w:val="240C3EB8"/>
    <w:rsid w:val="240CBCCB"/>
    <w:rsid w:val="241045CB"/>
    <w:rsid w:val="241356FC"/>
    <w:rsid w:val="2413AC94"/>
    <w:rsid w:val="241474BA"/>
    <w:rsid w:val="24268D54"/>
    <w:rsid w:val="2427C831"/>
    <w:rsid w:val="242D287B"/>
    <w:rsid w:val="24302579"/>
    <w:rsid w:val="2431175C"/>
    <w:rsid w:val="2432D07B"/>
    <w:rsid w:val="24362726"/>
    <w:rsid w:val="243A7C9A"/>
    <w:rsid w:val="243DBC9F"/>
    <w:rsid w:val="243F2612"/>
    <w:rsid w:val="2442C891"/>
    <w:rsid w:val="2446673D"/>
    <w:rsid w:val="244756CE"/>
    <w:rsid w:val="2447AC3D"/>
    <w:rsid w:val="24480917"/>
    <w:rsid w:val="2448A080"/>
    <w:rsid w:val="244B0825"/>
    <w:rsid w:val="244C2FA0"/>
    <w:rsid w:val="244FFA94"/>
    <w:rsid w:val="2456D54E"/>
    <w:rsid w:val="2458E68D"/>
    <w:rsid w:val="245D16A5"/>
    <w:rsid w:val="24628E6B"/>
    <w:rsid w:val="246483A4"/>
    <w:rsid w:val="24655627"/>
    <w:rsid w:val="24674835"/>
    <w:rsid w:val="246ADBC3"/>
    <w:rsid w:val="246C312B"/>
    <w:rsid w:val="246CC957"/>
    <w:rsid w:val="246CE49F"/>
    <w:rsid w:val="246EE6C2"/>
    <w:rsid w:val="246F7299"/>
    <w:rsid w:val="24738553"/>
    <w:rsid w:val="2473B7A0"/>
    <w:rsid w:val="2474E04B"/>
    <w:rsid w:val="2474F34E"/>
    <w:rsid w:val="24793C7D"/>
    <w:rsid w:val="24796C38"/>
    <w:rsid w:val="247D475A"/>
    <w:rsid w:val="24858518"/>
    <w:rsid w:val="2487D53C"/>
    <w:rsid w:val="248E6CEF"/>
    <w:rsid w:val="248F6E24"/>
    <w:rsid w:val="249034DD"/>
    <w:rsid w:val="24946D28"/>
    <w:rsid w:val="249A0C5E"/>
    <w:rsid w:val="249C0796"/>
    <w:rsid w:val="249FD985"/>
    <w:rsid w:val="24A14FAB"/>
    <w:rsid w:val="24A693B5"/>
    <w:rsid w:val="24A69AC1"/>
    <w:rsid w:val="24A83C4C"/>
    <w:rsid w:val="24A89AAA"/>
    <w:rsid w:val="24AEC60F"/>
    <w:rsid w:val="24AFCFFE"/>
    <w:rsid w:val="24AFD925"/>
    <w:rsid w:val="24B1F445"/>
    <w:rsid w:val="24B44770"/>
    <w:rsid w:val="24B45DE5"/>
    <w:rsid w:val="24B4F1A3"/>
    <w:rsid w:val="24B99498"/>
    <w:rsid w:val="24BB970F"/>
    <w:rsid w:val="24BBB5C7"/>
    <w:rsid w:val="24BF297A"/>
    <w:rsid w:val="24C12D6C"/>
    <w:rsid w:val="24C1BA99"/>
    <w:rsid w:val="24C2B827"/>
    <w:rsid w:val="24C4ADF1"/>
    <w:rsid w:val="24C5C617"/>
    <w:rsid w:val="24C81704"/>
    <w:rsid w:val="24C885A4"/>
    <w:rsid w:val="24CA7E5D"/>
    <w:rsid w:val="24D0A309"/>
    <w:rsid w:val="24D20860"/>
    <w:rsid w:val="24D3E21A"/>
    <w:rsid w:val="24D4A3AE"/>
    <w:rsid w:val="24D692E0"/>
    <w:rsid w:val="24D80680"/>
    <w:rsid w:val="24D98431"/>
    <w:rsid w:val="24DCCCB1"/>
    <w:rsid w:val="24DD334E"/>
    <w:rsid w:val="24DDF795"/>
    <w:rsid w:val="24DEC530"/>
    <w:rsid w:val="24E593AF"/>
    <w:rsid w:val="24E7819C"/>
    <w:rsid w:val="24EFEDDE"/>
    <w:rsid w:val="24F1B6E2"/>
    <w:rsid w:val="24F3D689"/>
    <w:rsid w:val="24F56D34"/>
    <w:rsid w:val="24F891F5"/>
    <w:rsid w:val="24F96BE2"/>
    <w:rsid w:val="24FBAECE"/>
    <w:rsid w:val="24FC0108"/>
    <w:rsid w:val="2500545A"/>
    <w:rsid w:val="2501DE69"/>
    <w:rsid w:val="2504E980"/>
    <w:rsid w:val="250A1C80"/>
    <w:rsid w:val="250B2CC6"/>
    <w:rsid w:val="250C5696"/>
    <w:rsid w:val="250D72A1"/>
    <w:rsid w:val="250DFAAB"/>
    <w:rsid w:val="2512D39D"/>
    <w:rsid w:val="2516E205"/>
    <w:rsid w:val="251780E3"/>
    <w:rsid w:val="25180B5F"/>
    <w:rsid w:val="2518AE35"/>
    <w:rsid w:val="251D2CBD"/>
    <w:rsid w:val="251D726F"/>
    <w:rsid w:val="251F6E5B"/>
    <w:rsid w:val="251F8A4E"/>
    <w:rsid w:val="25231994"/>
    <w:rsid w:val="252319B6"/>
    <w:rsid w:val="25270DE3"/>
    <w:rsid w:val="252EAF33"/>
    <w:rsid w:val="252FDDA1"/>
    <w:rsid w:val="25336FD4"/>
    <w:rsid w:val="2533E59F"/>
    <w:rsid w:val="253469AA"/>
    <w:rsid w:val="25357688"/>
    <w:rsid w:val="253701E1"/>
    <w:rsid w:val="25378EAA"/>
    <w:rsid w:val="253A53EA"/>
    <w:rsid w:val="253AAEB6"/>
    <w:rsid w:val="253C0EF8"/>
    <w:rsid w:val="253C9F0E"/>
    <w:rsid w:val="253DE86A"/>
    <w:rsid w:val="25420D82"/>
    <w:rsid w:val="2542B5FB"/>
    <w:rsid w:val="2546AA9B"/>
    <w:rsid w:val="2548DE1B"/>
    <w:rsid w:val="254CCBB9"/>
    <w:rsid w:val="254E5001"/>
    <w:rsid w:val="2553F2D4"/>
    <w:rsid w:val="25543807"/>
    <w:rsid w:val="255AB21D"/>
    <w:rsid w:val="255B303C"/>
    <w:rsid w:val="255D349A"/>
    <w:rsid w:val="2561D92B"/>
    <w:rsid w:val="256835A8"/>
    <w:rsid w:val="256AD9BF"/>
    <w:rsid w:val="256DC286"/>
    <w:rsid w:val="256DD399"/>
    <w:rsid w:val="256F08CB"/>
    <w:rsid w:val="256FABB7"/>
    <w:rsid w:val="25743080"/>
    <w:rsid w:val="2577023F"/>
    <w:rsid w:val="257A866C"/>
    <w:rsid w:val="257E4F07"/>
    <w:rsid w:val="25822B43"/>
    <w:rsid w:val="258318B0"/>
    <w:rsid w:val="258383BC"/>
    <w:rsid w:val="2584066A"/>
    <w:rsid w:val="2586A97C"/>
    <w:rsid w:val="25877419"/>
    <w:rsid w:val="258875CB"/>
    <w:rsid w:val="2589FA7A"/>
    <w:rsid w:val="258C4834"/>
    <w:rsid w:val="258C6ACB"/>
    <w:rsid w:val="258C6BEE"/>
    <w:rsid w:val="258D2855"/>
    <w:rsid w:val="258E6A09"/>
    <w:rsid w:val="258EF29C"/>
    <w:rsid w:val="2591A376"/>
    <w:rsid w:val="25927059"/>
    <w:rsid w:val="259405A6"/>
    <w:rsid w:val="2594BE93"/>
    <w:rsid w:val="25997DAA"/>
    <w:rsid w:val="259E7E71"/>
    <w:rsid w:val="25A5AC83"/>
    <w:rsid w:val="25A71F80"/>
    <w:rsid w:val="25A765B3"/>
    <w:rsid w:val="25A869C3"/>
    <w:rsid w:val="25A8BF3F"/>
    <w:rsid w:val="25AA10AE"/>
    <w:rsid w:val="25ABA74B"/>
    <w:rsid w:val="25AD94A8"/>
    <w:rsid w:val="25AEF6AF"/>
    <w:rsid w:val="25B036A9"/>
    <w:rsid w:val="25B430DB"/>
    <w:rsid w:val="25B5BCE0"/>
    <w:rsid w:val="25B68D9B"/>
    <w:rsid w:val="25B6BD93"/>
    <w:rsid w:val="25BA75A3"/>
    <w:rsid w:val="25BD714E"/>
    <w:rsid w:val="25C22670"/>
    <w:rsid w:val="25C31B14"/>
    <w:rsid w:val="25C339F1"/>
    <w:rsid w:val="25C484B7"/>
    <w:rsid w:val="25C77D18"/>
    <w:rsid w:val="25C91223"/>
    <w:rsid w:val="25CA0885"/>
    <w:rsid w:val="25CE5771"/>
    <w:rsid w:val="25CF3FE0"/>
    <w:rsid w:val="25CFD693"/>
    <w:rsid w:val="25D1F211"/>
    <w:rsid w:val="25D60E7A"/>
    <w:rsid w:val="25DCE3BB"/>
    <w:rsid w:val="25DF88E2"/>
    <w:rsid w:val="25E079AB"/>
    <w:rsid w:val="25E1F99D"/>
    <w:rsid w:val="25E28E84"/>
    <w:rsid w:val="25E4B7A9"/>
    <w:rsid w:val="25E7B184"/>
    <w:rsid w:val="25E929D5"/>
    <w:rsid w:val="25EBA71A"/>
    <w:rsid w:val="25EC2B21"/>
    <w:rsid w:val="25ECC676"/>
    <w:rsid w:val="25EDAA4A"/>
    <w:rsid w:val="25EF64F1"/>
    <w:rsid w:val="25F18A15"/>
    <w:rsid w:val="25F33076"/>
    <w:rsid w:val="25F4CCD6"/>
    <w:rsid w:val="25F91522"/>
    <w:rsid w:val="26019E71"/>
    <w:rsid w:val="26046F99"/>
    <w:rsid w:val="26054087"/>
    <w:rsid w:val="2605D956"/>
    <w:rsid w:val="2606F38D"/>
    <w:rsid w:val="2609176C"/>
    <w:rsid w:val="260920F1"/>
    <w:rsid w:val="26138F03"/>
    <w:rsid w:val="2613CEE9"/>
    <w:rsid w:val="26196A51"/>
    <w:rsid w:val="2619A1BD"/>
    <w:rsid w:val="2619AF00"/>
    <w:rsid w:val="261A8A76"/>
    <w:rsid w:val="261DA9AF"/>
    <w:rsid w:val="261EF87E"/>
    <w:rsid w:val="261FCC6F"/>
    <w:rsid w:val="2622E8E0"/>
    <w:rsid w:val="262548F2"/>
    <w:rsid w:val="262CA97F"/>
    <w:rsid w:val="262EE662"/>
    <w:rsid w:val="2630185F"/>
    <w:rsid w:val="26346BF4"/>
    <w:rsid w:val="263A428E"/>
    <w:rsid w:val="263B53D7"/>
    <w:rsid w:val="2645D85A"/>
    <w:rsid w:val="2646F672"/>
    <w:rsid w:val="264AF25E"/>
    <w:rsid w:val="264EA793"/>
    <w:rsid w:val="264ED2D9"/>
    <w:rsid w:val="264F7EDA"/>
    <w:rsid w:val="26538985"/>
    <w:rsid w:val="26541182"/>
    <w:rsid w:val="2659B090"/>
    <w:rsid w:val="265CBB15"/>
    <w:rsid w:val="2665AF2A"/>
    <w:rsid w:val="2667035E"/>
    <w:rsid w:val="266F5AAC"/>
    <w:rsid w:val="26725628"/>
    <w:rsid w:val="267312BE"/>
    <w:rsid w:val="26759C1B"/>
    <w:rsid w:val="2676DDCE"/>
    <w:rsid w:val="26774F5A"/>
    <w:rsid w:val="2677F7A6"/>
    <w:rsid w:val="267C49E7"/>
    <w:rsid w:val="267DBC49"/>
    <w:rsid w:val="26816DB6"/>
    <w:rsid w:val="26857BDF"/>
    <w:rsid w:val="2686D149"/>
    <w:rsid w:val="2688513C"/>
    <w:rsid w:val="26896FB5"/>
    <w:rsid w:val="268AB81E"/>
    <w:rsid w:val="268D0C8C"/>
    <w:rsid w:val="268D48B6"/>
    <w:rsid w:val="268ECAA2"/>
    <w:rsid w:val="268F0885"/>
    <w:rsid w:val="2692568A"/>
    <w:rsid w:val="2693899C"/>
    <w:rsid w:val="2694ACCB"/>
    <w:rsid w:val="26970F38"/>
    <w:rsid w:val="2699AC67"/>
    <w:rsid w:val="269DFD38"/>
    <w:rsid w:val="269E0CF2"/>
    <w:rsid w:val="269E6B7C"/>
    <w:rsid w:val="26A27817"/>
    <w:rsid w:val="26A7F181"/>
    <w:rsid w:val="26A7FF11"/>
    <w:rsid w:val="26A83667"/>
    <w:rsid w:val="26AB8295"/>
    <w:rsid w:val="26AC7BAB"/>
    <w:rsid w:val="26B06DDB"/>
    <w:rsid w:val="26B0EE28"/>
    <w:rsid w:val="26B2FD86"/>
    <w:rsid w:val="26B418BD"/>
    <w:rsid w:val="26B71325"/>
    <w:rsid w:val="26B7C0AF"/>
    <w:rsid w:val="26B7F476"/>
    <w:rsid w:val="26B8BDB3"/>
    <w:rsid w:val="26BB4275"/>
    <w:rsid w:val="26BC8733"/>
    <w:rsid w:val="26BD9F7F"/>
    <w:rsid w:val="26BDB9C7"/>
    <w:rsid w:val="26BF2D9A"/>
    <w:rsid w:val="26C05996"/>
    <w:rsid w:val="26C16FFC"/>
    <w:rsid w:val="26C4138E"/>
    <w:rsid w:val="26C7ACB8"/>
    <w:rsid w:val="26C92725"/>
    <w:rsid w:val="26CA7C4E"/>
    <w:rsid w:val="26CC8198"/>
    <w:rsid w:val="26D12D54"/>
    <w:rsid w:val="26D398DC"/>
    <w:rsid w:val="26D65CFD"/>
    <w:rsid w:val="26D67F17"/>
    <w:rsid w:val="26D80030"/>
    <w:rsid w:val="26D9A1B0"/>
    <w:rsid w:val="26DA0752"/>
    <w:rsid w:val="26E442E3"/>
    <w:rsid w:val="26E592EC"/>
    <w:rsid w:val="26E7EF8A"/>
    <w:rsid w:val="26E84A08"/>
    <w:rsid w:val="26EDE01E"/>
    <w:rsid w:val="26EEBDFB"/>
    <w:rsid w:val="26F1DFA8"/>
    <w:rsid w:val="26F8B981"/>
    <w:rsid w:val="26FD732B"/>
    <w:rsid w:val="26FF7F77"/>
    <w:rsid w:val="2708613E"/>
    <w:rsid w:val="270C1607"/>
    <w:rsid w:val="270D06F9"/>
    <w:rsid w:val="2711EE42"/>
    <w:rsid w:val="2714D6AA"/>
    <w:rsid w:val="2714F1B5"/>
    <w:rsid w:val="2716F8F3"/>
    <w:rsid w:val="271724E7"/>
    <w:rsid w:val="271869A6"/>
    <w:rsid w:val="271A883A"/>
    <w:rsid w:val="271C49AE"/>
    <w:rsid w:val="271C9129"/>
    <w:rsid w:val="271CC549"/>
    <w:rsid w:val="271D189A"/>
    <w:rsid w:val="271EC1A4"/>
    <w:rsid w:val="271F7A6B"/>
    <w:rsid w:val="27200796"/>
    <w:rsid w:val="27221252"/>
    <w:rsid w:val="27227312"/>
    <w:rsid w:val="272412C8"/>
    <w:rsid w:val="2724CBD1"/>
    <w:rsid w:val="27260D2E"/>
    <w:rsid w:val="273203EE"/>
    <w:rsid w:val="273532E4"/>
    <w:rsid w:val="27369D29"/>
    <w:rsid w:val="27383F5E"/>
    <w:rsid w:val="2738DC75"/>
    <w:rsid w:val="273A62FA"/>
    <w:rsid w:val="273CEAB5"/>
    <w:rsid w:val="273F6CE6"/>
    <w:rsid w:val="274135EA"/>
    <w:rsid w:val="2748B83A"/>
    <w:rsid w:val="274DE467"/>
    <w:rsid w:val="27521F15"/>
    <w:rsid w:val="27535D99"/>
    <w:rsid w:val="27576179"/>
    <w:rsid w:val="27586DE9"/>
    <w:rsid w:val="27588AAF"/>
    <w:rsid w:val="275D00F6"/>
    <w:rsid w:val="275ECA90"/>
    <w:rsid w:val="275FF064"/>
    <w:rsid w:val="27691C60"/>
    <w:rsid w:val="276A03E1"/>
    <w:rsid w:val="276B9260"/>
    <w:rsid w:val="27734484"/>
    <w:rsid w:val="2776886F"/>
    <w:rsid w:val="2776D517"/>
    <w:rsid w:val="2778A4E5"/>
    <w:rsid w:val="2779DAB3"/>
    <w:rsid w:val="277B7BA2"/>
    <w:rsid w:val="277BAC6B"/>
    <w:rsid w:val="277F48B5"/>
    <w:rsid w:val="2780280E"/>
    <w:rsid w:val="278116BB"/>
    <w:rsid w:val="2782ADCA"/>
    <w:rsid w:val="2782D761"/>
    <w:rsid w:val="278445B2"/>
    <w:rsid w:val="278C271B"/>
    <w:rsid w:val="278CF328"/>
    <w:rsid w:val="278F13A8"/>
    <w:rsid w:val="27904503"/>
    <w:rsid w:val="2793900A"/>
    <w:rsid w:val="2797BDBB"/>
    <w:rsid w:val="2799DF81"/>
    <w:rsid w:val="279B17D9"/>
    <w:rsid w:val="279C11AD"/>
    <w:rsid w:val="27A4586B"/>
    <w:rsid w:val="27A489D9"/>
    <w:rsid w:val="27A602CE"/>
    <w:rsid w:val="27A8EFB9"/>
    <w:rsid w:val="27ADF6B5"/>
    <w:rsid w:val="27B15BCA"/>
    <w:rsid w:val="27B2ED3D"/>
    <w:rsid w:val="27B49590"/>
    <w:rsid w:val="27B4B200"/>
    <w:rsid w:val="27B5AF2E"/>
    <w:rsid w:val="27BC41CF"/>
    <w:rsid w:val="27C5179F"/>
    <w:rsid w:val="27C90C1D"/>
    <w:rsid w:val="27CE165F"/>
    <w:rsid w:val="27CE8711"/>
    <w:rsid w:val="27CF5641"/>
    <w:rsid w:val="27D63C45"/>
    <w:rsid w:val="27DBAD3B"/>
    <w:rsid w:val="27DD221D"/>
    <w:rsid w:val="27DEC250"/>
    <w:rsid w:val="27E2092B"/>
    <w:rsid w:val="27E2ED17"/>
    <w:rsid w:val="27E3B2F5"/>
    <w:rsid w:val="27E54E39"/>
    <w:rsid w:val="27E81BEF"/>
    <w:rsid w:val="27EB557C"/>
    <w:rsid w:val="27ED5171"/>
    <w:rsid w:val="27EFC2BE"/>
    <w:rsid w:val="27F09CB6"/>
    <w:rsid w:val="27F19FAE"/>
    <w:rsid w:val="27F378C8"/>
    <w:rsid w:val="27F6CF7C"/>
    <w:rsid w:val="27FA965B"/>
    <w:rsid w:val="27FC4F7D"/>
    <w:rsid w:val="2801AF37"/>
    <w:rsid w:val="280311D8"/>
    <w:rsid w:val="2804E76B"/>
    <w:rsid w:val="2809475E"/>
    <w:rsid w:val="280ACB66"/>
    <w:rsid w:val="280E33A2"/>
    <w:rsid w:val="28117440"/>
    <w:rsid w:val="28128F38"/>
    <w:rsid w:val="2814F995"/>
    <w:rsid w:val="281D0E4A"/>
    <w:rsid w:val="281E3AAA"/>
    <w:rsid w:val="2820E403"/>
    <w:rsid w:val="28222176"/>
    <w:rsid w:val="28225624"/>
    <w:rsid w:val="2824DBA0"/>
    <w:rsid w:val="282505EC"/>
    <w:rsid w:val="28258B02"/>
    <w:rsid w:val="28294C1C"/>
    <w:rsid w:val="283032B7"/>
    <w:rsid w:val="2837C6B1"/>
    <w:rsid w:val="283A66DD"/>
    <w:rsid w:val="283B9035"/>
    <w:rsid w:val="283F7E4E"/>
    <w:rsid w:val="28400464"/>
    <w:rsid w:val="2840B82A"/>
    <w:rsid w:val="2844EC39"/>
    <w:rsid w:val="2845D513"/>
    <w:rsid w:val="28468816"/>
    <w:rsid w:val="2847D3FF"/>
    <w:rsid w:val="284A74B1"/>
    <w:rsid w:val="284C9184"/>
    <w:rsid w:val="284D2452"/>
    <w:rsid w:val="284D2BAA"/>
    <w:rsid w:val="285601C0"/>
    <w:rsid w:val="285C3757"/>
    <w:rsid w:val="28603DA5"/>
    <w:rsid w:val="2861A8F0"/>
    <w:rsid w:val="286AA45A"/>
    <w:rsid w:val="286FE96A"/>
    <w:rsid w:val="28721F38"/>
    <w:rsid w:val="287789C2"/>
    <w:rsid w:val="28792B47"/>
    <w:rsid w:val="287C4E98"/>
    <w:rsid w:val="287C9D2C"/>
    <w:rsid w:val="287D1B79"/>
    <w:rsid w:val="28806BB9"/>
    <w:rsid w:val="28831046"/>
    <w:rsid w:val="2883859F"/>
    <w:rsid w:val="2884F662"/>
    <w:rsid w:val="288659A3"/>
    <w:rsid w:val="2888D9DD"/>
    <w:rsid w:val="288AA47F"/>
    <w:rsid w:val="288D1666"/>
    <w:rsid w:val="288D6730"/>
    <w:rsid w:val="288ECB6E"/>
    <w:rsid w:val="288FDD6A"/>
    <w:rsid w:val="2891028B"/>
    <w:rsid w:val="28917178"/>
    <w:rsid w:val="2894377B"/>
    <w:rsid w:val="2895EA49"/>
    <w:rsid w:val="289AD307"/>
    <w:rsid w:val="28A581EB"/>
    <w:rsid w:val="28A758D5"/>
    <w:rsid w:val="28AC563B"/>
    <w:rsid w:val="28ACD865"/>
    <w:rsid w:val="28ADADBC"/>
    <w:rsid w:val="28AF0D71"/>
    <w:rsid w:val="28B0738D"/>
    <w:rsid w:val="28B1BD9F"/>
    <w:rsid w:val="28B23DDE"/>
    <w:rsid w:val="28B24CA4"/>
    <w:rsid w:val="28B62537"/>
    <w:rsid w:val="28B87A6E"/>
    <w:rsid w:val="28BB6D02"/>
    <w:rsid w:val="28BD76CC"/>
    <w:rsid w:val="28C017F0"/>
    <w:rsid w:val="28C3E7F8"/>
    <w:rsid w:val="28C65E77"/>
    <w:rsid w:val="28C69CD8"/>
    <w:rsid w:val="28C985EE"/>
    <w:rsid w:val="28CA2796"/>
    <w:rsid w:val="28CEC40D"/>
    <w:rsid w:val="28D1E0BC"/>
    <w:rsid w:val="28D28E6C"/>
    <w:rsid w:val="28D58C1F"/>
    <w:rsid w:val="28D60F7A"/>
    <w:rsid w:val="28D740C8"/>
    <w:rsid w:val="28D8DFB9"/>
    <w:rsid w:val="28D97996"/>
    <w:rsid w:val="28DDA72C"/>
    <w:rsid w:val="28E1E6BE"/>
    <w:rsid w:val="28E330C0"/>
    <w:rsid w:val="28EBCCC9"/>
    <w:rsid w:val="28EBFE4B"/>
    <w:rsid w:val="28EC4060"/>
    <w:rsid w:val="28F0EEF8"/>
    <w:rsid w:val="28F5EA0F"/>
    <w:rsid w:val="28F6C6A6"/>
    <w:rsid w:val="28F9080B"/>
    <w:rsid w:val="28FAD471"/>
    <w:rsid w:val="29012848"/>
    <w:rsid w:val="29013FC8"/>
    <w:rsid w:val="29018C28"/>
    <w:rsid w:val="2903B2BC"/>
    <w:rsid w:val="2905583D"/>
    <w:rsid w:val="29065380"/>
    <w:rsid w:val="2908564E"/>
    <w:rsid w:val="29087C2F"/>
    <w:rsid w:val="290F89E2"/>
    <w:rsid w:val="29123B0C"/>
    <w:rsid w:val="29127C2A"/>
    <w:rsid w:val="29148AD6"/>
    <w:rsid w:val="2919FDC0"/>
    <w:rsid w:val="291B8F6B"/>
    <w:rsid w:val="291EF946"/>
    <w:rsid w:val="292004C0"/>
    <w:rsid w:val="29253EF1"/>
    <w:rsid w:val="29280C96"/>
    <w:rsid w:val="29283B9E"/>
    <w:rsid w:val="29291785"/>
    <w:rsid w:val="292ACCB9"/>
    <w:rsid w:val="292BF94F"/>
    <w:rsid w:val="29302454"/>
    <w:rsid w:val="29325D04"/>
    <w:rsid w:val="2932B8C1"/>
    <w:rsid w:val="2932D9CF"/>
    <w:rsid w:val="2936CD47"/>
    <w:rsid w:val="29374C6C"/>
    <w:rsid w:val="2938F9BF"/>
    <w:rsid w:val="293BA01B"/>
    <w:rsid w:val="293D317B"/>
    <w:rsid w:val="293D50AD"/>
    <w:rsid w:val="293E6CC4"/>
    <w:rsid w:val="2947B9A1"/>
    <w:rsid w:val="2949B3A2"/>
    <w:rsid w:val="294CADA0"/>
    <w:rsid w:val="2952F798"/>
    <w:rsid w:val="2953F05F"/>
    <w:rsid w:val="29564133"/>
    <w:rsid w:val="2958375E"/>
    <w:rsid w:val="295F4D9D"/>
    <w:rsid w:val="2961029C"/>
    <w:rsid w:val="2962498E"/>
    <w:rsid w:val="29660C7F"/>
    <w:rsid w:val="296B2472"/>
    <w:rsid w:val="296C003D"/>
    <w:rsid w:val="296C225E"/>
    <w:rsid w:val="296C79C4"/>
    <w:rsid w:val="296C9D02"/>
    <w:rsid w:val="29702C36"/>
    <w:rsid w:val="297135ED"/>
    <w:rsid w:val="2971E1B8"/>
    <w:rsid w:val="2973E733"/>
    <w:rsid w:val="2974DF20"/>
    <w:rsid w:val="2976F31C"/>
    <w:rsid w:val="2976FE6A"/>
    <w:rsid w:val="29775752"/>
    <w:rsid w:val="29795FC0"/>
    <w:rsid w:val="2979B5DA"/>
    <w:rsid w:val="297B506B"/>
    <w:rsid w:val="297D1252"/>
    <w:rsid w:val="297EE4D3"/>
    <w:rsid w:val="29874657"/>
    <w:rsid w:val="29879D7F"/>
    <w:rsid w:val="298DEAB7"/>
    <w:rsid w:val="2995D403"/>
    <w:rsid w:val="299675EB"/>
    <w:rsid w:val="29970C3F"/>
    <w:rsid w:val="2998BF04"/>
    <w:rsid w:val="299E8041"/>
    <w:rsid w:val="299EF2A7"/>
    <w:rsid w:val="299FC685"/>
    <w:rsid w:val="29A04C58"/>
    <w:rsid w:val="29A653D5"/>
    <w:rsid w:val="29A7D140"/>
    <w:rsid w:val="29A947AE"/>
    <w:rsid w:val="29ACD35A"/>
    <w:rsid w:val="29B13C32"/>
    <w:rsid w:val="29B784F6"/>
    <w:rsid w:val="29BE3F50"/>
    <w:rsid w:val="29BE5B70"/>
    <w:rsid w:val="29C07245"/>
    <w:rsid w:val="29C1C65C"/>
    <w:rsid w:val="29C2D2C1"/>
    <w:rsid w:val="29C369A4"/>
    <w:rsid w:val="29C6136E"/>
    <w:rsid w:val="29C6EB76"/>
    <w:rsid w:val="29CDC8A4"/>
    <w:rsid w:val="29CE2EA6"/>
    <w:rsid w:val="29CEF43A"/>
    <w:rsid w:val="29CF3F38"/>
    <w:rsid w:val="29CF98C3"/>
    <w:rsid w:val="29CF9C3B"/>
    <w:rsid w:val="29CFA604"/>
    <w:rsid w:val="29D5D9C2"/>
    <w:rsid w:val="29D80A21"/>
    <w:rsid w:val="29DDB7FF"/>
    <w:rsid w:val="29E1AC3A"/>
    <w:rsid w:val="29E5C996"/>
    <w:rsid w:val="29E9F5F4"/>
    <w:rsid w:val="29EA08DD"/>
    <w:rsid w:val="29EACA29"/>
    <w:rsid w:val="29EB10EF"/>
    <w:rsid w:val="29EC3B75"/>
    <w:rsid w:val="29EE24C7"/>
    <w:rsid w:val="29EE9E18"/>
    <w:rsid w:val="29EF10FA"/>
    <w:rsid w:val="29F23B81"/>
    <w:rsid w:val="29F28286"/>
    <w:rsid w:val="29F4B9BE"/>
    <w:rsid w:val="29F6A52E"/>
    <w:rsid w:val="29F899E5"/>
    <w:rsid w:val="29FBC048"/>
    <w:rsid w:val="29FC9A1D"/>
    <w:rsid w:val="2A002C26"/>
    <w:rsid w:val="2A014F34"/>
    <w:rsid w:val="2A042892"/>
    <w:rsid w:val="2A07B57C"/>
    <w:rsid w:val="2A08365B"/>
    <w:rsid w:val="2A0BBC1D"/>
    <w:rsid w:val="2A0D6E67"/>
    <w:rsid w:val="2A0E1FD9"/>
    <w:rsid w:val="2A0E5436"/>
    <w:rsid w:val="2A101AA8"/>
    <w:rsid w:val="2A10D8A4"/>
    <w:rsid w:val="2A137AFB"/>
    <w:rsid w:val="2A143F35"/>
    <w:rsid w:val="2A1EE0A7"/>
    <w:rsid w:val="2A1FFCAB"/>
    <w:rsid w:val="2A285164"/>
    <w:rsid w:val="2A2BE83F"/>
    <w:rsid w:val="2A30D1DA"/>
    <w:rsid w:val="2A31BD73"/>
    <w:rsid w:val="2A3451A2"/>
    <w:rsid w:val="2A3D2B54"/>
    <w:rsid w:val="2A3DF167"/>
    <w:rsid w:val="2A3E7858"/>
    <w:rsid w:val="2A406025"/>
    <w:rsid w:val="2A49A38C"/>
    <w:rsid w:val="2A4A566F"/>
    <w:rsid w:val="2A4B4AE9"/>
    <w:rsid w:val="2A4CA50B"/>
    <w:rsid w:val="2A4DECEE"/>
    <w:rsid w:val="2A532942"/>
    <w:rsid w:val="2A5C13E6"/>
    <w:rsid w:val="2A5CCE91"/>
    <w:rsid w:val="2A5D1A55"/>
    <w:rsid w:val="2A5F594C"/>
    <w:rsid w:val="2A63A761"/>
    <w:rsid w:val="2A6AED57"/>
    <w:rsid w:val="2A6B8969"/>
    <w:rsid w:val="2A6CEF6D"/>
    <w:rsid w:val="2A6D51C9"/>
    <w:rsid w:val="2A6F5283"/>
    <w:rsid w:val="2A6FE500"/>
    <w:rsid w:val="2A7541D6"/>
    <w:rsid w:val="2A799B71"/>
    <w:rsid w:val="2A79E6B8"/>
    <w:rsid w:val="2A7A9F31"/>
    <w:rsid w:val="2A7AD3FF"/>
    <w:rsid w:val="2A7E016B"/>
    <w:rsid w:val="2A849E13"/>
    <w:rsid w:val="2A867F1A"/>
    <w:rsid w:val="2A876CC7"/>
    <w:rsid w:val="2A881BBC"/>
    <w:rsid w:val="2A88FD60"/>
    <w:rsid w:val="2A8B869D"/>
    <w:rsid w:val="2A8E05EF"/>
    <w:rsid w:val="2A92B580"/>
    <w:rsid w:val="2A948D41"/>
    <w:rsid w:val="2A97CB56"/>
    <w:rsid w:val="2A983BCC"/>
    <w:rsid w:val="2A9DC02D"/>
    <w:rsid w:val="2AA2AE68"/>
    <w:rsid w:val="2AA36648"/>
    <w:rsid w:val="2AA4E130"/>
    <w:rsid w:val="2AA7D57D"/>
    <w:rsid w:val="2AA7E912"/>
    <w:rsid w:val="2AA80E4B"/>
    <w:rsid w:val="2AA9D84F"/>
    <w:rsid w:val="2AB08CC6"/>
    <w:rsid w:val="2AB565DF"/>
    <w:rsid w:val="2AB6035D"/>
    <w:rsid w:val="2AB8FA9D"/>
    <w:rsid w:val="2AB9446F"/>
    <w:rsid w:val="2ABA4D8B"/>
    <w:rsid w:val="2AC12972"/>
    <w:rsid w:val="2AC3776D"/>
    <w:rsid w:val="2AC46023"/>
    <w:rsid w:val="2AC62554"/>
    <w:rsid w:val="2AC9BE32"/>
    <w:rsid w:val="2ACBAE08"/>
    <w:rsid w:val="2ACBDB79"/>
    <w:rsid w:val="2ACDB657"/>
    <w:rsid w:val="2ACECDD9"/>
    <w:rsid w:val="2AD5E883"/>
    <w:rsid w:val="2AD62C1C"/>
    <w:rsid w:val="2AE00EA5"/>
    <w:rsid w:val="2AE07CAB"/>
    <w:rsid w:val="2AE1C7BB"/>
    <w:rsid w:val="2AEC8A74"/>
    <w:rsid w:val="2AEE240F"/>
    <w:rsid w:val="2AF0CE03"/>
    <w:rsid w:val="2AF25708"/>
    <w:rsid w:val="2AF4F197"/>
    <w:rsid w:val="2AF8B516"/>
    <w:rsid w:val="2AFB403D"/>
    <w:rsid w:val="2AFBAB08"/>
    <w:rsid w:val="2AFC7BA8"/>
    <w:rsid w:val="2B01803C"/>
    <w:rsid w:val="2B036BB6"/>
    <w:rsid w:val="2B08C137"/>
    <w:rsid w:val="2B132F72"/>
    <w:rsid w:val="2B134D96"/>
    <w:rsid w:val="2B14C4BF"/>
    <w:rsid w:val="2B17CA45"/>
    <w:rsid w:val="2B17CCAC"/>
    <w:rsid w:val="2B1BE629"/>
    <w:rsid w:val="2B1C9F9D"/>
    <w:rsid w:val="2B1E51CE"/>
    <w:rsid w:val="2B1FD61C"/>
    <w:rsid w:val="2B214C6A"/>
    <w:rsid w:val="2B2197FA"/>
    <w:rsid w:val="2B233CD1"/>
    <w:rsid w:val="2B29C8B4"/>
    <w:rsid w:val="2B2F25B7"/>
    <w:rsid w:val="2B321407"/>
    <w:rsid w:val="2B339388"/>
    <w:rsid w:val="2B3966D0"/>
    <w:rsid w:val="2B3B5714"/>
    <w:rsid w:val="2B3B72DE"/>
    <w:rsid w:val="2B3C7CEB"/>
    <w:rsid w:val="2B3D7E81"/>
    <w:rsid w:val="2B3E511C"/>
    <w:rsid w:val="2B3EDA99"/>
    <w:rsid w:val="2B3F5CEE"/>
    <w:rsid w:val="2B458C26"/>
    <w:rsid w:val="2B45D421"/>
    <w:rsid w:val="2B4BD166"/>
    <w:rsid w:val="2B4D8A28"/>
    <w:rsid w:val="2B4EED28"/>
    <w:rsid w:val="2B52BA88"/>
    <w:rsid w:val="2B56BFEC"/>
    <w:rsid w:val="2B581335"/>
    <w:rsid w:val="2B598FA2"/>
    <w:rsid w:val="2B5BFB4F"/>
    <w:rsid w:val="2B5D1C14"/>
    <w:rsid w:val="2B5F2AB8"/>
    <w:rsid w:val="2B6057DB"/>
    <w:rsid w:val="2B62392F"/>
    <w:rsid w:val="2B66AE2B"/>
    <w:rsid w:val="2B6930F6"/>
    <w:rsid w:val="2B6C2B43"/>
    <w:rsid w:val="2B6FC3A0"/>
    <w:rsid w:val="2B7049A6"/>
    <w:rsid w:val="2B72D4E6"/>
    <w:rsid w:val="2B7387DF"/>
    <w:rsid w:val="2B7BBE72"/>
    <w:rsid w:val="2B8009C3"/>
    <w:rsid w:val="2B836211"/>
    <w:rsid w:val="2B839F13"/>
    <w:rsid w:val="2B83ED0B"/>
    <w:rsid w:val="2B878146"/>
    <w:rsid w:val="2B89B87F"/>
    <w:rsid w:val="2B8C822C"/>
    <w:rsid w:val="2B8E33DF"/>
    <w:rsid w:val="2B8F7C2E"/>
    <w:rsid w:val="2B933515"/>
    <w:rsid w:val="2B9610C4"/>
    <w:rsid w:val="2B97A7D5"/>
    <w:rsid w:val="2B982640"/>
    <w:rsid w:val="2B9A380A"/>
    <w:rsid w:val="2B9C1B61"/>
    <w:rsid w:val="2B9DED71"/>
    <w:rsid w:val="2B9FCC16"/>
    <w:rsid w:val="2BA284A6"/>
    <w:rsid w:val="2BA61A7B"/>
    <w:rsid w:val="2BA710B6"/>
    <w:rsid w:val="2BA8A960"/>
    <w:rsid w:val="2BA9E2C9"/>
    <w:rsid w:val="2BAB143E"/>
    <w:rsid w:val="2BAB5889"/>
    <w:rsid w:val="2BAD3596"/>
    <w:rsid w:val="2BB3DC7E"/>
    <w:rsid w:val="2BB49716"/>
    <w:rsid w:val="2BB4D63A"/>
    <w:rsid w:val="2BB4DA3F"/>
    <w:rsid w:val="2BB9E272"/>
    <w:rsid w:val="2BBAF2CA"/>
    <w:rsid w:val="2BBBA71F"/>
    <w:rsid w:val="2BBBBCAD"/>
    <w:rsid w:val="2BBCD687"/>
    <w:rsid w:val="2BBD797F"/>
    <w:rsid w:val="2BBED8D7"/>
    <w:rsid w:val="2BC273E6"/>
    <w:rsid w:val="2BC31897"/>
    <w:rsid w:val="2BC6A1E1"/>
    <w:rsid w:val="2BC6A3FC"/>
    <w:rsid w:val="2BC7C2D1"/>
    <w:rsid w:val="2BCBFACA"/>
    <w:rsid w:val="2BD14AE8"/>
    <w:rsid w:val="2BD16963"/>
    <w:rsid w:val="2BD29DF1"/>
    <w:rsid w:val="2BD2EA12"/>
    <w:rsid w:val="2BD4BE2B"/>
    <w:rsid w:val="2BDE6039"/>
    <w:rsid w:val="2BE0A53D"/>
    <w:rsid w:val="2BE1953F"/>
    <w:rsid w:val="2BE1A4E6"/>
    <w:rsid w:val="2BE23F21"/>
    <w:rsid w:val="2BE37204"/>
    <w:rsid w:val="2BE429C7"/>
    <w:rsid w:val="2BE4489E"/>
    <w:rsid w:val="2BEC15D4"/>
    <w:rsid w:val="2BED4E73"/>
    <w:rsid w:val="2BF0F7A5"/>
    <w:rsid w:val="2BF24271"/>
    <w:rsid w:val="2BF388D7"/>
    <w:rsid w:val="2BF72589"/>
    <w:rsid w:val="2BFACA29"/>
    <w:rsid w:val="2BFB3A1B"/>
    <w:rsid w:val="2BFD50CB"/>
    <w:rsid w:val="2C00E3C3"/>
    <w:rsid w:val="2C05CAE3"/>
    <w:rsid w:val="2C05D2FE"/>
    <w:rsid w:val="2C075A60"/>
    <w:rsid w:val="2C0CC81E"/>
    <w:rsid w:val="2C0D1708"/>
    <w:rsid w:val="2C0F9132"/>
    <w:rsid w:val="2C12A21C"/>
    <w:rsid w:val="2C13A048"/>
    <w:rsid w:val="2C13E28A"/>
    <w:rsid w:val="2C14031A"/>
    <w:rsid w:val="2C148CF2"/>
    <w:rsid w:val="2C181F0E"/>
    <w:rsid w:val="2C19B37A"/>
    <w:rsid w:val="2C1AD7BC"/>
    <w:rsid w:val="2C1F2AFD"/>
    <w:rsid w:val="2C2066C3"/>
    <w:rsid w:val="2C20D1CD"/>
    <w:rsid w:val="2C23D850"/>
    <w:rsid w:val="2C25479C"/>
    <w:rsid w:val="2C25E42E"/>
    <w:rsid w:val="2C2B73FE"/>
    <w:rsid w:val="2C2B900E"/>
    <w:rsid w:val="2C2E780E"/>
    <w:rsid w:val="2C2F6ADE"/>
    <w:rsid w:val="2C30EFD6"/>
    <w:rsid w:val="2C331F36"/>
    <w:rsid w:val="2C3606F5"/>
    <w:rsid w:val="2C3679ED"/>
    <w:rsid w:val="2C3D36B6"/>
    <w:rsid w:val="2C3EC3DD"/>
    <w:rsid w:val="2C463EAA"/>
    <w:rsid w:val="2C477299"/>
    <w:rsid w:val="2C48B4BD"/>
    <w:rsid w:val="2C4C428F"/>
    <w:rsid w:val="2C4C88E9"/>
    <w:rsid w:val="2C4E536B"/>
    <w:rsid w:val="2C536920"/>
    <w:rsid w:val="2C542A8C"/>
    <w:rsid w:val="2C57ECDA"/>
    <w:rsid w:val="2C5A31EC"/>
    <w:rsid w:val="2C5A321E"/>
    <w:rsid w:val="2C5A75A1"/>
    <w:rsid w:val="2C5AF8B8"/>
    <w:rsid w:val="2C5BE40B"/>
    <w:rsid w:val="2C5D49D1"/>
    <w:rsid w:val="2C5F9B27"/>
    <w:rsid w:val="2C64AFAE"/>
    <w:rsid w:val="2C6AABFC"/>
    <w:rsid w:val="2C6B2605"/>
    <w:rsid w:val="2C6BE83E"/>
    <w:rsid w:val="2C6D1FB1"/>
    <w:rsid w:val="2C6DFEB7"/>
    <w:rsid w:val="2C6EA89C"/>
    <w:rsid w:val="2C6EE32F"/>
    <w:rsid w:val="2C70B688"/>
    <w:rsid w:val="2C74BED3"/>
    <w:rsid w:val="2C7C60DC"/>
    <w:rsid w:val="2C83EDF0"/>
    <w:rsid w:val="2C85B889"/>
    <w:rsid w:val="2C8D3757"/>
    <w:rsid w:val="2C90E032"/>
    <w:rsid w:val="2C94ECF4"/>
    <w:rsid w:val="2C956272"/>
    <w:rsid w:val="2C961B0F"/>
    <w:rsid w:val="2C969B3D"/>
    <w:rsid w:val="2C9CB183"/>
    <w:rsid w:val="2CA181D8"/>
    <w:rsid w:val="2CA29338"/>
    <w:rsid w:val="2CA3A4E3"/>
    <w:rsid w:val="2CA59801"/>
    <w:rsid w:val="2CA81EF6"/>
    <w:rsid w:val="2CA968EA"/>
    <w:rsid w:val="2CA9BCCD"/>
    <w:rsid w:val="2CAD8DF9"/>
    <w:rsid w:val="2CB1BBB0"/>
    <w:rsid w:val="2CB276A7"/>
    <w:rsid w:val="2CB2B978"/>
    <w:rsid w:val="2CBA4213"/>
    <w:rsid w:val="2CBF7AC8"/>
    <w:rsid w:val="2CC0A938"/>
    <w:rsid w:val="2CC0DC3E"/>
    <w:rsid w:val="2CC394C6"/>
    <w:rsid w:val="2CC8E410"/>
    <w:rsid w:val="2CC97C6D"/>
    <w:rsid w:val="2CCDC68D"/>
    <w:rsid w:val="2CCF3E0F"/>
    <w:rsid w:val="2CCFB4C3"/>
    <w:rsid w:val="2CD38AA7"/>
    <w:rsid w:val="2CD3C5F2"/>
    <w:rsid w:val="2CD7A768"/>
    <w:rsid w:val="2CD8615C"/>
    <w:rsid w:val="2CDCF1B7"/>
    <w:rsid w:val="2CE13D14"/>
    <w:rsid w:val="2CE19A70"/>
    <w:rsid w:val="2CE2692C"/>
    <w:rsid w:val="2CE3B621"/>
    <w:rsid w:val="2CE64A5D"/>
    <w:rsid w:val="2CE74908"/>
    <w:rsid w:val="2CE94EAE"/>
    <w:rsid w:val="2CEA0C77"/>
    <w:rsid w:val="2CEA2768"/>
    <w:rsid w:val="2CEAFFF3"/>
    <w:rsid w:val="2CF1DF89"/>
    <w:rsid w:val="2CF48A52"/>
    <w:rsid w:val="2CF71AE0"/>
    <w:rsid w:val="2CF93824"/>
    <w:rsid w:val="2CFA3805"/>
    <w:rsid w:val="2CFA4B8E"/>
    <w:rsid w:val="2CFB504F"/>
    <w:rsid w:val="2CFC9CF0"/>
    <w:rsid w:val="2CFDF4DB"/>
    <w:rsid w:val="2D001A4A"/>
    <w:rsid w:val="2D050603"/>
    <w:rsid w:val="2D05742C"/>
    <w:rsid w:val="2D05F723"/>
    <w:rsid w:val="2D084B58"/>
    <w:rsid w:val="2D0C79AE"/>
    <w:rsid w:val="2D0D229F"/>
    <w:rsid w:val="2D116B62"/>
    <w:rsid w:val="2D123120"/>
    <w:rsid w:val="2D14248E"/>
    <w:rsid w:val="2D183D96"/>
    <w:rsid w:val="2D18DDFD"/>
    <w:rsid w:val="2D1B8BC5"/>
    <w:rsid w:val="2D1C6AA5"/>
    <w:rsid w:val="2D1EF987"/>
    <w:rsid w:val="2D1F2327"/>
    <w:rsid w:val="2D25EAA2"/>
    <w:rsid w:val="2D27197E"/>
    <w:rsid w:val="2D285AAC"/>
    <w:rsid w:val="2D2B4CEA"/>
    <w:rsid w:val="2D314AC9"/>
    <w:rsid w:val="2D31D968"/>
    <w:rsid w:val="2D32D877"/>
    <w:rsid w:val="2D3A28DE"/>
    <w:rsid w:val="2D3B1D3D"/>
    <w:rsid w:val="2D3C8C59"/>
    <w:rsid w:val="2D40D74A"/>
    <w:rsid w:val="2D431739"/>
    <w:rsid w:val="2D44B54A"/>
    <w:rsid w:val="2D49B99F"/>
    <w:rsid w:val="2D4AEEC8"/>
    <w:rsid w:val="2D4B8FEC"/>
    <w:rsid w:val="2D4C3EFF"/>
    <w:rsid w:val="2D4FE5F8"/>
    <w:rsid w:val="2D55238B"/>
    <w:rsid w:val="2D593D42"/>
    <w:rsid w:val="2D66A141"/>
    <w:rsid w:val="2D67C870"/>
    <w:rsid w:val="2D680AE3"/>
    <w:rsid w:val="2D688E9C"/>
    <w:rsid w:val="2D68F2D4"/>
    <w:rsid w:val="2D692003"/>
    <w:rsid w:val="2D6A500A"/>
    <w:rsid w:val="2D6B0D39"/>
    <w:rsid w:val="2D6B189D"/>
    <w:rsid w:val="2D6FA464"/>
    <w:rsid w:val="2D6FA5A8"/>
    <w:rsid w:val="2D700FD9"/>
    <w:rsid w:val="2D74A58D"/>
    <w:rsid w:val="2D7924DE"/>
    <w:rsid w:val="2D792EE8"/>
    <w:rsid w:val="2D79A8D7"/>
    <w:rsid w:val="2D7C680A"/>
    <w:rsid w:val="2D8196A5"/>
    <w:rsid w:val="2D81B3FE"/>
    <w:rsid w:val="2D8393C1"/>
    <w:rsid w:val="2D83C9DE"/>
    <w:rsid w:val="2D853E8B"/>
    <w:rsid w:val="2D8AB193"/>
    <w:rsid w:val="2D8CA178"/>
    <w:rsid w:val="2D8CC8A8"/>
    <w:rsid w:val="2D8CF1DE"/>
    <w:rsid w:val="2D925FC5"/>
    <w:rsid w:val="2D93B6FE"/>
    <w:rsid w:val="2D947C2F"/>
    <w:rsid w:val="2D95C82A"/>
    <w:rsid w:val="2D98576D"/>
    <w:rsid w:val="2D9A5EB8"/>
    <w:rsid w:val="2D9A78E5"/>
    <w:rsid w:val="2D9E8F30"/>
    <w:rsid w:val="2D9ECE62"/>
    <w:rsid w:val="2DA00D8F"/>
    <w:rsid w:val="2DA22CD0"/>
    <w:rsid w:val="2DA76370"/>
    <w:rsid w:val="2DA9CFD1"/>
    <w:rsid w:val="2DAEC612"/>
    <w:rsid w:val="2DB15C5B"/>
    <w:rsid w:val="2DB4DFE4"/>
    <w:rsid w:val="2DB8F602"/>
    <w:rsid w:val="2DBAD43B"/>
    <w:rsid w:val="2DBE566F"/>
    <w:rsid w:val="2DBF461E"/>
    <w:rsid w:val="2DBFB4A7"/>
    <w:rsid w:val="2DC30A64"/>
    <w:rsid w:val="2DC37F29"/>
    <w:rsid w:val="2DC6176F"/>
    <w:rsid w:val="2DC96F71"/>
    <w:rsid w:val="2DC9AFDC"/>
    <w:rsid w:val="2DCCE2EB"/>
    <w:rsid w:val="2DCCE319"/>
    <w:rsid w:val="2DD19F8E"/>
    <w:rsid w:val="2DD41349"/>
    <w:rsid w:val="2DD5B21A"/>
    <w:rsid w:val="2DDA4471"/>
    <w:rsid w:val="2DDB7C19"/>
    <w:rsid w:val="2DDBF074"/>
    <w:rsid w:val="2DDC6325"/>
    <w:rsid w:val="2DDD8F24"/>
    <w:rsid w:val="2DDEA8AA"/>
    <w:rsid w:val="2DE11467"/>
    <w:rsid w:val="2DE2AFB8"/>
    <w:rsid w:val="2DE73FD9"/>
    <w:rsid w:val="2DE9CE7F"/>
    <w:rsid w:val="2DED3DAB"/>
    <w:rsid w:val="2DEE1531"/>
    <w:rsid w:val="2DEE15AE"/>
    <w:rsid w:val="2DEECADF"/>
    <w:rsid w:val="2DF0DA8E"/>
    <w:rsid w:val="2DF38371"/>
    <w:rsid w:val="2DF486D2"/>
    <w:rsid w:val="2DF78CE8"/>
    <w:rsid w:val="2DFAFA79"/>
    <w:rsid w:val="2DFDB357"/>
    <w:rsid w:val="2E015966"/>
    <w:rsid w:val="2E02B521"/>
    <w:rsid w:val="2E03FD67"/>
    <w:rsid w:val="2E0528DA"/>
    <w:rsid w:val="2E067C5D"/>
    <w:rsid w:val="2E07E3CA"/>
    <w:rsid w:val="2E0B0143"/>
    <w:rsid w:val="2E0FD66B"/>
    <w:rsid w:val="2E108F2A"/>
    <w:rsid w:val="2E1422B8"/>
    <w:rsid w:val="2E183117"/>
    <w:rsid w:val="2E193CB0"/>
    <w:rsid w:val="2E1BB743"/>
    <w:rsid w:val="2E1C4833"/>
    <w:rsid w:val="2E277AE4"/>
    <w:rsid w:val="2E2D3B5D"/>
    <w:rsid w:val="2E2EBC98"/>
    <w:rsid w:val="2E326D5D"/>
    <w:rsid w:val="2E347A5E"/>
    <w:rsid w:val="2E37E258"/>
    <w:rsid w:val="2E3B04A7"/>
    <w:rsid w:val="2E3EC431"/>
    <w:rsid w:val="2E3EC85D"/>
    <w:rsid w:val="2E4059B9"/>
    <w:rsid w:val="2E451051"/>
    <w:rsid w:val="2E467CB3"/>
    <w:rsid w:val="2E48C729"/>
    <w:rsid w:val="2E498DDB"/>
    <w:rsid w:val="2E4B901A"/>
    <w:rsid w:val="2E4D8057"/>
    <w:rsid w:val="2E4FA929"/>
    <w:rsid w:val="2E507C08"/>
    <w:rsid w:val="2E513D4A"/>
    <w:rsid w:val="2E54CB6C"/>
    <w:rsid w:val="2E57ED53"/>
    <w:rsid w:val="2E5BB59B"/>
    <w:rsid w:val="2E5CE613"/>
    <w:rsid w:val="2E603E9A"/>
    <w:rsid w:val="2E620C6B"/>
    <w:rsid w:val="2E63CF4E"/>
    <w:rsid w:val="2E667A0C"/>
    <w:rsid w:val="2E66860B"/>
    <w:rsid w:val="2E671FF9"/>
    <w:rsid w:val="2E69A03F"/>
    <w:rsid w:val="2E6D5A46"/>
    <w:rsid w:val="2E6DC2D8"/>
    <w:rsid w:val="2E729C05"/>
    <w:rsid w:val="2E72FE91"/>
    <w:rsid w:val="2E755E4C"/>
    <w:rsid w:val="2E767B5B"/>
    <w:rsid w:val="2E7758FE"/>
    <w:rsid w:val="2E787DB4"/>
    <w:rsid w:val="2E79BFFB"/>
    <w:rsid w:val="2E7A58EF"/>
    <w:rsid w:val="2E7C5357"/>
    <w:rsid w:val="2E7EC571"/>
    <w:rsid w:val="2E7F1DE9"/>
    <w:rsid w:val="2E7FD74D"/>
    <w:rsid w:val="2E801616"/>
    <w:rsid w:val="2E81F656"/>
    <w:rsid w:val="2E876F62"/>
    <w:rsid w:val="2E8A14E3"/>
    <w:rsid w:val="2E8B75A4"/>
    <w:rsid w:val="2E8C47BA"/>
    <w:rsid w:val="2E8C9924"/>
    <w:rsid w:val="2E92371D"/>
    <w:rsid w:val="2E926C39"/>
    <w:rsid w:val="2E9302BD"/>
    <w:rsid w:val="2E96A444"/>
    <w:rsid w:val="2E99A139"/>
    <w:rsid w:val="2E9C48CD"/>
    <w:rsid w:val="2E9CC6BC"/>
    <w:rsid w:val="2EA0207A"/>
    <w:rsid w:val="2EA53ACC"/>
    <w:rsid w:val="2EA648E5"/>
    <w:rsid w:val="2EA78435"/>
    <w:rsid w:val="2EA7941A"/>
    <w:rsid w:val="2EA7A820"/>
    <w:rsid w:val="2EAE9FFC"/>
    <w:rsid w:val="2EB58F6F"/>
    <w:rsid w:val="2EBC65D6"/>
    <w:rsid w:val="2EC46A4A"/>
    <w:rsid w:val="2EC4F96D"/>
    <w:rsid w:val="2EC9DCB1"/>
    <w:rsid w:val="2EC9E8C7"/>
    <w:rsid w:val="2ECA75F0"/>
    <w:rsid w:val="2ECB2197"/>
    <w:rsid w:val="2ECDE974"/>
    <w:rsid w:val="2ECFEFAF"/>
    <w:rsid w:val="2ED87A3D"/>
    <w:rsid w:val="2EDAFA6C"/>
    <w:rsid w:val="2EDD26B8"/>
    <w:rsid w:val="2EDD415B"/>
    <w:rsid w:val="2EDF2D9C"/>
    <w:rsid w:val="2EE1F415"/>
    <w:rsid w:val="2EE4D033"/>
    <w:rsid w:val="2EE57F66"/>
    <w:rsid w:val="2EE67C07"/>
    <w:rsid w:val="2EE6C11E"/>
    <w:rsid w:val="2EE8E859"/>
    <w:rsid w:val="2EED0BC5"/>
    <w:rsid w:val="2EF27ED3"/>
    <w:rsid w:val="2EF2A680"/>
    <w:rsid w:val="2EFA1F56"/>
    <w:rsid w:val="2F011641"/>
    <w:rsid w:val="2F02795D"/>
    <w:rsid w:val="2F028D14"/>
    <w:rsid w:val="2F02EF9B"/>
    <w:rsid w:val="2F040C34"/>
    <w:rsid w:val="2F04B1AA"/>
    <w:rsid w:val="2F0C1EDD"/>
    <w:rsid w:val="2F0CB172"/>
    <w:rsid w:val="2F104969"/>
    <w:rsid w:val="2F123564"/>
    <w:rsid w:val="2F124F0F"/>
    <w:rsid w:val="2F190DCF"/>
    <w:rsid w:val="2F1EEA79"/>
    <w:rsid w:val="2F22273B"/>
    <w:rsid w:val="2F255489"/>
    <w:rsid w:val="2F2D06EE"/>
    <w:rsid w:val="2F2D42BE"/>
    <w:rsid w:val="2F2DC868"/>
    <w:rsid w:val="2F2E76CE"/>
    <w:rsid w:val="2F2FFF44"/>
    <w:rsid w:val="2F309D99"/>
    <w:rsid w:val="2F33B3E1"/>
    <w:rsid w:val="2F33C116"/>
    <w:rsid w:val="2F380CCC"/>
    <w:rsid w:val="2F3B1999"/>
    <w:rsid w:val="2F3EFEAE"/>
    <w:rsid w:val="2F45CDD7"/>
    <w:rsid w:val="2F463826"/>
    <w:rsid w:val="2F47FB9A"/>
    <w:rsid w:val="2F4A72CB"/>
    <w:rsid w:val="2F4E89D3"/>
    <w:rsid w:val="2F504A7D"/>
    <w:rsid w:val="2F506AC3"/>
    <w:rsid w:val="2F54BB77"/>
    <w:rsid w:val="2F56BAE8"/>
    <w:rsid w:val="2F63143C"/>
    <w:rsid w:val="2F665FB0"/>
    <w:rsid w:val="2F685EAD"/>
    <w:rsid w:val="2F6A591A"/>
    <w:rsid w:val="2F6A99AF"/>
    <w:rsid w:val="2F6E6C4F"/>
    <w:rsid w:val="2F6EF6D3"/>
    <w:rsid w:val="2F709DF5"/>
    <w:rsid w:val="2F711396"/>
    <w:rsid w:val="2F7180DC"/>
    <w:rsid w:val="2F74D4C4"/>
    <w:rsid w:val="2F762104"/>
    <w:rsid w:val="2F7A0AEC"/>
    <w:rsid w:val="2F7F0561"/>
    <w:rsid w:val="2F8770AE"/>
    <w:rsid w:val="2F88EF18"/>
    <w:rsid w:val="2F89EFC6"/>
    <w:rsid w:val="2F973B34"/>
    <w:rsid w:val="2FA0F70E"/>
    <w:rsid w:val="2FA16A67"/>
    <w:rsid w:val="2FA2C528"/>
    <w:rsid w:val="2FA5FFAD"/>
    <w:rsid w:val="2FAA14AC"/>
    <w:rsid w:val="2FAB0F20"/>
    <w:rsid w:val="2FACA855"/>
    <w:rsid w:val="2FADB385"/>
    <w:rsid w:val="2FB24EA8"/>
    <w:rsid w:val="2FB8218D"/>
    <w:rsid w:val="2FBA5FDA"/>
    <w:rsid w:val="2FBA8B14"/>
    <w:rsid w:val="2FBD18B1"/>
    <w:rsid w:val="2FBD6711"/>
    <w:rsid w:val="2FBFA812"/>
    <w:rsid w:val="2FC0DC3F"/>
    <w:rsid w:val="2FC4DD39"/>
    <w:rsid w:val="2FC64427"/>
    <w:rsid w:val="2FC7F1AA"/>
    <w:rsid w:val="2FC8F2CB"/>
    <w:rsid w:val="2FC98712"/>
    <w:rsid w:val="2FCA4F87"/>
    <w:rsid w:val="2FCD1FDC"/>
    <w:rsid w:val="2FD0C31F"/>
    <w:rsid w:val="2FD4E87B"/>
    <w:rsid w:val="2FD738FF"/>
    <w:rsid w:val="2FDB02D8"/>
    <w:rsid w:val="2FDFDAB5"/>
    <w:rsid w:val="2FE48CB9"/>
    <w:rsid w:val="2FE63139"/>
    <w:rsid w:val="2FE71E87"/>
    <w:rsid w:val="2FEC575C"/>
    <w:rsid w:val="2FF13168"/>
    <w:rsid w:val="2FF47106"/>
    <w:rsid w:val="2FFA2C92"/>
    <w:rsid w:val="2FFC1C1D"/>
    <w:rsid w:val="3006AC5C"/>
    <w:rsid w:val="300C2E5C"/>
    <w:rsid w:val="300E627E"/>
    <w:rsid w:val="300FC0E7"/>
    <w:rsid w:val="3017CC14"/>
    <w:rsid w:val="302031E0"/>
    <w:rsid w:val="30217388"/>
    <w:rsid w:val="3024969B"/>
    <w:rsid w:val="30261BDE"/>
    <w:rsid w:val="30276982"/>
    <w:rsid w:val="302E688F"/>
    <w:rsid w:val="302FDED5"/>
    <w:rsid w:val="30327B8E"/>
    <w:rsid w:val="3035CB56"/>
    <w:rsid w:val="3036D3DF"/>
    <w:rsid w:val="3036DE14"/>
    <w:rsid w:val="303981B8"/>
    <w:rsid w:val="303F1378"/>
    <w:rsid w:val="30410713"/>
    <w:rsid w:val="3043190B"/>
    <w:rsid w:val="30434E40"/>
    <w:rsid w:val="3043F0DD"/>
    <w:rsid w:val="30449966"/>
    <w:rsid w:val="3047ED0B"/>
    <w:rsid w:val="3049AE97"/>
    <w:rsid w:val="304BA20A"/>
    <w:rsid w:val="3050AE78"/>
    <w:rsid w:val="30520924"/>
    <w:rsid w:val="3056403E"/>
    <w:rsid w:val="305793F7"/>
    <w:rsid w:val="305BC569"/>
    <w:rsid w:val="305C0A28"/>
    <w:rsid w:val="305E3D42"/>
    <w:rsid w:val="3060BD7A"/>
    <w:rsid w:val="306534C4"/>
    <w:rsid w:val="307097FF"/>
    <w:rsid w:val="30722EA0"/>
    <w:rsid w:val="30734895"/>
    <w:rsid w:val="307496E8"/>
    <w:rsid w:val="307D6EC1"/>
    <w:rsid w:val="30803B8B"/>
    <w:rsid w:val="308121B0"/>
    <w:rsid w:val="3082DFF0"/>
    <w:rsid w:val="3082E1EA"/>
    <w:rsid w:val="30884824"/>
    <w:rsid w:val="30892D6B"/>
    <w:rsid w:val="30893738"/>
    <w:rsid w:val="308B204C"/>
    <w:rsid w:val="308E071B"/>
    <w:rsid w:val="308F5ACD"/>
    <w:rsid w:val="3091E4DC"/>
    <w:rsid w:val="3092111A"/>
    <w:rsid w:val="309497A8"/>
    <w:rsid w:val="309882F9"/>
    <w:rsid w:val="30A06EE0"/>
    <w:rsid w:val="30A0B56B"/>
    <w:rsid w:val="30A0E362"/>
    <w:rsid w:val="30A36A2E"/>
    <w:rsid w:val="30A64E41"/>
    <w:rsid w:val="30AABE12"/>
    <w:rsid w:val="30AAFDFC"/>
    <w:rsid w:val="30AB2917"/>
    <w:rsid w:val="30AE2797"/>
    <w:rsid w:val="30AEFD71"/>
    <w:rsid w:val="30B0FF88"/>
    <w:rsid w:val="30B25D30"/>
    <w:rsid w:val="30B3865C"/>
    <w:rsid w:val="30B3A13C"/>
    <w:rsid w:val="30B581F2"/>
    <w:rsid w:val="30B756E8"/>
    <w:rsid w:val="30B76B6A"/>
    <w:rsid w:val="30B855AF"/>
    <w:rsid w:val="30BB1753"/>
    <w:rsid w:val="30BCE323"/>
    <w:rsid w:val="30BF2888"/>
    <w:rsid w:val="30BFC21B"/>
    <w:rsid w:val="30C651E4"/>
    <w:rsid w:val="30CA3214"/>
    <w:rsid w:val="30CF25ED"/>
    <w:rsid w:val="30D0156C"/>
    <w:rsid w:val="30D28150"/>
    <w:rsid w:val="30D76323"/>
    <w:rsid w:val="30D78D6E"/>
    <w:rsid w:val="30D7F2AF"/>
    <w:rsid w:val="30DA1881"/>
    <w:rsid w:val="30DE353C"/>
    <w:rsid w:val="30E042FF"/>
    <w:rsid w:val="30E08ACA"/>
    <w:rsid w:val="30E51965"/>
    <w:rsid w:val="30E9A519"/>
    <w:rsid w:val="30EB074F"/>
    <w:rsid w:val="30ECDC86"/>
    <w:rsid w:val="30ED0A5E"/>
    <w:rsid w:val="30F00D00"/>
    <w:rsid w:val="30F136E5"/>
    <w:rsid w:val="30F541DC"/>
    <w:rsid w:val="30F6363A"/>
    <w:rsid w:val="30F7238C"/>
    <w:rsid w:val="30F7D810"/>
    <w:rsid w:val="30F8D8A9"/>
    <w:rsid w:val="30F90462"/>
    <w:rsid w:val="30F9A818"/>
    <w:rsid w:val="30F9BCD5"/>
    <w:rsid w:val="30FE5E9A"/>
    <w:rsid w:val="3101A2E2"/>
    <w:rsid w:val="3103BB34"/>
    <w:rsid w:val="31091FCB"/>
    <w:rsid w:val="310B2E33"/>
    <w:rsid w:val="31105B45"/>
    <w:rsid w:val="3111394C"/>
    <w:rsid w:val="3111DC3D"/>
    <w:rsid w:val="3116502A"/>
    <w:rsid w:val="3118AD9B"/>
    <w:rsid w:val="311978AF"/>
    <w:rsid w:val="311AFD9E"/>
    <w:rsid w:val="311D46C2"/>
    <w:rsid w:val="31204D9D"/>
    <w:rsid w:val="31264F7E"/>
    <w:rsid w:val="3127262C"/>
    <w:rsid w:val="3128C813"/>
    <w:rsid w:val="312905C1"/>
    <w:rsid w:val="31295302"/>
    <w:rsid w:val="312AF1E2"/>
    <w:rsid w:val="3130CD49"/>
    <w:rsid w:val="31323206"/>
    <w:rsid w:val="31323878"/>
    <w:rsid w:val="31333A63"/>
    <w:rsid w:val="3135080B"/>
    <w:rsid w:val="3138BB15"/>
    <w:rsid w:val="313D3859"/>
    <w:rsid w:val="313EC483"/>
    <w:rsid w:val="3141E29A"/>
    <w:rsid w:val="3142E64F"/>
    <w:rsid w:val="314319D6"/>
    <w:rsid w:val="31475DF4"/>
    <w:rsid w:val="314B7AC8"/>
    <w:rsid w:val="314C5C3B"/>
    <w:rsid w:val="314D7780"/>
    <w:rsid w:val="315024CE"/>
    <w:rsid w:val="3152718E"/>
    <w:rsid w:val="3153F359"/>
    <w:rsid w:val="315797EE"/>
    <w:rsid w:val="3158D29E"/>
    <w:rsid w:val="3162EA2D"/>
    <w:rsid w:val="31633300"/>
    <w:rsid w:val="3165BBC3"/>
    <w:rsid w:val="3170C5A2"/>
    <w:rsid w:val="31723497"/>
    <w:rsid w:val="31725141"/>
    <w:rsid w:val="317266AE"/>
    <w:rsid w:val="3177D3C4"/>
    <w:rsid w:val="317A18CF"/>
    <w:rsid w:val="317C4AAC"/>
    <w:rsid w:val="317C5C1D"/>
    <w:rsid w:val="318368A0"/>
    <w:rsid w:val="31899833"/>
    <w:rsid w:val="318BCDC6"/>
    <w:rsid w:val="318BED06"/>
    <w:rsid w:val="318C8ECF"/>
    <w:rsid w:val="3190F28C"/>
    <w:rsid w:val="3192539F"/>
    <w:rsid w:val="31986067"/>
    <w:rsid w:val="3199E6B1"/>
    <w:rsid w:val="319AA15D"/>
    <w:rsid w:val="319B78F1"/>
    <w:rsid w:val="319DEE4B"/>
    <w:rsid w:val="31A2B011"/>
    <w:rsid w:val="31A3E101"/>
    <w:rsid w:val="31A627D6"/>
    <w:rsid w:val="31A66E87"/>
    <w:rsid w:val="31A70B62"/>
    <w:rsid w:val="31A715C9"/>
    <w:rsid w:val="31A8463F"/>
    <w:rsid w:val="31AAA61A"/>
    <w:rsid w:val="31AC7BFD"/>
    <w:rsid w:val="31B0DF0D"/>
    <w:rsid w:val="31B146FB"/>
    <w:rsid w:val="31B39938"/>
    <w:rsid w:val="31B39C62"/>
    <w:rsid w:val="31B49C98"/>
    <w:rsid w:val="31B52339"/>
    <w:rsid w:val="31B60061"/>
    <w:rsid w:val="31BA589E"/>
    <w:rsid w:val="31BAD9A3"/>
    <w:rsid w:val="31BD4DD0"/>
    <w:rsid w:val="31C5809A"/>
    <w:rsid w:val="31C7F637"/>
    <w:rsid w:val="31CAB4A1"/>
    <w:rsid w:val="31CBACC6"/>
    <w:rsid w:val="31CC939E"/>
    <w:rsid w:val="31CD1320"/>
    <w:rsid w:val="31D0F11F"/>
    <w:rsid w:val="31D10DA9"/>
    <w:rsid w:val="31D46CD2"/>
    <w:rsid w:val="31D6DBCC"/>
    <w:rsid w:val="31D8C891"/>
    <w:rsid w:val="31E2BD87"/>
    <w:rsid w:val="31E618F4"/>
    <w:rsid w:val="31E85A6B"/>
    <w:rsid w:val="31EE9697"/>
    <w:rsid w:val="31F22AC6"/>
    <w:rsid w:val="31F6AE76"/>
    <w:rsid w:val="31FB5FE3"/>
    <w:rsid w:val="31FC7100"/>
    <w:rsid w:val="31FFCCF3"/>
    <w:rsid w:val="320126CE"/>
    <w:rsid w:val="32016DEB"/>
    <w:rsid w:val="3203FE23"/>
    <w:rsid w:val="3206CEDD"/>
    <w:rsid w:val="32070861"/>
    <w:rsid w:val="3207FCEB"/>
    <w:rsid w:val="32093470"/>
    <w:rsid w:val="320A95F5"/>
    <w:rsid w:val="320FAB8C"/>
    <w:rsid w:val="32128580"/>
    <w:rsid w:val="32142780"/>
    <w:rsid w:val="32146AE5"/>
    <w:rsid w:val="321689FC"/>
    <w:rsid w:val="3219928C"/>
    <w:rsid w:val="321DB304"/>
    <w:rsid w:val="3221F61F"/>
    <w:rsid w:val="3222E76D"/>
    <w:rsid w:val="3227604E"/>
    <w:rsid w:val="3229FD99"/>
    <w:rsid w:val="322B8950"/>
    <w:rsid w:val="3230C8DB"/>
    <w:rsid w:val="3232B9E6"/>
    <w:rsid w:val="32352E68"/>
    <w:rsid w:val="3236B5C0"/>
    <w:rsid w:val="3238F961"/>
    <w:rsid w:val="323E24B7"/>
    <w:rsid w:val="323E578E"/>
    <w:rsid w:val="32401656"/>
    <w:rsid w:val="32457C77"/>
    <w:rsid w:val="3245C2CC"/>
    <w:rsid w:val="3247FD6A"/>
    <w:rsid w:val="324855AE"/>
    <w:rsid w:val="32485A7D"/>
    <w:rsid w:val="32498FBC"/>
    <w:rsid w:val="3250C24B"/>
    <w:rsid w:val="32512BED"/>
    <w:rsid w:val="32563E70"/>
    <w:rsid w:val="3257431D"/>
    <w:rsid w:val="325B534C"/>
    <w:rsid w:val="325FF534"/>
    <w:rsid w:val="326057EF"/>
    <w:rsid w:val="326692E0"/>
    <w:rsid w:val="3268C372"/>
    <w:rsid w:val="326D5598"/>
    <w:rsid w:val="326FD79B"/>
    <w:rsid w:val="32743335"/>
    <w:rsid w:val="32750D83"/>
    <w:rsid w:val="327577EA"/>
    <w:rsid w:val="327CFAC2"/>
    <w:rsid w:val="327F644A"/>
    <w:rsid w:val="327F9205"/>
    <w:rsid w:val="32808848"/>
    <w:rsid w:val="3282AB8B"/>
    <w:rsid w:val="3285D743"/>
    <w:rsid w:val="3287AFA4"/>
    <w:rsid w:val="328DD22D"/>
    <w:rsid w:val="328DEAA2"/>
    <w:rsid w:val="328EDD08"/>
    <w:rsid w:val="328FC741"/>
    <w:rsid w:val="3291F160"/>
    <w:rsid w:val="32926076"/>
    <w:rsid w:val="32936B07"/>
    <w:rsid w:val="3293A032"/>
    <w:rsid w:val="3294B621"/>
    <w:rsid w:val="329979EF"/>
    <w:rsid w:val="329DF49D"/>
    <w:rsid w:val="329E1924"/>
    <w:rsid w:val="32A05CE1"/>
    <w:rsid w:val="32A13E3C"/>
    <w:rsid w:val="32A49B46"/>
    <w:rsid w:val="32A4DC56"/>
    <w:rsid w:val="32A50819"/>
    <w:rsid w:val="32A5D02B"/>
    <w:rsid w:val="32A667C1"/>
    <w:rsid w:val="32ACCA59"/>
    <w:rsid w:val="32B18F83"/>
    <w:rsid w:val="32B358FB"/>
    <w:rsid w:val="32B35DE2"/>
    <w:rsid w:val="32B3B3E7"/>
    <w:rsid w:val="32B3F4D2"/>
    <w:rsid w:val="32BD3FE2"/>
    <w:rsid w:val="32C01A10"/>
    <w:rsid w:val="32C066A0"/>
    <w:rsid w:val="32C36849"/>
    <w:rsid w:val="32C57C16"/>
    <w:rsid w:val="32C5D153"/>
    <w:rsid w:val="32C747FC"/>
    <w:rsid w:val="32C7824B"/>
    <w:rsid w:val="32CAC77A"/>
    <w:rsid w:val="32CBC35D"/>
    <w:rsid w:val="32CD42AA"/>
    <w:rsid w:val="32D7CA3A"/>
    <w:rsid w:val="32D9B926"/>
    <w:rsid w:val="32DDB99F"/>
    <w:rsid w:val="32DE98FC"/>
    <w:rsid w:val="32DF9B56"/>
    <w:rsid w:val="32E03223"/>
    <w:rsid w:val="32E32B7E"/>
    <w:rsid w:val="32F2A01E"/>
    <w:rsid w:val="32F35F17"/>
    <w:rsid w:val="32F639CC"/>
    <w:rsid w:val="32F7F56D"/>
    <w:rsid w:val="32F9B5C3"/>
    <w:rsid w:val="32FE2024"/>
    <w:rsid w:val="33006099"/>
    <w:rsid w:val="33032C32"/>
    <w:rsid w:val="33065E01"/>
    <w:rsid w:val="330EC478"/>
    <w:rsid w:val="33109238"/>
    <w:rsid w:val="33121E72"/>
    <w:rsid w:val="33125B1F"/>
    <w:rsid w:val="33186DCD"/>
    <w:rsid w:val="3318F4A2"/>
    <w:rsid w:val="33193117"/>
    <w:rsid w:val="331BBEBD"/>
    <w:rsid w:val="331D5803"/>
    <w:rsid w:val="331E5772"/>
    <w:rsid w:val="331E62A0"/>
    <w:rsid w:val="33208905"/>
    <w:rsid w:val="3323C77B"/>
    <w:rsid w:val="33252E28"/>
    <w:rsid w:val="3325D7C8"/>
    <w:rsid w:val="33286815"/>
    <w:rsid w:val="3329BA07"/>
    <w:rsid w:val="332EA111"/>
    <w:rsid w:val="333020F6"/>
    <w:rsid w:val="33306E3D"/>
    <w:rsid w:val="33309182"/>
    <w:rsid w:val="33363242"/>
    <w:rsid w:val="333B40D8"/>
    <w:rsid w:val="333CC22B"/>
    <w:rsid w:val="333D2B56"/>
    <w:rsid w:val="333DD3EB"/>
    <w:rsid w:val="3343812E"/>
    <w:rsid w:val="33438D39"/>
    <w:rsid w:val="3346C051"/>
    <w:rsid w:val="3347D4B5"/>
    <w:rsid w:val="334B3857"/>
    <w:rsid w:val="3354421D"/>
    <w:rsid w:val="33591E31"/>
    <w:rsid w:val="335CC8DD"/>
    <w:rsid w:val="335CD961"/>
    <w:rsid w:val="33612729"/>
    <w:rsid w:val="33639602"/>
    <w:rsid w:val="336464FE"/>
    <w:rsid w:val="33657626"/>
    <w:rsid w:val="3366758C"/>
    <w:rsid w:val="3367321E"/>
    <w:rsid w:val="3367C639"/>
    <w:rsid w:val="336B6626"/>
    <w:rsid w:val="336C6AD8"/>
    <w:rsid w:val="3370E6BB"/>
    <w:rsid w:val="3371ABB9"/>
    <w:rsid w:val="3372F267"/>
    <w:rsid w:val="3375F303"/>
    <w:rsid w:val="3379C2A9"/>
    <w:rsid w:val="337B5F50"/>
    <w:rsid w:val="337BBC9B"/>
    <w:rsid w:val="337D9F6B"/>
    <w:rsid w:val="3380D57E"/>
    <w:rsid w:val="33820E48"/>
    <w:rsid w:val="338FA0A6"/>
    <w:rsid w:val="339129A0"/>
    <w:rsid w:val="33939113"/>
    <w:rsid w:val="33958461"/>
    <w:rsid w:val="3395A9F6"/>
    <w:rsid w:val="33966FAE"/>
    <w:rsid w:val="33980F73"/>
    <w:rsid w:val="33984014"/>
    <w:rsid w:val="33987A5C"/>
    <w:rsid w:val="339BB409"/>
    <w:rsid w:val="339DE6C6"/>
    <w:rsid w:val="33A988DA"/>
    <w:rsid w:val="33AB97DB"/>
    <w:rsid w:val="33AC73FD"/>
    <w:rsid w:val="33AF265E"/>
    <w:rsid w:val="33AFBF23"/>
    <w:rsid w:val="33B0C9A6"/>
    <w:rsid w:val="33B1CBB3"/>
    <w:rsid w:val="33B3043D"/>
    <w:rsid w:val="33B5453C"/>
    <w:rsid w:val="33B8AE2C"/>
    <w:rsid w:val="33C05EEC"/>
    <w:rsid w:val="33C30FEC"/>
    <w:rsid w:val="33C5FE3D"/>
    <w:rsid w:val="33C6F9B5"/>
    <w:rsid w:val="33CCD6B5"/>
    <w:rsid w:val="33CE2A7C"/>
    <w:rsid w:val="33CE99BB"/>
    <w:rsid w:val="33D4894F"/>
    <w:rsid w:val="33D69F43"/>
    <w:rsid w:val="33D8B115"/>
    <w:rsid w:val="33DAFB8D"/>
    <w:rsid w:val="33DE998E"/>
    <w:rsid w:val="33E140BA"/>
    <w:rsid w:val="33E1BBCF"/>
    <w:rsid w:val="33E2F3EB"/>
    <w:rsid w:val="33E52BC2"/>
    <w:rsid w:val="33E54CE3"/>
    <w:rsid w:val="33E99732"/>
    <w:rsid w:val="33EB753C"/>
    <w:rsid w:val="33ED1C4A"/>
    <w:rsid w:val="33EF78BC"/>
    <w:rsid w:val="33F66FD5"/>
    <w:rsid w:val="33FC9AB2"/>
    <w:rsid w:val="33FCA52A"/>
    <w:rsid w:val="33FD5EF0"/>
    <w:rsid w:val="340600EC"/>
    <w:rsid w:val="3406251C"/>
    <w:rsid w:val="340823AA"/>
    <w:rsid w:val="340D3A0B"/>
    <w:rsid w:val="340D92AB"/>
    <w:rsid w:val="340DD031"/>
    <w:rsid w:val="3415CB0D"/>
    <w:rsid w:val="34180F56"/>
    <w:rsid w:val="341E3A10"/>
    <w:rsid w:val="3420881E"/>
    <w:rsid w:val="342835C5"/>
    <w:rsid w:val="3428C6A8"/>
    <w:rsid w:val="342A424A"/>
    <w:rsid w:val="342BB247"/>
    <w:rsid w:val="342BFCB1"/>
    <w:rsid w:val="342E7CD2"/>
    <w:rsid w:val="342F4785"/>
    <w:rsid w:val="342FD422"/>
    <w:rsid w:val="34330965"/>
    <w:rsid w:val="34359180"/>
    <w:rsid w:val="343D7AE2"/>
    <w:rsid w:val="343EF3FA"/>
    <w:rsid w:val="343F5FED"/>
    <w:rsid w:val="3441A1E3"/>
    <w:rsid w:val="34425FCA"/>
    <w:rsid w:val="34429524"/>
    <w:rsid w:val="3445807E"/>
    <w:rsid w:val="344582DD"/>
    <w:rsid w:val="34496078"/>
    <w:rsid w:val="3449A1F0"/>
    <w:rsid w:val="344CD5BD"/>
    <w:rsid w:val="344D40E2"/>
    <w:rsid w:val="344D7F99"/>
    <w:rsid w:val="344F2234"/>
    <w:rsid w:val="345BEA71"/>
    <w:rsid w:val="345C0D36"/>
    <w:rsid w:val="3461B5B9"/>
    <w:rsid w:val="34629E45"/>
    <w:rsid w:val="34643F0D"/>
    <w:rsid w:val="3466A073"/>
    <w:rsid w:val="34671214"/>
    <w:rsid w:val="346B276C"/>
    <w:rsid w:val="3471F205"/>
    <w:rsid w:val="34725FB0"/>
    <w:rsid w:val="3472C3F7"/>
    <w:rsid w:val="3475FAC3"/>
    <w:rsid w:val="3478FCE1"/>
    <w:rsid w:val="347EEDAF"/>
    <w:rsid w:val="3481C963"/>
    <w:rsid w:val="34825F3D"/>
    <w:rsid w:val="3483A9C6"/>
    <w:rsid w:val="348428B7"/>
    <w:rsid w:val="34844F31"/>
    <w:rsid w:val="34916C7C"/>
    <w:rsid w:val="34960017"/>
    <w:rsid w:val="34975C26"/>
    <w:rsid w:val="3498FA09"/>
    <w:rsid w:val="349B88EE"/>
    <w:rsid w:val="349B8B06"/>
    <w:rsid w:val="349C5D52"/>
    <w:rsid w:val="349DF684"/>
    <w:rsid w:val="34A15E4A"/>
    <w:rsid w:val="34A2067C"/>
    <w:rsid w:val="34A350D1"/>
    <w:rsid w:val="34A55E09"/>
    <w:rsid w:val="34A5C753"/>
    <w:rsid w:val="34A8A1D0"/>
    <w:rsid w:val="34A93B2B"/>
    <w:rsid w:val="34A9FB40"/>
    <w:rsid w:val="34ACAFB2"/>
    <w:rsid w:val="34ACE3B9"/>
    <w:rsid w:val="34AE5EA6"/>
    <w:rsid w:val="34B1860E"/>
    <w:rsid w:val="34B3FCAF"/>
    <w:rsid w:val="34B5B0E5"/>
    <w:rsid w:val="34B69979"/>
    <w:rsid w:val="34BF6931"/>
    <w:rsid w:val="34BFC6F5"/>
    <w:rsid w:val="34C2F19F"/>
    <w:rsid w:val="34C82399"/>
    <w:rsid w:val="34C87E78"/>
    <w:rsid w:val="34CA3D1B"/>
    <w:rsid w:val="34CBAA20"/>
    <w:rsid w:val="34CC71EA"/>
    <w:rsid w:val="34CC877D"/>
    <w:rsid w:val="34CED184"/>
    <w:rsid w:val="34CF7ED7"/>
    <w:rsid w:val="34D3F073"/>
    <w:rsid w:val="34D722F3"/>
    <w:rsid w:val="34DDE9E7"/>
    <w:rsid w:val="34E7AC00"/>
    <w:rsid w:val="34E94A64"/>
    <w:rsid w:val="34EE3424"/>
    <w:rsid w:val="34EFB887"/>
    <w:rsid w:val="34F24AE2"/>
    <w:rsid w:val="34F53DD7"/>
    <w:rsid w:val="34F88494"/>
    <w:rsid w:val="34F9D721"/>
    <w:rsid w:val="3500C0D4"/>
    <w:rsid w:val="35017949"/>
    <w:rsid w:val="35046F0B"/>
    <w:rsid w:val="3504CC66"/>
    <w:rsid w:val="3504CE55"/>
    <w:rsid w:val="350699CB"/>
    <w:rsid w:val="3506C777"/>
    <w:rsid w:val="35073222"/>
    <w:rsid w:val="3508BB0F"/>
    <w:rsid w:val="35111D45"/>
    <w:rsid w:val="3511AE72"/>
    <w:rsid w:val="35130F03"/>
    <w:rsid w:val="3514D9D7"/>
    <w:rsid w:val="3517E5DA"/>
    <w:rsid w:val="35185CE1"/>
    <w:rsid w:val="3518F581"/>
    <w:rsid w:val="351A8B85"/>
    <w:rsid w:val="351C48E4"/>
    <w:rsid w:val="351DB475"/>
    <w:rsid w:val="35207B79"/>
    <w:rsid w:val="352491B2"/>
    <w:rsid w:val="35283EDF"/>
    <w:rsid w:val="352A6AB4"/>
    <w:rsid w:val="352A78F6"/>
    <w:rsid w:val="352B7E87"/>
    <w:rsid w:val="352BB52F"/>
    <w:rsid w:val="352C50F8"/>
    <w:rsid w:val="352E0038"/>
    <w:rsid w:val="3530D688"/>
    <w:rsid w:val="35340BE9"/>
    <w:rsid w:val="35344ABD"/>
    <w:rsid w:val="35381743"/>
    <w:rsid w:val="353A2856"/>
    <w:rsid w:val="353E890C"/>
    <w:rsid w:val="3546547D"/>
    <w:rsid w:val="3546F430"/>
    <w:rsid w:val="35471842"/>
    <w:rsid w:val="3547B236"/>
    <w:rsid w:val="3547CDB0"/>
    <w:rsid w:val="35480CE2"/>
    <w:rsid w:val="354A4817"/>
    <w:rsid w:val="354E0B49"/>
    <w:rsid w:val="35593CB7"/>
    <w:rsid w:val="3559DEA7"/>
    <w:rsid w:val="355B2776"/>
    <w:rsid w:val="355B53EF"/>
    <w:rsid w:val="355F9CA2"/>
    <w:rsid w:val="3562A41D"/>
    <w:rsid w:val="356397B0"/>
    <w:rsid w:val="356875C5"/>
    <w:rsid w:val="3568963B"/>
    <w:rsid w:val="356A5F56"/>
    <w:rsid w:val="356C5325"/>
    <w:rsid w:val="356EAEDC"/>
    <w:rsid w:val="356FB41C"/>
    <w:rsid w:val="35718864"/>
    <w:rsid w:val="35764DE0"/>
    <w:rsid w:val="357C4D16"/>
    <w:rsid w:val="357CF44F"/>
    <w:rsid w:val="3580ACA2"/>
    <w:rsid w:val="35813E30"/>
    <w:rsid w:val="3586CD15"/>
    <w:rsid w:val="3587D760"/>
    <w:rsid w:val="358D828F"/>
    <w:rsid w:val="35949A7F"/>
    <w:rsid w:val="3598E6A6"/>
    <w:rsid w:val="3599385E"/>
    <w:rsid w:val="359B9205"/>
    <w:rsid w:val="359C64E8"/>
    <w:rsid w:val="359FE598"/>
    <w:rsid w:val="35A19EEF"/>
    <w:rsid w:val="35A2F92B"/>
    <w:rsid w:val="35A37180"/>
    <w:rsid w:val="35A43982"/>
    <w:rsid w:val="35A4FDE9"/>
    <w:rsid w:val="35A87767"/>
    <w:rsid w:val="35AD1C50"/>
    <w:rsid w:val="35B08924"/>
    <w:rsid w:val="35B08FAD"/>
    <w:rsid w:val="35B0A225"/>
    <w:rsid w:val="35B22ABC"/>
    <w:rsid w:val="35B48768"/>
    <w:rsid w:val="35B49476"/>
    <w:rsid w:val="35B721B2"/>
    <w:rsid w:val="35B79540"/>
    <w:rsid w:val="35B82CB8"/>
    <w:rsid w:val="35BD4953"/>
    <w:rsid w:val="35C07F98"/>
    <w:rsid w:val="35C33378"/>
    <w:rsid w:val="35C9F2F2"/>
    <w:rsid w:val="35CC7217"/>
    <w:rsid w:val="35CEAAFE"/>
    <w:rsid w:val="35CF3812"/>
    <w:rsid w:val="35D50848"/>
    <w:rsid w:val="35D52138"/>
    <w:rsid w:val="35DA0EEA"/>
    <w:rsid w:val="35DEBC27"/>
    <w:rsid w:val="35DEDFCD"/>
    <w:rsid w:val="35E0FAEA"/>
    <w:rsid w:val="35E333CF"/>
    <w:rsid w:val="35E37530"/>
    <w:rsid w:val="35E48064"/>
    <w:rsid w:val="35E4EEF4"/>
    <w:rsid w:val="35E53624"/>
    <w:rsid w:val="35E87A60"/>
    <w:rsid w:val="35E8C66A"/>
    <w:rsid w:val="35EE74B8"/>
    <w:rsid w:val="35F10CB5"/>
    <w:rsid w:val="35F26BF7"/>
    <w:rsid w:val="35F9DF93"/>
    <w:rsid w:val="35FD53F2"/>
    <w:rsid w:val="35FE1170"/>
    <w:rsid w:val="3600D768"/>
    <w:rsid w:val="360BACF7"/>
    <w:rsid w:val="3611489A"/>
    <w:rsid w:val="3611F6FF"/>
    <w:rsid w:val="36133B94"/>
    <w:rsid w:val="36150CB2"/>
    <w:rsid w:val="36155E14"/>
    <w:rsid w:val="3616B2F9"/>
    <w:rsid w:val="361ACDD4"/>
    <w:rsid w:val="361C534E"/>
    <w:rsid w:val="3621513A"/>
    <w:rsid w:val="3624A352"/>
    <w:rsid w:val="3628B742"/>
    <w:rsid w:val="362E0A1C"/>
    <w:rsid w:val="362E5364"/>
    <w:rsid w:val="3630F2C5"/>
    <w:rsid w:val="363356A9"/>
    <w:rsid w:val="3635134C"/>
    <w:rsid w:val="3635DB7E"/>
    <w:rsid w:val="363A7DAF"/>
    <w:rsid w:val="363E334A"/>
    <w:rsid w:val="363E6CB2"/>
    <w:rsid w:val="363E89C4"/>
    <w:rsid w:val="36425D12"/>
    <w:rsid w:val="364424C9"/>
    <w:rsid w:val="364638B7"/>
    <w:rsid w:val="36466D8D"/>
    <w:rsid w:val="3646A1AF"/>
    <w:rsid w:val="364C06BC"/>
    <w:rsid w:val="365056A3"/>
    <w:rsid w:val="3650FD88"/>
    <w:rsid w:val="365142B4"/>
    <w:rsid w:val="3652B75A"/>
    <w:rsid w:val="36543257"/>
    <w:rsid w:val="3657B9B6"/>
    <w:rsid w:val="3657EBC2"/>
    <w:rsid w:val="365D3F7F"/>
    <w:rsid w:val="366301E8"/>
    <w:rsid w:val="366B3F4B"/>
    <w:rsid w:val="366E2039"/>
    <w:rsid w:val="366F967F"/>
    <w:rsid w:val="36764301"/>
    <w:rsid w:val="367710E9"/>
    <w:rsid w:val="36794B64"/>
    <w:rsid w:val="3679854D"/>
    <w:rsid w:val="3679FAE7"/>
    <w:rsid w:val="368015BD"/>
    <w:rsid w:val="3680CBBF"/>
    <w:rsid w:val="368289BD"/>
    <w:rsid w:val="3686EC73"/>
    <w:rsid w:val="36874D64"/>
    <w:rsid w:val="3687BBC3"/>
    <w:rsid w:val="368B419E"/>
    <w:rsid w:val="368D2CA3"/>
    <w:rsid w:val="368F4552"/>
    <w:rsid w:val="368F7E67"/>
    <w:rsid w:val="3691023D"/>
    <w:rsid w:val="369674D8"/>
    <w:rsid w:val="36A0A32E"/>
    <w:rsid w:val="36A1CFEC"/>
    <w:rsid w:val="36A77691"/>
    <w:rsid w:val="36A8AABE"/>
    <w:rsid w:val="36A95BAF"/>
    <w:rsid w:val="36AD30E9"/>
    <w:rsid w:val="36B454D2"/>
    <w:rsid w:val="36B5E84E"/>
    <w:rsid w:val="36BA45E6"/>
    <w:rsid w:val="36BB5552"/>
    <w:rsid w:val="36C0C5F1"/>
    <w:rsid w:val="36CC4472"/>
    <w:rsid w:val="36CC5B2D"/>
    <w:rsid w:val="36CC6A2C"/>
    <w:rsid w:val="36CF502B"/>
    <w:rsid w:val="36CFFDB3"/>
    <w:rsid w:val="36D33D2A"/>
    <w:rsid w:val="36D52836"/>
    <w:rsid w:val="36D62214"/>
    <w:rsid w:val="36DACC0B"/>
    <w:rsid w:val="36DB7044"/>
    <w:rsid w:val="36E18C4E"/>
    <w:rsid w:val="36E707FD"/>
    <w:rsid w:val="36E76AA2"/>
    <w:rsid w:val="36EA7F13"/>
    <w:rsid w:val="36EAE1EC"/>
    <w:rsid w:val="36EB8732"/>
    <w:rsid w:val="36EC165A"/>
    <w:rsid w:val="36EE4DA3"/>
    <w:rsid w:val="36F11C2B"/>
    <w:rsid w:val="36F602C2"/>
    <w:rsid w:val="36F6CADE"/>
    <w:rsid w:val="36F6D508"/>
    <w:rsid w:val="36F9511B"/>
    <w:rsid w:val="36FE730C"/>
    <w:rsid w:val="36FEDB9B"/>
    <w:rsid w:val="36FF4D84"/>
    <w:rsid w:val="37011F35"/>
    <w:rsid w:val="37070A42"/>
    <w:rsid w:val="37087225"/>
    <w:rsid w:val="370D7991"/>
    <w:rsid w:val="370E1F58"/>
    <w:rsid w:val="3710CA0C"/>
    <w:rsid w:val="37126545"/>
    <w:rsid w:val="371318CF"/>
    <w:rsid w:val="37152B5B"/>
    <w:rsid w:val="37160752"/>
    <w:rsid w:val="37163DDD"/>
    <w:rsid w:val="3716E145"/>
    <w:rsid w:val="37174A34"/>
    <w:rsid w:val="3718530E"/>
    <w:rsid w:val="371A0678"/>
    <w:rsid w:val="371B2F8A"/>
    <w:rsid w:val="371F5625"/>
    <w:rsid w:val="3724B335"/>
    <w:rsid w:val="3724F4B2"/>
    <w:rsid w:val="372836B4"/>
    <w:rsid w:val="3728DCEE"/>
    <w:rsid w:val="372BD5AE"/>
    <w:rsid w:val="372D8EBB"/>
    <w:rsid w:val="37342ECB"/>
    <w:rsid w:val="37350787"/>
    <w:rsid w:val="37350B76"/>
    <w:rsid w:val="373AF99A"/>
    <w:rsid w:val="373B75E8"/>
    <w:rsid w:val="373DCF7B"/>
    <w:rsid w:val="373DE859"/>
    <w:rsid w:val="3740D628"/>
    <w:rsid w:val="3744E2BF"/>
    <w:rsid w:val="3744F9C6"/>
    <w:rsid w:val="3744FB55"/>
    <w:rsid w:val="374B97DA"/>
    <w:rsid w:val="374D57F1"/>
    <w:rsid w:val="374F041F"/>
    <w:rsid w:val="37550955"/>
    <w:rsid w:val="375671BC"/>
    <w:rsid w:val="37571CD3"/>
    <w:rsid w:val="3759EC61"/>
    <w:rsid w:val="375A2AED"/>
    <w:rsid w:val="375BF7EA"/>
    <w:rsid w:val="375EF4CC"/>
    <w:rsid w:val="3760CA6A"/>
    <w:rsid w:val="3761F8A7"/>
    <w:rsid w:val="3765EDEE"/>
    <w:rsid w:val="3766BAB1"/>
    <w:rsid w:val="3767566E"/>
    <w:rsid w:val="37693679"/>
    <w:rsid w:val="376A8FDC"/>
    <w:rsid w:val="376D2844"/>
    <w:rsid w:val="376D82F8"/>
    <w:rsid w:val="376FA81E"/>
    <w:rsid w:val="377781E9"/>
    <w:rsid w:val="377B6A30"/>
    <w:rsid w:val="377BE76D"/>
    <w:rsid w:val="377C32AD"/>
    <w:rsid w:val="377C353E"/>
    <w:rsid w:val="377C3F66"/>
    <w:rsid w:val="377DE3FC"/>
    <w:rsid w:val="3783F6C8"/>
    <w:rsid w:val="37847DDA"/>
    <w:rsid w:val="3785C0F3"/>
    <w:rsid w:val="378C1462"/>
    <w:rsid w:val="378CB9ED"/>
    <w:rsid w:val="378D9081"/>
    <w:rsid w:val="379067D6"/>
    <w:rsid w:val="3791667F"/>
    <w:rsid w:val="3792D1F5"/>
    <w:rsid w:val="37958D84"/>
    <w:rsid w:val="37979CE6"/>
    <w:rsid w:val="3799ED47"/>
    <w:rsid w:val="379C7920"/>
    <w:rsid w:val="379C8AA7"/>
    <w:rsid w:val="37A52E1B"/>
    <w:rsid w:val="37A57A51"/>
    <w:rsid w:val="37ACE57F"/>
    <w:rsid w:val="37ADA5DB"/>
    <w:rsid w:val="37ADD435"/>
    <w:rsid w:val="37B7E14F"/>
    <w:rsid w:val="37BC3C40"/>
    <w:rsid w:val="37BD9171"/>
    <w:rsid w:val="37BF76AE"/>
    <w:rsid w:val="37CF5304"/>
    <w:rsid w:val="37D4B62A"/>
    <w:rsid w:val="37D7199E"/>
    <w:rsid w:val="37DC916C"/>
    <w:rsid w:val="37DD1091"/>
    <w:rsid w:val="37E16732"/>
    <w:rsid w:val="37E2369E"/>
    <w:rsid w:val="37E29BD4"/>
    <w:rsid w:val="37E30157"/>
    <w:rsid w:val="37E43F01"/>
    <w:rsid w:val="37E4E40C"/>
    <w:rsid w:val="37EA76F3"/>
    <w:rsid w:val="37ECAF7A"/>
    <w:rsid w:val="37ED235B"/>
    <w:rsid w:val="37EFFC44"/>
    <w:rsid w:val="37F521ED"/>
    <w:rsid w:val="37F734AF"/>
    <w:rsid w:val="37F7C3B8"/>
    <w:rsid w:val="37FAEDDC"/>
    <w:rsid w:val="37FC5946"/>
    <w:rsid w:val="38023C26"/>
    <w:rsid w:val="380280FF"/>
    <w:rsid w:val="380A4EFF"/>
    <w:rsid w:val="380A5038"/>
    <w:rsid w:val="380A6246"/>
    <w:rsid w:val="380A9892"/>
    <w:rsid w:val="380ABB25"/>
    <w:rsid w:val="38157A64"/>
    <w:rsid w:val="3817901A"/>
    <w:rsid w:val="3817C8BF"/>
    <w:rsid w:val="3818B8B9"/>
    <w:rsid w:val="381A5E3A"/>
    <w:rsid w:val="381EB05E"/>
    <w:rsid w:val="382102F6"/>
    <w:rsid w:val="38255CE8"/>
    <w:rsid w:val="382A5A7E"/>
    <w:rsid w:val="382ACF24"/>
    <w:rsid w:val="382DB0D9"/>
    <w:rsid w:val="382E9A21"/>
    <w:rsid w:val="3830C8B3"/>
    <w:rsid w:val="38312D90"/>
    <w:rsid w:val="383188D1"/>
    <w:rsid w:val="3834F8E2"/>
    <w:rsid w:val="3838E3E3"/>
    <w:rsid w:val="383BA19F"/>
    <w:rsid w:val="384ABCAB"/>
    <w:rsid w:val="384B256C"/>
    <w:rsid w:val="384BD7B0"/>
    <w:rsid w:val="3855F057"/>
    <w:rsid w:val="385950A4"/>
    <w:rsid w:val="3859987A"/>
    <w:rsid w:val="3859B0C9"/>
    <w:rsid w:val="385A3DB3"/>
    <w:rsid w:val="385C7222"/>
    <w:rsid w:val="385DFDA9"/>
    <w:rsid w:val="3861E998"/>
    <w:rsid w:val="38649021"/>
    <w:rsid w:val="386BC07F"/>
    <w:rsid w:val="38753744"/>
    <w:rsid w:val="387EC405"/>
    <w:rsid w:val="387F69D9"/>
    <w:rsid w:val="3882076B"/>
    <w:rsid w:val="3885D8F1"/>
    <w:rsid w:val="38872C68"/>
    <w:rsid w:val="388948EF"/>
    <w:rsid w:val="388ABF2C"/>
    <w:rsid w:val="388E97F3"/>
    <w:rsid w:val="3891FF37"/>
    <w:rsid w:val="3893A5B6"/>
    <w:rsid w:val="3896B51E"/>
    <w:rsid w:val="3897E045"/>
    <w:rsid w:val="38A07CA3"/>
    <w:rsid w:val="38A12196"/>
    <w:rsid w:val="38A1C5DB"/>
    <w:rsid w:val="38A2F9FC"/>
    <w:rsid w:val="38A60718"/>
    <w:rsid w:val="38AC683F"/>
    <w:rsid w:val="38B01A6F"/>
    <w:rsid w:val="38B4E87A"/>
    <w:rsid w:val="38B8823E"/>
    <w:rsid w:val="38B961CB"/>
    <w:rsid w:val="38BB03CB"/>
    <w:rsid w:val="38BEEAD8"/>
    <w:rsid w:val="38BFB362"/>
    <w:rsid w:val="38C0C7AD"/>
    <w:rsid w:val="38C3A302"/>
    <w:rsid w:val="38C59496"/>
    <w:rsid w:val="38C61F70"/>
    <w:rsid w:val="38C85F85"/>
    <w:rsid w:val="38C9027E"/>
    <w:rsid w:val="38C98182"/>
    <w:rsid w:val="38C9AD63"/>
    <w:rsid w:val="38CA213C"/>
    <w:rsid w:val="38D2347B"/>
    <w:rsid w:val="38D56AAE"/>
    <w:rsid w:val="38D5F8FB"/>
    <w:rsid w:val="38D72950"/>
    <w:rsid w:val="38D7B005"/>
    <w:rsid w:val="38D8A575"/>
    <w:rsid w:val="38D8C964"/>
    <w:rsid w:val="38DEDCDB"/>
    <w:rsid w:val="38E10ADC"/>
    <w:rsid w:val="38E22578"/>
    <w:rsid w:val="38E261BB"/>
    <w:rsid w:val="38E5EA51"/>
    <w:rsid w:val="38EC3332"/>
    <w:rsid w:val="38EDBC74"/>
    <w:rsid w:val="38F6E8BB"/>
    <w:rsid w:val="38F9BF0F"/>
    <w:rsid w:val="38FCA3DD"/>
    <w:rsid w:val="38FDDF17"/>
    <w:rsid w:val="39007DBE"/>
    <w:rsid w:val="39034E3A"/>
    <w:rsid w:val="390577B0"/>
    <w:rsid w:val="3909F0B4"/>
    <w:rsid w:val="3911DF05"/>
    <w:rsid w:val="3914F54A"/>
    <w:rsid w:val="39182912"/>
    <w:rsid w:val="391CE858"/>
    <w:rsid w:val="391CF79C"/>
    <w:rsid w:val="39269CEB"/>
    <w:rsid w:val="392D3540"/>
    <w:rsid w:val="392F6CA4"/>
    <w:rsid w:val="393079DE"/>
    <w:rsid w:val="39337364"/>
    <w:rsid w:val="393A9471"/>
    <w:rsid w:val="393F83DE"/>
    <w:rsid w:val="39411BF1"/>
    <w:rsid w:val="39429327"/>
    <w:rsid w:val="394A1F66"/>
    <w:rsid w:val="39554B94"/>
    <w:rsid w:val="39586FB5"/>
    <w:rsid w:val="395D61F0"/>
    <w:rsid w:val="395F2526"/>
    <w:rsid w:val="395FD751"/>
    <w:rsid w:val="3961E5BF"/>
    <w:rsid w:val="39641E63"/>
    <w:rsid w:val="396451FD"/>
    <w:rsid w:val="39655F19"/>
    <w:rsid w:val="396C7BC7"/>
    <w:rsid w:val="396D619B"/>
    <w:rsid w:val="3973052E"/>
    <w:rsid w:val="39782F51"/>
    <w:rsid w:val="397BC937"/>
    <w:rsid w:val="397C2214"/>
    <w:rsid w:val="397ECC8C"/>
    <w:rsid w:val="3980E02A"/>
    <w:rsid w:val="39884687"/>
    <w:rsid w:val="398CCE3E"/>
    <w:rsid w:val="398ED205"/>
    <w:rsid w:val="398EFDB8"/>
    <w:rsid w:val="3990F876"/>
    <w:rsid w:val="3994DC91"/>
    <w:rsid w:val="399C9D28"/>
    <w:rsid w:val="39A3A150"/>
    <w:rsid w:val="39A3E044"/>
    <w:rsid w:val="39ACA124"/>
    <w:rsid w:val="39ACC8CC"/>
    <w:rsid w:val="39AFE76F"/>
    <w:rsid w:val="39B310A2"/>
    <w:rsid w:val="39B3F512"/>
    <w:rsid w:val="39B5C8ED"/>
    <w:rsid w:val="39B7050E"/>
    <w:rsid w:val="39BE25A2"/>
    <w:rsid w:val="39C011B8"/>
    <w:rsid w:val="39C07C36"/>
    <w:rsid w:val="39C08E22"/>
    <w:rsid w:val="39C17F4D"/>
    <w:rsid w:val="39CB0B02"/>
    <w:rsid w:val="39CCCE4C"/>
    <w:rsid w:val="39CD3502"/>
    <w:rsid w:val="39D30EF8"/>
    <w:rsid w:val="39DBC28A"/>
    <w:rsid w:val="39DC8AE2"/>
    <w:rsid w:val="39DD17D6"/>
    <w:rsid w:val="39DD9E78"/>
    <w:rsid w:val="39E25A58"/>
    <w:rsid w:val="39E3EDEB"/>
    <w:rsid w:val="39E4AE45"/>
    <w:rsid w:val="39E4CA2B"/>
    <w:rsid w:val="39E6D428"/>
    <w:rsid w:val="39E783DD"/>
    <w:rsid w:val="39ED4731"/>
    <w:rsid w:val="39EE2850"/>
    <w:rsid w:val="39F02C1A"/>
    <w:rsid w:val="39F18403"/>
    <w:rsid w:val="39F6AA03"/>
    <w:rsid w:val="39F87947"/>
    <w:rsid w:val="39FAC5F2"/>
    <w:rsid w:val="39FD3D56"/>
    <w:rsid w:val="3A0653B1"/>
    <w:rsid w:val="3A08CDB5"/>
    <w:rsid w:val="3A0A160D"/>
    <w:rsid w:val="3A0C8D98"/>
    <w:rsid w:val="3A10506D"/>
    <w:rsid w:val="3A134BEA"/>
    <w:rsid w:val="3A172773"/>
    <w:rsid w:val="3A185B66"/>
    <w:rsid w:val="3A1C4227"/>
    <w:rsid w:val="3A1C616A"/>
    <w:rsid w:val="3A1DBB8A"/>
    <w:rsid w:val="3A1F6B64"/>
    <w:rsid w:val="3A22E15E"/>
    <w:rsid w:val="3A262C5C"/>
    <w:rsid w:val="3A2974D7"/>
    <w:rsid w:val="3A2BA2F0"/>
    <w:rsid w:val="3A2BF17A"/>
    <w:rsid w:val="3A2D996E"/>
    <w:rsid w:val="3A2E3923"/>
    <w:rsid w:val="3A31B605"/>
    <w:rsid w:val="3A33A485"/>
    <w:rsid w:val="3A36F908"/>
    <w:rsid w:val="3A37D233"/>
    <w:rsid w:val="3A38A0F2"/>
    <w:rsid w:val="3A3A2EC3"/>
    <w:rsid w:val="3A3FF0CD"/>
    <w:rsid w:val="3A4126E3"/>
    <w:rsid w:val="3A46793F"/>
    <w:rsid w:val="3A46A6EC"/>
    <w:rsid w:val="3A49DD69"/>
    <w:rsid w:val="3A4AB318"/>
    <w:rsid w:val="3A4D8E61"/>
    <w:rsid w:val="3A4EA0DB"/>
    <w:rsid w:val="3A4EBEDE"/>
    <w:rsid w:val="3A4FD9CB"/>
    <w:rsid w:val="3A51588A"/>
    <w:rsid w:val="3A5461D8"/>
    <w:rsid w:val="3A54F3B4"/>
    <w:rsid w:val="3A57CAA2"/>
    <w:rsid w:val="3A58453C"/>
    <w:rsid w:val="3A58AA8D"/>
    <w:rsid w:val="3A58D6DF"/>
    <w:rsid w:val="3A599E43"/>
    <w:rsid w:val="3A59C6BD"/>
    <w:rsid w:val="3A5B41B7"/>
    <w:rsid w:val="3A5B6B51"/>
    <w:rsid w:val="3A5D5954"/>
    <w:rsid w:val="3A6126A2"/>
    <w:rsid w:val="3A62921C"/>
    <w:rsid w:val="3A629D98"/>
    <w:rsid w:val="3A6360F1"/>
    <w:rsid w:val="3A661F5F"/>
    <w:rsid w:val="3A662C90"/>
    <w:rsid w:val="3A692EE0"/>
    <w:rsid w:val="3A6BC9EF"/>
    <w:rsid w:val="3A6DED5D"/>
    <w:rsid w:val="3A7333C4"/>
    <w:rsid w:val="3A76383C"/>
    <w:rsid w:val="3A79503D"/>
    <w:rsid w:val="3A79CD7E"/>
    <w:rsid w:val="3A7D84AD"/>
    <w:rsid w:val="3A7FAFC8"/>
    <w:rsid w:val="3A7FF9EF"/>
    <w:rsid w:val="3A811620"/>
    <w:rsid w:val="3A87A94E"/>
    <w:rsid w:val="3A8FA897"/>
    <w:rsid w:val="3A9121EC"/>
    <w:rsid w:val="3A937DCE"/>
    <w:rsid w:val="3A9AC563"/>
    <w:rsid w:val="3A9B37D1"/>
    <w:rsid w:val="3A9DDDD0"/>
    <w:rsid w:val="3A9F9D93"/>
    <w:rsid w:val="3AA02D4C"/>
    <w:rsid w:val="3AA0B322"/>
    <w:rsid w:val="3AA4C906"/>
    <w:rsid w:val="3AAB58D8"/>
    <w:rsid w:val="3AB16CDE"/>
    <w:rsid w:val="3AB261C6"/>
    <w:rsid w:val="3AB47CB5"/>
    <w:rsid w:val="3AB757CB"/>
    <w:rsid w:val="3ABD124B"/>
    <w:rsid w:val="3ABD4A1F"/>
    <w:rsid w:val="3ABD946D"/>
    <w:rsid w:val="3AC12693"/>
    <w:rsid w:val="3AC4C527"/>
    <w:rsid w:val="3ACAFDBF"/>
    <w:rsid w:val="3ACBC96C"/>
    <w:rsid w:val="3ACC8D29"/>
    <w:rsid w:val="3AD1379B"/>
    <w:rsid w:val="3AD3AA30"/>
    <w:rsid w:val="3AD4DF42"/>
    <w:rsid w:val="3ADBCD95"/>
    <w:rsid w:val="3ADDFA0D"/>
    <w:rsid w:val="3AE132A4"/>
    <w:rsid w:val="3AE2CF94"/>
    <w:rsid w:val="3AE31086"/>
    <w:rsid w:val="3AE5A99B"/>
    <w:rsid w:val="3AE6BA10"/>
    <w:rsid w:val="3AED0C43"/>
    <w:rsid w:val="3AEF617C"/>
    <w:rsid w:val="3AF06BE3"/>
    <w:rsid w:val="3AF1D988"/>
    <w:rsid w:val="3AF2DB70"/>
    <w:rsid w:val="3AF598DB"/>
    <w:rsid w:val="3AFDA176"/>
    <w:rsid w:val="3AFE9BBF"/>
    <w:rsid w:val="3B00D6C4"/>
    <w:rsid w:val="3B019731"/>
    <w:rsid w:val="3B0762F1"/>
    <w:rsid w:val="3B084C28"/>
    <w:rsid w:val="3B0D2286"/>
    <w:rsid w:val="3B0F3500"/>
    <w:rsid w:val="3B10D833"/>
    <w:rsid w:val="3B15C973"/>
    <w:rsid w:val="3B160375"/>
    <w:rsid w:val="3B19726F"/>
    <w:rsid w:val="3B21F7E5"/>
    <w:rsid w:val="3B22109D"/>
    <w:rsid w:val="3B261070"/>
    <w:rsid w:val="3B2840A8"/>
    <w:rsid w:val="3B29DDC0"/>
    <w:rsid w:val="3B2D1543"/>
    <w:rsid w:val="3B2E899A"/>
    <w:rsid w:val="3B2FCDC6"/>
    <w:rsid w:val="3B36C1A9"/>
    <w:rsid w:val="3B37484F"/>
    <w:rsid w:val="3B37F48F"/>
    <w:rsid w:val="3B38075E"/>
    <w:rsid w:val="3B3A8DC9"/>
    <w:rsid w:val="3B3C1DF0"/>
    <w:rsid w:val="3B3EB37D"/>
    <w:rsid w:val="3B3F601F"/>
    <w:rsid w:val="3B477CD3"/>
    <w:rsid w:val="3B4B18D1"/>
    <w:rsid w:val="3B4C1774"/>
    <w:rsid w:val="3B4D6F5D"/>
    <w:rsid w:val="3B4D9BB3"/>
    <w:rsid w:val="3B4E41B2"/>
    <w:rsid w:val="3B50BD41"/>
    <w:rsid w:val="3B51582F"/>
    <w:rsid w:val="3B568CA4"/>
    <w:rsid w:val="3B59C982"/>
    <w:rsid w:val="3B5D536F"/>
    <w:rsid w:val="3B63E5B4"/>
    <w:rsid w:val="3B64A8DE"/>
    <w:rsid w:val="3B6A5984"/>
    <w:rsid w:val="3B6AE7E2"/>
    <w:rsid w:val="3B6DA80B"/>
    <w:rsid w:val="3B6F4B2F"/>
    <w:rsid w:val="3B715034"/>
    <w:rsid w:val="3B78EB22"/>
    <w:rsid w:val="3B8344E2"/>
    <w:rsid w:val="3B8774E4"/>
    <w:rsid w:val="3B8C4002"/>
    <w:rsid w:val="3B914AC8"/>
    <w:rsid w:val="3B941B4A"/>
    <w:rsid w:val="3B98F4C1"/>
    <w:rsid w:val="3B99A28A"/>
    <w:rsid w:val="3BA10B7F"/>
    <w:rsid w:val="3BA207C8"/>
    <w:rsid w:val="3BA9E6D6"/>
    <w:rsid w:val="3BA9F670"/>
    <w:rsid w:val="3BAAA84B"/>
    <w:rsid w:val="3BABAB7D"/>
    <w:rsid w:val="3BB2F7D4"/>
    <w:rsid w:val="3BB603F4"/>
    <w:rsid w:val="3BB6E700"/>
    <w:rsid w:val="3BB7D5B1"/>
    <w:rsid w:val="3BB8222A"/>
    <w:rsid w:val="3BBAE75C"/>
    <w:rsid w:val="3BBDEB3A"/>
    <w:rsid w:val="3BBE3B37"/>
    <w:rsid w:val="3BBEF980"/>
    <w:rsid w:val="3BC0664F"/>
    <w:rsid w:val="3BC14C43"/>
    <w:rsid w:val="3BC5C84B"/>
    <w:rsid w:val="3BCA04B3"/>
    <w:rsid w:val="3BCE887E"/>
    <w:rsid w:val="3BCECECB"/>
    <w:rsid w:val="3BCF72D3"/>
    <w:rsid w:val="3BCFA6C6"/>
    <w:rsid w:val="3BD54AAF"/>
    <w:rsid w:val="3BD625D3"/>
    <w:rsid w:val="3BD64263"/>
    <w:rsid w:val="3BD9A4AE"/>
    <w:rsid w:val="3BDA5146"/>
    <w:rsid w:val="3BE0BC47"/>
    <w:rsid w:val="3BE2AF05"/>
    <w:rsid w:val="3BE9F172"/>
    <w:rsid w:val="3BED20E5"/>
    <w:rsid w:val="3BEFA05C"/>
    <w:rsid w:val="3BF16B6A"/>
    <w:rsid w:val="3BF38561"/>
    <w:rsid w:val="3BF41BE8"/>
    <w:rsid w:val="3BF4C281"/>
    <w:rsid w:val="3BF4FB29"/>
    <w:rsid w:val="3BF628B3"/>
    <w:rsid w:val="3BFB4FFD"/>
    <w:rsid w:val="3BFC8A84"/>
    <w:rsid w:val="3BFD08E0"/>
    <w:rsid w:val="3C009C17"/>
    <w:rsid w:val="3C085D25"/>
    <w:rsid w:val="3C0A0F04"/>
    <w:rsid w:val="3C0A82AC"/>
    <w:rsid w:val="3C0C493B"/>
    <w:rsid w:val="3C0CA4E2"/>
    <w:rsid w:val="3C104684"/>
    <w:rsid w:val="3C1146B1"/>
    <w:rsid w:val="3C1242EA"/>
    <w:rsid w:val="3C144037"/>
    <w:rsid w:val="3C1B8AF8"/>
    <w:rsid w:val="3C1CA045"/>
    <w:rsid w:val="3C1D1EBB"/>
    <w:rsid w:val="3C1D4B07"/>
    <w:rsid w:val="3C25C60F"/>
    <w:rsid w:val="3C270410"/>
    <w:rsid w:val="3C27B506"/>
    <w:rsid w:val="3C3F94F5"/>
    <w:rsid w:val="3C3FD4BC"/>
    <w:rsid w:val="3C41DC4E"/>
    <w:rsid w:val="3C4206C1"/>
    <w:rsid w:val="3C44E3EA"/>
    <w:rsid w:val="3C469D90"/>
    <w:rsid w:val="3C46E95C"/>
    <w:rsid w:val="3C497DB5"/>
    <w:rsid w:val="3C4D2ED5"/>
    <w:rsid w:val="3C4DB475"/>
    <w:rsid w:val="3C4E9358"/>
    <w:rsid w:val="3C4ED46A"/>
    <w:rsid w:val="3C520537"/>
    <w:rsid w:val="3C521F9F"/>
    <w:rsid w:val="3C54E9C3"/>
    <w:rsid w:val="3C55D308"/>
    <w:rsid w:val="3C586775"/>
    <w:rsid w:val="3C5962FA"/>
    <w:rsid w:val="3C59BA53"/>
    <w:rsid w:val="3C63A005"/>
    <w:rsid w:val="3C64A4F1"/>
    <w:rsid w:val="3C6894F7"/>
    <w:rsid w:val="3C6A98BC"/>
    <w:rsid w:val="3C6A98F5"/>
    <w:rsid w:val="3C6BE955"/>
    <w:rsid w:val="3C6DDA1A"/>
    <w:rsid w:val="3C71C8FF"/>
    <w:rsid w:val="3C744B8D"/>
    <w:rsid w:val="3C751281"/>
    <w:rsid w:val="3C795BE3"/>
    <w:rsid w:val="3C797C92"/>
    <w:rsid w:val="3C7DBFB0"/>
    <w:rsid w:val="3C81BDFD"/>
    <w:rsid w:val="3C823300"/>
    <w:rsid w:val="3C844500"/>
    <w:rsid w:val="3C859D0F"/>
    <w:rsid w:val="3C875E3A"/>
    <w:rsid w:val="3C8784D5"/>
    <w:rsid w:val="3C88DBF4"/>
    <w:rsid w:val="3C89D015"/>
    <w:rsid w:val="3C89D0B3"/>
    <w:rsid w:val="3C8B9ED2"/>
    <w:rsid w:val="3C8BF12A"/>
    <w:rsid w:val="3C8C87FA"/>
    <w:rsid w:val="3C8E05A8"/>
    <w:rsid w:val="3C8E6A84"/>
    <w:rsid w:val="3C8FCDF5"/>
    <w:rsid w:val="3C90387A"/>
    <w:rsid w:val="3C91F619"/>
    <w:rsid w:val="3C95B43D"/>
    <w:rsid w:val="3C980F47"/>
    <w:rsid w:val="3C9CFF25"/>
    <w:rsid w:val="3C9D0615"/>
    <w:rsid w:val="3CA0A71D"/>
    <w:rsid w:val="3CA6BD25"/>
    <w:rsid w:val="3CA6C327"/>
    <w:rsid w:val="3CAAA79E"/>
    <w:rsid w:val="3CAAB129"/>
    <w:rsid w:val="3CAEBA34"/>
    <w:rsid w:val="3CB2C414"/>
    <w:rsid w:val="3CB39448"/>
    <w:rsid w:val="3CB46083"/>
    <w:rsid w:val="3CB856FE"/>
    <w:rsid w:val="3CB94217"/>
    <w:rsid w:val="3CB9E889"/>
    <w:rsid w:val="3CBB4204"/>
    <w:rsid w:val="3CC16493"/>
    <w:rsid w:val="3CC28506"/>
    <w:rsid w:val="3CC8918F"/>
    <w:rsid w:val="3CCBF25F"/>
    <w:rsid w:val="3CCC3460"/>
    <w:rsid w:val="3CD166F4"/>
    <w:rsid w:val="3CD3438C"/>
    <w:rsid w:val="3CD844FC"/>
    <w:rsid w:val="3CD8CF0F"/>
    <w:rsid w:val="3CD9C3CF"/>
    <w:rsid w:val="3CDA9B21"/>
    <w:rsid w:val="3CDD6FE5"/>
    <w:rsid w:val="3CDE3A2B"/>
    <w:rsid w:val="3CE3BF7D"/>
    <w:rsid w:val="3CE3F7DF"/>
    <w:rsid w:val="3CE57298"/>
    <w:rsid w:val="3CE700E3"/>
    <w:rsid w:val="3CE87744"/>
    <w:rsid w:val="3CEA82C6"/>
    <w:rsid w:val="3CEC543E"/>
    <w:rsid w:val="3CEE7A83"/>
    <w:rsid w:val="3CF2250C"/>
    <w:rsid w:val="3CF59506"/>
    <w:rsid w:val="3CF59AA8"/>
    <w:rsid w:val="3CF5B037"/>
    <w:rsid w:val="3CFB311B"/>
    <w:rsid w:val="3CFEF9C8"/>
    <w:rsid w:val="3CFF1183"/>
    <w:rsid w:val="3D011E62"/>
    <w:rsid w:val="3D02DAB7"/>
    <w:rsid w:val="3D0341EA"/>
    <w:rsid w:val="3D077B46"/>
    <w:rsid w:val="3D08D2B7"/>
    <w:rsid w:val="3D097AF8"/>
    <w:rsid w:val="3D0B3C69"/>
    <w:rsid w:val="3D0B7667"/>
    <w:rsid w:val="3D0E87FD"/>
    <w:rsid w:val="3D11CDEF"/>
    <w:rsid w:val="3D1452B8"/>
    <w:rsid w:val="3D15BCC4"/>
    <w:rsid w:val="3D17942E"/>
    <w:rsid w:val="3D1A9947"/>
    <w:rsid w:val="3D1BCD0C"/>
    <w:rsid w:val="3D1C16BE"/>
    <w:rsid w:val="3D22723F"/>
    <w:rsid w:val="3D24039F"/>
    <w:rsid w:val="3D273052"/>
    <w:rsid w:val="3D2B7752"/>
    <w:rsid w:val="3D347E94"/>
    <w:rsid w:val="3D378721"/>
    <w:rsid w:val="3D39BF9A"/>
    <w:rsid w:val="3D3C34F5"/>
    <w:rsid w:val="3D432DF4"/>
    <w:rsid w:val="3D455CE1"/>
    <w:rsid w:val="3D474F4C"/>
    <w:rsid w:val="3D47D16D"/>
    <w:rsid w:val="3D480773"/>
    <w:rsid w:val="3D4B442C"/>
    <w:rsid w:val="3D4D0728"/>
    <w:rsid w:val="3D4E2541"/>
    <w:rsid w:val="3D4E5158"/>
    <w:rsid w:val="3D50E99D"/>
    <w:rsid w:val="3D51B8BE"/>
    <w:rsid w:val="3D521918"/>
    <w:rsid w:val="3D529F4D"/>
    <w:rsid w:val="3D549757"/>
    <w:rsid w:val="3D55D86F"/>
    <w:rsid w:val="3D56159D"/>
    <w:rsid w:val="3D571372"/>
    <w:rsid w:val="3D58F8B9"/>
    <w:rsid w:val="3D597FBE"/>
    <w:rsid w:val="3D5E0462"/>
    <w:rsid w:val="3D63C3CD"/>
    <w:rsid w:val="3D6A4A13"/>
    <w:rsid w:val="3D6EEF4B"/>
    <w:rsid w:val="3D6F3BD3"/>
    <w:rsid w:val="3D6FB3C3"/>
    <w:rsid w:val="3D722986"/>
    <w:rsid w:val="3D735A0E"/>
    <w:rsid w:val="3D8A0A2F"/>
    <w:rsid w:val="3D8B0077"/>
    <w:rsid w:val="3D8B3CD4"/>
    <w:rsid w:val="3D900363"/>
    <w:rsid w:val="3D986E24"/>
    <w:rsid w:val="3D9A4383"/>
    <w:rsid w:val="3D9C4F6D"/>
    <w:rsid w:val="3DA08C7C"/>
    <w:rsid w:val="3DA1E1A8"/>
    <w:rsid w:val="3DA250AF"/>
    <w:rsid w:val="3DA266E1"/>
    <w:rsid w:val="3DA3DC75"/>
    <w:rsid w:val="3DA61110"/>
    <w:rsid w:val="3DA76862"/>
    <w:rsid w:val="3DA7FDF2"/>
    <w:rsid w:val="3DAB9884"/>
    <w:rsid w:val="3DAD170D"/>
    <w:rsid w:val="3DADAA0D"/>
    <w:rsid w:val="3DAE7649"/>
    <w:rsid w:val="3DB4DF89"/>
    <w:rsid w:val="3DB54EC5"/>
    <w:rsid w:val="3DB7478C"/>
    <w:rsid w:val="3DB7ACB8"/>
    <w:rsid w:val="3DB7D896"/>
    <w:rsid w:val="3DBA0AA6"/>
    <w:rsid w:val="3DBB0A15"/>
    <w:rsid w:val="3DBB985E"/>
    <w:rsid w:val="3DBCFC8F"/>
    <w:rsid w:val="3DC3A496"/>
    <w:rsid w:val="3DC585CE"/>
    <w:rsid w:val="3DC645A0"/>
    <w:rsid w:val="3DC81F93"/>
    <w:rsid w:val="3DCE5EAD"/>
    <w:rsid w:val="3DD02CFF"/>
    <w:rsid w:val="3DD1F74D"/>
    <w:rsid w:val="3DD3A6B2"/>
    <w:rsid w:val="3DD63922"/>
    <w:rsid w:val="3DDA5849"/>
    <w:rsid w:val="3DDB62F2"/>
    <w:rsid w:val="3DDEDB5C"/>
    <w:rsid w:val="3DE02BC5"/>
    <w:rsid w:val="3DE447AB"/>
    <w:rsid w:val="3DE823AA"/>
    <w:rsid w:val="3DE8AEB6"/>
    <w:rsid w:val="3DE95740"/>
    <w:rsid w:val="3DEA74CA"/>
    <w:rsid w:val="3DF04809"/>
    <w:rsid w:val="3DF08CA2"/>
    <w:rsid w:val="3DF44E5D"/>
    <w:rsid w:val="3DF5DFAB"/>
    <w:rsid w:val="3DF63E69"/>
    <w:rsid w:val="3DF7CBB0"/>
    <w:rsid w:val="3DF87973"/>
    <w:rsid w:val="3DFE7B4D"/>
    <w:rsid w:val="3DFF6597"/>
    <w:rsid w:val="3E024B16"/>
    <w:rsid w:val="3E029095"/>
    <w:rsid w:val="3E047CDE"/>
    <w:rsid w:val="3E059AAE"/>
    <w:rsid w:val="3E0B4E2F"/>
    <w:rsid w:val="3E1134E8"/>
    <w:rsid w:val="3E16716E"/>
    <w:rsid w:val="3E177CBF"/>
    <w:rsid w:val="3E17910A"/>
    <w:rsid w:val="3E1808D9"/>
    <w:rsid w:val="3E1A712A"/>
    <w:rsid w:val="3E1AEC96"/>
    <w:rsid w:val="3E1F119E"/>
    <w:rsid w:val="3E2066DA"/>
    <w:rsid w:val="3E269903"/>
    <w:rsid w:val="3E29C43D"/>
    <w:rsid w:val="3E2B3531"/>
    <w:rsid w:val="3E2D0E7B"/>
    <w:rsid w:val="3E2F72FD"/>
    <w:rsid w:val="3E369DFC"/>
    <w:rsid w:val="3E3D8E50"/>
    <w:rsid w:val="3E3DF8F0"/>
    <w:rsid w:val="3E3ECE02"/>
    <w:rsid w:val="3E3F45BA"/>
    <w:rsid w:val="3E413E81"/>
    <w:rsid w:val="3E418F90"/>
    <w:rsid w:val="3E428E52"/>
    <w:rsid w:val="3E42D86E"/>
    <w:rsid w:val="3E4477DF"/>
    <w:rsid w:val="3E46A123"/>
    <w:rsid w:val="3E4B910E"/>
    <w:rsid w:val="3E4DC3D6"/>
    <w:rsid w:val="3E4FD42F"/>
    <w:rsid w:val="3E502206"/>
    <w:rsid w:val="3E516FEA"/>
    <w:rsid w:val="3E54574E"/>
    <w:rsid w:val="3E579859"/>
    <w:rsid w:val="3E58194B"/>
    <w:rsid w:val="3E5C5EAA"/>
    <w:rsid w:val="3E6481D1"/>
    <w:rsid w:val="3E66A8D6"/>
    <w:rsid w:val="3E694A87"/>
    <w:rsid w:val="3E69A352"/>
    <w:rsid w:val="3E6ABCD2"/>
    <w:rsid w:val="3E6DFEE2"/>
    <w:rsid w:val="3E71A544"/>
    <w:rsid w:val="3E739079"/>
    <w:rsid w:val="3E73E83D"/>
    <w:rsid w:val="3E7BB44C"/>
    <w:rsid w:val="3E7F0E33"/>
    <w:rsid w:val="3E816A13"/>
    <w:rsid w:val="3E81A784"/>
    <w:rsid w:val="3E822BEA"/>
    <w:rsid w:val="3E847A34"/>
    <w:rsid w:val="3E84B75B"/>
    <w:rsid w:val="3E85041C"/>
    <w:rsid w:val="3E856A7C"/>
    <w:rsid w:val="3E8615D4"/>
    <w:rsid w:val="3E885C29"/>
    <w:rsid w:val="3E8A6A07"/>
    <w:rsid w:val="3E8EB8F2"/>
    <w:rsid w:val="3E8FB328"/>
    <w:rsid w:val="3E905D6C"/>
    <w:rsid w:val="3E90DB32"/>
    <w:rsid w:val="3E964780"/>
    <w:rsid w:val="3E96F635"/>
    <w:rsid w:val="3E9BC4E1"/>
    <w:rsid w:val="3EA2EA2A"/>
    <w:rsid w:val="3EA7C02D"/>
    <w:rsid w:val="3EAA2339"/>
    <w:rsid w:val="3EAEC85D"/>
    <w:rsid w:val="3EAF4CD8"/>
    <w:rsid w:val="3EAFB5F8"/>
    <w:rsid w:val="3EB26B27"/>
    <w:rsid w:val="3EB9650D"/>
    <w:rsid w:val="3EBB82E0"/>
    <w:rsid w:val="3EBBF6C3"/>
    <w:rsid w:val="3EBF9235"/>
    <w:rsid w:val="3EC2162B"/>
    <w:rsid w:val="3EC579E0"/>
    <w:rsid w:val="3EC73218"/>
    <w:rsid w:val="3EC86A82"/>
    <w:rsid w:val="3ECDE428"/>
    <w:rsid w:val="3ECE174E"/>
    <w:rsid w:val="3ECF340F"/>
    <w:rsid w:val="3ED210B6"/>
    <w:rsid w:val="3ED297CA"/>
    <w:rsid w:val="3ED2CB46"/>
    <w:rsid w:val="3ED3A7B5"/>
    <w:rsid w:val="3ED562BB"/>
    <w:rsid w:val="3ED64990"/>
    <w:rsid w:val="3ED6D8A1"/>
    <w:rsid w:val="3ED87C15"/>
    <w:rsid w:val="3EDEEA54"/>
    <w:rsid w:val="3EE016A4"/>
    <w:rsid w:val="3EE52C48"/>
    <w:rsid w:val="3EE5BB4F"/>
    <w:rsid w:val="3EE629B8"/>
    <w:rsid w:val="3EED0697"/>
    <w:rsid w:val="3EEDDFD9"/>
    <w:rsid w:val="3EEDEB38"/>
    <w:rsid w:val="3EEE8BB6"/>
    <w:rsid w:val="3EEF1FC1"/>
    <w:rsid w:val="3EF29719"/>
    <w:rsid w:val="3EF3CB12"/>
    <w:rsid w:val="3EF5C35F"/>
    <w:rsid w:val="3EF6E5C3"/>
    <w:rsid w:val="3EF772A5"/>
    <w:rsid w:val="3EF90A60"/>
    <w:rsid w:val="3EFAD49F"/>
    <w:rsid w:val="3F051271"/>
    <w:rsid w:val="3F06CEC7"/>
    <w:rsid w:val="3F0F0FE7"/>
    <w:rsid w:val="3F10905E"/>
    <w:rsid w:val="3F114E0D"/>
    <w:rsid w:val="3F139BA8"/>
    <w:rsid w:val="3F15E7F7"/>
    <w:rsid w:val="3F1858AD"/>
    <w:rsid w:val="3F1EA915"/>
    <w:rsid w:val="3F219ECB"/>
    <w:rsid w:val="3F248B84"/>
    <w:rsid w:val="3F25CD3E"/>
    <w:rsid w:val="3F28D95B"/>
    <w:rsid w:val="3F2A7D95"/>
    <w:rsid w:val="3F323C22"/>
    <w:rsid w:val="3F35D793"/>
    <w:rsid w:val="3F360806"/>
    <w:rsid w:val="3F370592"/>
    <w:rsid w:val="3F37077A"/>
    <w:rsid w:val="3F3BB3A3"/>
    <w:rsid w:val="3F4527EB"/>
    <w:rsid w:val="3F482FEB"/>
    <w:rsid w:val="3F4A75EB"/>
    <w:rsid w:val="3F4C9E8F"/>
    <w:rsid w:val="3F5188A4"/>
    <w:rsid w:val="3F523414"/>
    <w:rsid w:val="3F5320DF"/>
    <w:rsid w:val="3F5B6980"/>
    <w:rsid w:val="3F5C0E84"/>
    <w:rsid w:val="3F5CB8FB"/>
    <w:rsid w:val="3F5D297E"/>
    <w:rsid w:val="3F5FACC2"/>
    <w:rsid w:val="3F658DB6"/>
    <w:rsid w:val="3F663914"/>
    <w:rsid w:val="3F6B4FF5"/>
    <w:rsid w:val="3F6BC302"/>
    <w:rsid w:val="3F701672"/>
    <w:rsid w:val="3F704D33"/>
    <w:rsid w:val="3F720A30"/>
    <w:rsid w:val="3F730950"/>
    <w:rsid w:val="3F73C99E"/>
    <w:rsid w:val="3F73EEE2"/>
    <w:rsid w:val="3F79DE18"/>
    <w:rsid w:val="3F7A0663"/>
    <w:rsid w:val="3F7AE713"/>
    <w:rsid w:val="3F810C9B"/>
    <w:rsid w:val="3F848225"/>
    <w:rsid w:val="3F84C1FF"/>
    <w:rsid w:val="3F8AB70B"/>
    <w:rsid w:val="3F9042A6"/>
    <w:rsid w:val="3F907B88"/>
    <w:rsid w:val="3F9182A7"/>
    <w:rsid w:val="3F923318"/>
    <w:rsid w:val="3F9A6B3B"/>
    <w:rsid w:val="3F9D2292"/>
    <w:rsid w:val="3FA2B6C3"/>
    <w:rsid w:val="3FA309B5"/>
    <w:rsid w:val="3FA56E98"/>
    <w:rsid w:val="3FA57CBE"/>
    <w:rsid w:val="3FA7CAF5"/>
    <w:rsid w:val="3FA81A62"/>
    <w:rsid w:val="3FA9F749"/>
    <w:rsid w:val="3FAB994B"/>
    <w:rsid w:val="3FAF932C"/>
    <w:rsid w:val="3FB18C9F"/>
    <w:rsid w:val="3FB19114"/>
    <w:rsid w:val="3FB28213"/>
    <w:rsid w:val="3FB3548A"/>
    <w:rsid w:val="3FB35BB4"/>
    <w:rsid w:val="3FB36D1B"/>
    <w:rsid w:val="3FB73F0D"/>
    <w:rsid w:val="3FB7A4B5"/>
    <w:rsid w:val="3FB8EA91"/>
    <w:rsid w:val="3FBF3233"/>
    <w:rsid w:val="3FC091B1"/>
    <w:rsid w:val="3FC2BA82"/>
    <w:rsid w:val="3FC43EC5"/>
    <w:rsid w:val="3FC4860E"/>
    <w:rsid w:val="3FC4E678"/>
    <w:rsid w:val="3FC76EB7"/>
    <w:rsid w:val="3FC7D2ED"/>
    <w:rsid w:val="3FC97A29"/>
    <w:rsid w:val="3FCB13AF"/>
    <w:rsid w:val="3FCC32BF"/>
    <w:rsid w:val="3FCCCEEB"/>
    <w:rsid w:val="3FCFBC07"/>
    <w:rsid w:val="3FD08222"/>
    <w:rsid w:val="3FD5B008"/>
    <w:rsid w:val="3FDB36B9"/>
    <w:rsid w:val="3FE6EB4C"/>
    <w:rsid w:val="3FEA7452"/>
    <w:rsid w:val="3FEA8056"/>
    <w:rsid w:val="3FEAA550"/>
    <w:rsid w:val="3FF49138"/>
    <w:rsid w:val="3FFAB322"/>
    <w:rsid w:val="3FFB0CC8"/>
    <w:rsid w:val="3FFBE15C"/>
    <w:rsid w:val="3FFFE01D"/>
    <w:rsid w:val="400382E4"/>
    <w:rsid w:val="40053FB7"/>
    <w:rsid w:val="40058998"/>
    <w:rsid w:val="4005A58A"/>
    <w:rsid w:val="400AA3F8"/>
    <w:rsid w:val="400ACB53"/>
    <w:rsid w:val="4013A2AD"/>
    <w:rsid w:val="4014E138"/>
    <w:rsid w:val="4015A1E0"/>
    <w:rsid w:val="40169183"/>
    <w:rsid w:val="4017D552"/>
    <w:rsid w:val="4017E4AD"/>
    <w:rsid w:val="40199B43"/>
    <w:rsid w:val="401B6E5A"/>
    <w:rsid w:val="401CEB43"/>
    <w:rsid w:val="401FE75D"/>
    <w:rsid w:val="4021640E"/>
    <w:rsid w:val="40235742"/>
    <w:rsid w:val="402492A7"/>
    <w:rsid w:val="40262AE0"/>
    <w:rsid w:val="4028DD74"/>
    <w:rsid w:val="402BA244"/>
    <w:rsid w:val="402D303C"/>
    <w:rsid w:val="4031E120"/>
    <w:rsid w:val="40354EE9"/>
    <w:rsid w:val="40360309"/>
    <w:rsid w:val="4037EA6E"/>
    <w:rsid w:val="403990AB"/>
    <w:rsid w:val="403D2C05"/>
    <w:rsid w:val="40400086"/>
    <w:rsid w:val="40407A8F"/>
    <w:rsid w:val="4041FCB9"/>
    <w:rsid w:val="40421930"/>
    <w:rsid w:val="404348B4"/>
    <w:rsid w:val="4043C88B"/>
    <w:rsid w:val="4043CB92"/>
    <w:rsid w:val="40453B65"/>
    <w:rsid w:val="4047DD3A"/>
    <w:rsid w:val="40490BED"/>
    <w:rsid w:val="404D4C5D"/>
    <w:rsid w:val="405602EE"/>
    <w:rsid w:val="4057A16D"/>
    <w:rsid w:val="40647E06"/>
    <w:rsid w:val="40670042"/>
    <w:rsid w:val="4067772A"/>
    <w:rsid w:val="4068549A"/>
    <w:rsid w:val="406996A0"/>
    <w:rsid w:val="406AD64D"/>
    <w:rsid w:val="406C6FDE"/>
    <w:rsid w:val="406D4F57"/>
    <w:rsid w:val="40715B4C"/>
    <w:rsid w:val="40726CCA"/>
    <w:rsid w:val="4073ECC7"/>
    <w:rsid w:val="4074F51E"/>
    <w:rsid w:val="40786DC2"/>
    <w:rsid w:val="407A7433"/>
    <w:rsid w:val="407B324B"/>
    <w:rsid w:val="407F6790"/>
    <w:rsid w:val="4083A453"/>
    <w:rsid w:val="4084A587"/>
    <w:rsid w:val="4087EF2C"/>
    <w:rsid w:val="408913C1"/>
    <w:rsid w:val="408DCDFD"/>
    <w:rsid w:val="408E0AF8"/>
    <w:rsid w:val="40930E1B"/>
    <w:rsid w:val="40935230"/>
    <w:rsid w:val="4094FA1B"/>
    <w:rsid w:val="409507D8"/>
    <w:rsid w:val="4097C3C9"/>
    <w:rsid w:val="40A11A6E"/>
    <w:rsid w:val="40A95358"/>
    <w:rsid w:val="40ABAA05"/>
    <w:rsid w:val="40B017D9"/>
    <w:rsid w:val="40B3E6C8"/>
    <w:rsid w:val="40B3F9BE"/>
    <w:rsid w:val="40B5A498"/>
    <w:rsid w:val="40B66A3F"/>
    <w:rsid w:val="40B75EF1"/>
    <w:rsid w:val="40B98381"/>
    <w:rsid w:val="40BB76B0"/>
    <w:rsid w:val="40BC4E8C"/>
    <w:rsid w:val="40BD5227"/>
    <w:rsid w:val="40BEB230"/>
    <w:rsid w:val="40C13A8D"/>
    <w:rsid w:val="40C3D745"/>
    <w:rsid w:val="40C568D9"/>
    <w:rsid w:val="40C9BDB9"/>
    <w:rsid w:val="40CAAA43"/>
    <w:rsid w:val="40CACB71"/>
    <w:rsid w:val="40CAE7B4"/>
    <w:rsid w:val="40CB0379"/>
    <w:rsid w:val="40CC4B05"/>
    <w:rsid w:val="40CDCCBE"/>
    <w:rsid w:val="40CE5EBF"/>
    <w:rsid w:val="40CF6A0C"/>
    <w:rsid w:val="40D00017"/>
    <w:rsid w:val="40D11418"/>
    <w:rsid w:val="40D7AB67"/>
    <w:rsid w:val="40D7F8D4"/>
    <w:rsid w:val="40D900C0"/>
    <w:rsid w:val="40DB5EF0"/>
    <w:rsid w:val="40DD542C"/>
    <w:rsid w:val="40DEDA49"/>
    <w:rsid w:val="40DFAAE0"/>
    <w:rsid w:val="40E003AD"/>
    <w:rsid w:val="40E59D00"/>
    <w:rsid w:val="40E7414C"/>
    <w:rsid w:val="40E7DD06"/>
    <w:rsid w:val="40E90DC3"/>
    <w:rsid w:val="40EA916F"/>
    <w:rsid w:val="40EB9061"/>
    <w:rsid w:val="40EC04DA"/>
    <w:rsid w:val="40F38B82"/>
    <w:rsid w:val="40F87991"/>
    <w:rsid w:val="40F9DF40"/>
    <w:rsid w:val="40FDA6F1"/>
    <w:rsid w:val="40FEB805"/>
    <w:rsid w:val="40FF265B"/>
    <w:rsid w:val="4102B881"/>
    <w:rsid w:val="4107381A"/>
    <w:rsid w:val="41097E5A"/>
    <w:rsid w:val="410ACAD3"/>
    <w:rsid w:val="410CA53E"/>
    <w:rsid w:val="410F4753"/>
    <w:rsid w:val="4111CFB1"/>
    <w:rsid w:val="4117E9A7"/>
    <w:rsid w:val="411FD4B2"/>
    <w:rsid w:val="4120473E"/>
    <w:rsid w:val="4121B592"/>
    <w:rsid w:val="41261725"/>
    <w:rsid w:val="4126D748"/>
    <w:rsid w:val="4128E877"/>
    <w:rsid w:val="412AEF38"/>
    <w:rsid w:val="412C2FD6"/>
    <w:rsid w:val="412E76B7"/>
    <w:rsid w:val="412FAEEC"/>
    <w:rsid w:val="4130252A"/>
    <w:rsid w:val="41306915"/>
    <w:rsid w:val="4130DFF6"/>
    <w:rsid w:val="4135BD0E"/>
    <w:rsid w:val="413767D7"/>
    <w:rsid w:val="4138856D"/>
    <w:rsid w:val="413888AC"/>
    <w:rsid w:val="413D1D11"/>
    <w:rsid w:val="41446BAA"/>
    <w:rsid w:val="4147E595"/>
    <w:rsid w:val="4149FA44"/>
    <w:rsid w:val="4151A6C5"/>
    <w:rsid w:val="415233A9"/>
    <w:rsid w:val="4154CC23"/>
    <w:rsid w:val="415647DD"/>
    <w:rsid w:val="4158B72E"/>
    <w:rsid w:val="415A4C99"/>
    <w:rsid w:val="415C47E6"/>
    <w:rsid w:val="415E0DB9"/>
    <w:rsid w:val="415F624D"/>
    <w:rsid w:val="4163030F"/>
    <w:rsid w:val="4164B414"/>
    <w:rsid w:val="416E8FE4"/>
    <w:rsid w:val="4184E5CA"/>
    <w:rsid w:val="418918D4"/>
    <w:rsid w:val="418A082A"/>
    <w:rsid w:val="418CC3A0"/>
    <w:rsid w:val="418D57CE"/>
    <w:rsid w:val="4194ACA1"/>
    <w:rsid w:val="4195942F"/>
    <w:rsid w:val="41967D5E"/>
    <w:rsid w:val="4197229F"/>
    <w:rsid w:val="4197388E"/>
    <w:rsid w:val="41985D9E"/>
    <w:rsid w:val="41996D8D"/>
    <w:rsid w:val="419A3867"/>
    <w:rsid w:val="419B4708"/>
    <w:rsid w:val="419FC115"/>
    <w:rsid w:val="41A45885"/>
    <w:rsid w:val="41A59003"/>
    <w:rsid w:val="41A6FB9A"/>
    <w:rsid w:val="41A73C7A"/>
    <w:rsid w:val="41A7AEA8"/>
    <w:rsid w:val="41A93935"/>
    <w:rsid w:val="41ADA607"/>
    <w:rsid w:val="41AF88CD"/>
    <w:rsid w:val="41B17D96"/>
    <w:rsid w:val="41B2E52A"/>
    <w:rsid w:val="41B9F068"/>
    <w:rsid w:val="41BA80F1"/>
    <w:rsid w:val="41BCA265"/>
    <w:rsid w:val="41BFC27C"/>
    <w:rsid w:val="41C1BBF1"/>
    <w:rsid w:val="41C2E625"/>
    <w:rsid w:val="41C755A5"/>
    <w:rsid w:val="41C7E6C4"/>
    <w:rsid w:val="41C839D8"/>
    <w:rsid w:val="41C8E9C8"/>
    <w:rsid w:val="41C9794E"/>
    <w:rsid w:val="41CBBDCB"/>
    <w:rsid w:val="41CC3095"/>
    <w:rsid w:val="41CD1CC3"/>
    <w:rsid w:val="41CEA641"/>
    <w:rsid w:val="41D07F38"/>
    <w:rsid w:val="41D1EF36"/>
    <w:rsid w:val="41D21F0C"/>
    <w:rsid w:val="41D46713"/>
    <w:rsid w:val="41D71C46"/>
    <w:rsid w:val="41DB1103"/>
    <w:rsid w:val="41DBBF0D"/>
    <w:rsid w:val="41DE6D72"/>
    <w:rsid w:val="41DEA62C"/>
    <w:rsid w:val="41DFD549"/>
    <w:rsid w:val="41E0C1A4"/>
    <w:rsid w:val="41E4872E"/>
    <w:rsid w:val="41E4BEE4"/>
    <w:rsid w:val="41E569AA"/>
    <w:rsid w:val="41E8854C"/>
    <w:rsid w:val="41EBC9F8"/>
    <w:rsid w:val="41EEC004"/>
    <w:rsid w:val="41EF17B5"/>
    <w:rsid w:val="41F0B197"/>
    <w:rsid w:val="41F2E011"/>
    <w:rsid w:val="41F6A51E"/>
    <w:rsid w:val="41F83BB0"/>
    <w:rsid w:val="41FAD4DB"/>
    <w:rsid w:val="41FE86A6"/>
    <w:rsid w:val="42003C07"/>
    <w:rsid w:val="42008542"/>
    <w:rsid w:val="4203DD93"/>
    <w:rsid w:val="420D54A5"/>
    <w:rsid w:val="420DE343"/>
    <w:rsid w:val="420E238A"/>
    <w:rsid w:val="420EF719"/>
    <w:rsid w:val="420FEAE3"/>
    <w:rsid w:val="4212F47A"/>
    <w:rsid w:val="421895DE"/>
    <w:rsid w:val="421A36D2"/>
    <w:rsid w:val="421A9F21"/>
    <w:rsid w:val="421E6495"/>
    <w:rsid w:val="421F363D"/>
    <w:rsid w:val="421FF208"/>
    <w:rsid w:val="42211F5B"/>
    <w:rsid w:val="42214D26"/>
    <w:rsid w:val="422C6940"/>
    <w:rsid w:val="422EDB7F"/>
    <w:rsid w:val="422F1AD9"/>
    <w:rsid w:val="42342B34"/>
    <w:rsid w:val="42344966"/>
    <w:rsid w:val="423643E9"/>
    <w:rsid w:val="42367358"/>
    <w:rsid w:val="423864A9"/>
    <w:rsid w:val="4238CED8"/>
    <w:rsid w:val="42390B0D"/>
    <w:rsid w:val="423E2BB1"/>
    <w:rsid w:val="423F089E"/>
    <w:rsid w:val="4240A23B"/>
    <w:rsid w:val="42411B1D"/>
    <w:rsid w:val="4243E636"/>
    <w:rsid w:val="42452EB5"/>
    <w:rsid w:val="42497611"/>
    <w:rsid w:val="4249D0B8"/>
    <w:rsid w:val="424A7D8C"/>
    <w:rsid w:val="424D47C5"/>
    <w:rsid w:val="4250D3E9"/>
    <w:rsid w:val="4251C8BC"/>
    <w:rsid w:val="425AC30A"/>
    <w:rsid w:val="4261E661"/>
    <w:rsid w:val="4262C75A"/>
    <w:rsid w:val="4264986C"/>
    <w:rsid w:val="426924EE"/>
    <w:rsid w:val="426953F9"/>
    <w:rsid w:val="426ACD40"/>
    <w:rsid w:val="426BDFCB"/>
    <w:rsid w:val="4270FE0B"/>
    <w:rsid w:val="42740F7E"/>
    <w:rsid w:val="4274692C"/>
    <w:rsid w:val="4274E9DA"/>
    <w:rsid w:val="4276BE38"/>
    <w:rsid w:val="42783975"/>
    <w:rsid w:val="427A6830"/>
    <w:rsid w:val="427A783D"/>
    <w:rsid w:val="427AD681"/>
    <w:rsid w:val="42811933"/>
    <w:rsid w:val="42827D66"/>
    <w:rsid w:val="42857C12"/>
    <w:rsid w:val="428A20A6"/>
    <w:rsid w:val="428B017F"/>
    <w:rsid w:val="428B5AB6"/>
    <w:rsid w:val="428C6744"/>
    <w:rsid w:val="428F32DF"/>
    <w:rsid w:val="428F5BE3"/>
    <w:rsid w:val="428FB186"/>
    <w:rsid w:val="4291DE60"/>
    <w:rsid w:val="429228E1"/>
    <w:rsid w:val="429315A9"/>
    <w:rsid w:val="42973BFD"/>
    <w:rsid w:val="42974E38"/>
    <w:rsid w:val="42985506"/>
    <w:rsid w:val="429D3BB3"/>
    <w:rsid w:val="42A161F4"/>
    <w:rsid w:val="42A299E7"/>
    <w:rsid w:val="42A37F1A"/>
    <w:rsid w:val="42A70E16"/>
    <w:rsid w:val="42A893E9"/>
    <w:rsid w:val="42AE4999"/>
    <w:rsid w:val="42B8AD10"/>
    <w:rsid w:val="42B93108"/>
    <w:rsid w:val="42C14C89"/>
    <w:rsid w:val="42C2D943"/>
    <w:rsid w:val="42C38942"/>
    <w:rsid w:val="42C4809F"/>
    <w:rsid w:val="42C99B1A"/>
    <w:rsid w:val="42CCAB25"/>
    <w:rsid w:val="42CFD887"/>
    <w:rsid w:val="42D16096"/>
    <w:rsid w:val="42D1A1F6"/>
    <w:rsid w:val="42D3FF14"/>
    <w:rsid w:val="42D5E359"/>
    <w:rsid w:val="42D78FC2"/>
    <w:rsid w:val="42D98C5C"/>
    <w:rsid w:val="42DBA797"/>
    <w:rsid w:val="42DDD7CD"/>
    <w:rsid w:val="42DF62ED"/>
    <w:rsid w:val="42DFBA62"/>
    <w:rsid w:val="42E50175"/>
    <w:rsid w:val="42E90D48"/>
    <w:rsid w:val="42E93322"/>
    <w:rsid w:val="42EE41C3"/>
    <w:rsid w:val="42F0E723"/>
    <w:rsid w:val="42F14591"/>
    <w:rsid w:val="42F4D60F"/>
    <w:rsid w:val="42FCABC7"/>
    <w:rsid w:val="42FDED55"/>
    <w:rsid w:val="42FF12A4"/>
    <w:rsid w:val="43022112"/>
    <w:rsid w:val="43072D23"/>
    <w:rsid w:val="4307A48B"/>
    <w:rsid w:val="430A1920"/>
    <w:rsid w:val="430A3418"/>
    <w:rsid w:val="430BA469"/>
    <w:rsid w:val="430C4799"/>
    <w:rsid w:val="43102BF5"/>
    <w:rsid w:val="4319C060"/>
    <w:rsid w:val="431B5920"/>
    <w:rsid w:val="431DA0AA"/>
    <w:rsid w:val="431DF03D"/>
    <w:rsid w:val="43248962"/>
    <w:rsid w:val="4325F2DC"/>
    <w:rsid w:val="4334082B"/>
    <w:rsid w:val="4337423F"/>
    <w:rsid w:val="43392481"/>
    <w:rsid w:val="433A61B6"/>
    <w:rsid w:val="433C9D99"/>
    <w:rsid w:val="433CFCD8"/>
    <w:rsid w:val="43484092"/>
    <w:rsid w:val="434BC2CE"/>
    <w:rsid w:val="434D9A57"/>
    <w:rsid w:val="434FEF85"/>
    <w:rsid w:val="435B3F47"/>
    <w:rsid w:val="4363144D"/>
    <w:rsid w:val="436531D0"/>
    <w:rsid w:val="4365E3E4"/>
    <w:rsid w:val="436706F9"/>
    <w:rsid w:val="436B0190"/>
    <w:rsid w:val="436E166C"/>
    <w:rsid w:val="43723145"/>
    <w:rsid w:val="437237A3"/>
    <w:rsid w:val="437262D2"/>
    <w:rsid w:val="43739E71"/>
    <w:rsid w:val="43741085"/>
    <w:rsid w:val="43769767"/>
    <w:rsid w:val="4376DFAC"/>
    <w:rsid w:val="4376FDFF"/>
    <w:rsid w:val="43778C27"/>
    <w:rsid w:val="437C01EF"/>
    <w:rsid w:val="437E988F"/>
    <w:rsid w:val="4381C554"/>
    <w:rsid w:val="438EDB87"/>
    <w:rsid w:val="4390A5FE"/>
    <w:rsid w:val="4390BAA7"/>
    <w:rsid w:val="43943054"/>
    <w:rsid w:val="43969ACE"/>
    <w:rsid w:val="439A2267"/>
    <w:rsid w:val="439A5418"/>
    <w:rsid w:val="43A03C35"/>
    <w:rsid w:val="43A72D47"/>
    <w:rsid w:val="43AB05D6"/>
    <w:rsid w:val="43ABCAFA"/>
    <w:rsid w:val="43AD8AF3"/>
    <w:rsid w:val="43B0DF28"/>
    <w:rsid w:val="43B23292"/>
    <w:rsid w:val="43B2E2BC"/>
    <w:rsid w:val="43B30C30"/>
    <w:rsid w:val="43B3796E"/>
    <w:rsid w:val="43B43F07"/>
    <w:rsid w:val="43B6F66F"/>
    <w:rsid w:val="43B704BA"/>
    <w:rsid w:val="43BB98C4"/>
    <w:rsid w:val="43BE2B2F"/>
    <w:rsid w:val="43BE5C14"/>
    <w:rsid w:val="43C0F93F"/>
    <w:rsid w:val="43C65E01"/>
    <w:rsid w:val="43C94C5C"/>
    <w:rsid w:val="43CAFD15"/>
    <w:rsid w:val="43D3BCAF"/>
    <w:rsid w:val="43D90751"/>
    <w:rsid w:val="43D95FE2"/>
    <w:rsid w:val="43D97AA7"/>
    <w:rsid w:val="43DB4DD6"/>
    <w:rsid w:val="43DD81C7"/>
    <w:rsid w:val="43E26AB1"/>
    <w:rsid w:val="43E58CCD"/>
    <w:rsid w:val="43E63D07"/>
    <w:rsid w:val="43FC3C08"/>
    <w:rsid w:val="43FE344B"/>
    <w:rsid w:val="440253AD"/>
    <w:rsid w:val="4405C3F0"/>
    <w:rsid w:val="4405FF35"/>
    <w:rsid w:val="4408DE52"/>
    <w:rsid w:val="440E8F13"/>
    <w:rsid w:val="440EE31C"/>
    <w:rsid w:val="44101A2B"/>
    <w:rsid w:val="4414EB40"/>
    <w:rsid w:val="44164C49"/>
    <w:rsid w:val="44166F94"/>
    <w:rsid w:val="441B7FF3"/>
    <w:rsid w:val="441B89EE"/>
    <w:rsid w:val="441E7BB9"/>
    <w:rsid w:val="441FF315"/>
    <w:rsid w:val="4420D83F"/>
    <w:rsid w:val="442142D9"/>
    <w:rsid w:val="4421B9CB"/>
    <w:rsid w:val="4426953F"/>
    <w:rsid w:val="4428E2C7"/>
    <w:rsid w:val="442929A1"/>
    <w:rsid w:val="442A4E63"/>
    <w:rsid w:val="442DCD2E"/>
    <w:rsid w:val="442EC746"/>
    <w:rsid w:val="443255F8"/>
    <w:rsid w:val="4433CA42"/>
    <w:rsid w:val="4434683F"/>
    <w:rsid w:val="4434EC0D"/>
    <w:rsid w:val="4435BD3A"/>
    <w:rsid w:val="443CFA83"/>
    <w:rsid w:val="443E1D3E"/>
    <w:rsid w:val="443EC21D"/>
    <w:rsid w:val="44409BA0"/>
    <w:rsid w:val="444451DD"/>
    <w:rsid w:val="444460A1"/>
    <w:rsid w:val="4444D945"/>
    <w:rsid w:val="4445057E"/>
    <w:rsid w:val="444785CB"/>
    <w:rsid w:val="4447FE12"/>
    <w:rsid w:val="444ABA48"/>
    <w:rsid w:val="444DFAB2"/>
    <w:rsid w:val="4451527F"/>
    <w:rsid w:val="44575158"/>
    <w:rsid w:val="4457CF5E"/>
    <w:rsid w:val="445B85F2"/>
    <w:rsid w:val="445DB9F5"/>
    <w:rsid w:val="44615647"/>
    <w:rsid w:val="44616722"/>
    <w:rsid w:val="4465EA76"/>
    <w:rsid w:val="446D0B6A"/>
    <w:rsid w:val="446D8BE9"/>
    <w:rsid w:val="446FA049"/>
    <w:rsid w:val="4472C249"/>
    <w:rsid w:val="4473A360"/>
    <w:rsid w:val="4475B4BA"/>
    <w:rsid w:val="4480B4AE"/>
    <w:rsid w:val="44828843"/>
    <w:rsid w:val="44873C1D"/>
    <w:rsid w:val="44880503"/>
    <w:rsid w:val="448B4AC0"/>
    <w:rsid w:val="448B9EBA"/>
    <w:rsid w:val="448C473B"/>
    <w:rsid w:val="448C5BB4"/>
    <w:rsid w:val="448CBB23"/>
    <w:rsid w:val="44934AFC"/>
    <w:rsid w:val="449421B8"/>
    <w:rsid w:val="449583BF"/>
    <w:rsid w:val="4497CED7"/>
    <w:rsid w:val="449B0E64"/>
    <w:rsid w:val="449C9E70"/>
    <w:rsid w:val="44A0B1B7"/>
    <w:rsid w:val="44A33309"/>
    <w:rsid w:val="44A4B096"/>
    <w:rsid w:val="44A58411"/>
    <w:rsid w:val="44A77B07"/>
    <w:rsid w:val="44A77D6C"/>
    <w:rsid w:val="44A82E0B"/>
    <w:rsid w:val="44A97758"/>
    <w:rsid w:val="44B0C751"/>
    <w:rsid w:val="44B0F9D1"/>
    <w:rsid w:val="44B32F89"/>
    <w:rsid w:val="44B4E61B"/>
    <w:rsid w:val="44B8206F"/>
    <w:rsid w:val="44BBAD81"/>
    <w:rsid w:val="44BCE1D0"/>
    <w:rsid w:val="44BD4DB2"/>
    <w:rsid w:val="44BDD332"/>
    <w:rsid w:val="44C005BE"/>
    <w:rsid w:val="44C09016"/>
    <w:rsid w:val="44C1C62D"/>
    <w:rsid w:val="44C5FE34"/>
    <w:rsid w:val="44C856D5"/>
    <w:rsid w:val="44C8577B"/>
    <w:rsid w:val="44C9AAC7"/>
    <w:rsid w:val="44CC1374"/>
    <w:rsid w:val="44CDCB34"/>
    <w:rsid w:val="44CE3F3C"/>
    <w:rsid w:val="44D454D4"/>
    <w:rsid w:val="44D467E0"/>
    <w:rsid w:val="44DAF57D"/>
    <w:rsid w:val="44E72828"/>
    <w:rsid w:val="44E8B44F"/>
    <w:rsid w:val="44E8BD23"/>
    <w:rsid w:val="44E94C10"/>
    <w:rsid w:val="44F01D2A"/>
    <w:rsid w:val="44F20257"/>
    <w:rsid w:val="44F23497"/>
    <w:rsid w:val="44F2EF59"/>
    <w:rsid w:val="44F3523B"/>
    <w:rsid w:val="44F61B3D"/>
    <w:rsid w:val="44FB0522"/>
    <w:rsid w:val="44FC1F52"/>
    <w:rsid w:val="44FC66AA"/>
    <w:rsid w:val="4501A2B3"/>
    <w:rsid w:val="4501F093"/>
    <w:rsid w:val="4503D834"/>
    <w:rsid w:val="450534D8"/>
    <w:rsid w:val="4507EE2E"/>
    <w:rsid w:val="4509960E"/>
    <w:rsid w:val="450A5E9A"/>
    <w:rsid w:val="4516B5A9"/>
    <w:rsid w:val="4518191A"/>
    <w:rsid w:val="45186CA1"/>
    <w:rsid w:val="451A0DA2"/>
    <w:rsid w:val="451A985E"/>
    <w:rsid w:val="451AA951"/>
    <w:rsid w:val="451B8DC5"/>
    <w:rsid w:val="451BAC43"/>
    <w:rsid w:val="451C7146"/>
    <w:rsid w:val="4523DCA0"/>
    <w:rsid w:val="452C0F1E"/>
    <w:rsid w:val="452D834E"/>
    <w:rsid w:val="452DA910"/>
    <w:rsid w:val="45303461"/>
    <w:rsid w:val="4530D5FC"/>
    <w:rsid w:val="4531462A"/>
    <w:rsid w:val="45370FB6"/>
    <w:rsid w:val="45392520"/>
    <w:rsid w:val="4539E8B0"/>
    <w:rsid w:val="453AFA02"/>
    <w:rsid w:val="453B9E50"/>
    <w:rsid w:val="4540615B"/>
    <w:rsid w:val="454B3728"/>
    <w:rsid w:val="454BE505"/>
    <w:rsid w:val="454F0AF4"/>
    <w:rsid w:val="454F7D93"/>
    <w:rsid w:val="454FF043"/>
    <w:rsid w:val="45501426"/>
    <w:rsid w:val="45509503"/>
    <w:rsid w:val="4551208B"/>
    <w:rsid w:val="45559443"/>
    <w:rsid w:val="45567EB8"/>
    <w:rsid w:val="455895A2"/>
    <w:rsid w:val="45593F1B"/>
    <w:rsid w:val="45616C93"/>
    <w:rsid w:val="4563135B"/>
    <w:rsid w:val="45636998"/>
    <w:rsid w:val="4563BB3A"/>
    <w:rsid w:val="456DC44F"/>
    <w:rsid w:val="456FBF9D"/>
    <w:rsid w:val="45741EA1"/>
    <w:rsid w:val="4578055A"/>
    <w:rsid w:val="457A0B81"/>
    <w:rsid w:val="457A3063"/>
    <w:rsid w:val="458363EF"/>
    <w:rsid w:val="45854447"/>
    <w:rsid w:val="458BA4D2"/>
    <w:rsid w:val="458BC521"/>
    <w:rsid w:val="458CDADA"/>
    <w:rsid w:val="45904041"/>
    <w:rsid w:val="45908C18"/>
    <w:rsid w:val="459255A9"/>
    <w:rsid w:val="459261DD"/>
    <w:rsid w:val="4594201E"/>
    <w:rsid w:val="459976FD"/>
    <w:rsid w:val="45A5DF1B"/>
    <w:rsid w:val="45A811A7"/>
    <w:rsid w:val="45AF5005"/>
    <w:rsid w:val="45AF548A"/>
    <w:rsid w:val="45B06DDC"/>
    <w:rsid w:val="45B65292"/>
    <w:rsid w:val="45B6A725"/>
    <w:rsid w:val="45B80CDA"/>
    <w:rsid w:val="45B83BFE"/>
    <w:rsid w:val="45B92274"/>
    <w:rsid w:val="45BA9CDD"/>
    <w:rsid w:val="45C006CD"/>
    <w:rsid w:val="45C1ACDF"/>
    <w:rsid w:val="45C30473"/>
    <w:rsid w:val="45C3C7A2"/>
    <w:rsid w:val="45C3F184"/>
    <w:rsid w:val="45C86EFB"/>
    <w:rsid w:val="45C97F22"/>
    <w:rsid w:val="45CA540B"/>
    <w:rsid w:val="45CCC561"/>
    <w:rsid w:val="45D3BDDB"/>
    <w:rsid w:val="45D54240"/>
    <w:rsid w:val="45DD9C7A"/>
    <w:rsid w:val="45DE8725"/>
    <w:rsid w:val="45DE9F53"/>
    <w:rsid w:val="45E08107"/>
    <w:rsid w:val="45E728B8"/>
    <w:rsid w:val="45E84844"/>
    <w:rsid w:val="45E989D7"/>
    <w:rsid w:val="45EB04B4"/>
    <w:rsid w:val="45F34121"/>
    <w:rsid w:val="45F68198"/>
    <w:rsid w:val="45F6F21B"/>
    <w:rsid w:val="45FA7A05"/>
    <w:rsid w:val="45FAEDB4"/>
    <w:rsid w:val="45FE8AED"/>
    <w:rsid w:val="45FEF4E9"/>
    <w:rsid w:val="45FEFEEB"/>
    <w:rsid w:val="46017B8E"/>
    <w:rsid w:val="46020337"/>
    <w:rsid w:val="4604E135"/>
    <w:rsid w:val="4608E3B4"/>
    <w:rsid w:val="460A5E3F"/>
    <w:rsid w:val="460E8B04"/>
    <w:rsid w:val="460F6322"/>
    <w:rsid w:val="46133B38"/>
    <w:rsid w:val="46154A45"/>
    <w:rsid w:val="46196434"/>
    <w:rsid w:val="461FD43B"/>
    <w:rsid w:val="4620C007"/>
    <w:rsid w:val="4621AA48"/>
    <w:rsid w:val="46222EBB"/>
    <w:rsid w:val="46228D03"/>
    <w:rsid w:val="4624D930"/>
    <w:rsid w:val="4624ECFD"/>
    <w:rsid w:val="4625B181"/>
    <w:rsid w:val="46260C53"/>
    <w:rsid w:val="462ADDAA"/>
    <w:rsid w:val="462BAFD3"/>
    <w:rsid w:val="462F3765"/>
    <w:rsid w:val="463123A4"/>
    <w:rsid w:val="463525FC"/>
    <w:rsid w:val="4635788E"/>
    <w:rsid w:val="463A5ACE"/>
    <w:rsid w:val="463A6E9E"/>
    <w:rsid w:val="463DFB94"/>
    <w:rsid w:val="463E73B4"/>
    <w:rsid w:val="4640BEF5"/>
    <w:rsid w:val="464120DE"/>
    <w:rsid w:val="4641E833"/>
    <w:rsid w:val="46424F14"/>
    <w:rsid w:val="4645BEA9"/>
    <w:rsid w:val="464633BB"/>
    <w:rsid w:val="46561EA1"/>
    <w:rsid w:val="465C2969"/>
    <w:rsid w:val="465DD8F8"/>
    <w:rsid w:val="46626960"/>
    <w:rsid w:val="4665D71E"/>
    <w:rsid w:val="466D75F9"/>
    <w:rsid w:val="467098C5"/>
    <w:rsid w:val="4670C598"/>
    <w:rsid w:val="4670FE37"/>
    <w:rsid w:val="4671769D"/>
    <w:rsid w:val="467DA35B"/>
    <w:rsid w:val="467E8E0E"/>
    <w:rsid w:val="4681432C"/>
    <w:rsid w:val="4682BD15"/>
    <w:rsid w:val="46834088"/>
    <w:rsid w:val="4683810D"/>
    <w:rsid w:val="468761B5"/>
    <w:rsid w:val="4687868B"/>
    <w:rsid w:val="46889FE7"/>
    <w:rsid w:val="4688F001"/>
    <w:rsid w:val="468CB91B"/>
    <w:rsid w:val="468F21B4"/>
    <w:rsid w:val="4690CA00"/>
    <w:rsid w:val="4694C53E"/>
    <w:rsid w:val="4695CE64"/>
    <w:rsid w:val="46960422"/>
    <w:rsid w:val="4699DA11"/>
    <w:rsid w:val="469DF5EB"/>
    <w:rsid w:val="46A089E4"/>
    <w:rsid w:val="46A3DE8D"/>
    <w:rsid w:val="46A52462"/>
    <w:rsid w:val="46A712F8"/>
    <w:rsid w:val="46A97691"/>
    <w:rsid w:val="46A9A04E"/>
    <w:rsid w:val="46AB3C95"/>
    <w:rsid w:val="46ABDC3A"/>
    <w:rsid w:val="46ABF1E0"/>
    <w:rsid w:val="46ACC56E"/>
    <w:rsid w:val="46AD495F"/>
    <w:rsid w:val="46B0F2DF"/>
    <w:rsid w:val="46B283FD"/>
    <w:rsid w:val="46BB6B51"/>
    <w:rsid w:val="46BBDD59"/>
    <w:rsid w:val="46BD9EA2"/>
    <w:rsid w:val="46C14753"/>
    <w:rsid w:val="46C1EAB9"/>
    <w:rsid w:val="46C33009"/>
    <w:rsid w:val="46C4E448"/>
    <w:rsid w:val="46C61B6E"/>
    <w:rsid w:val="46C94A86"/>
    <w:rsid w:val="46CA0E13"/>
    <w:rsid w:val="46D295F4"/>
    <w:rsid w:val="46D6469B"/>
    <w:rsid w:val="46D6A553"/>
    <w:rsid w:val="46D7D616"/>
    <w:rsid w:val="46DA2802"/>
    <w:rsid w:val="46DBDED8"/>
    <w:rsid w:val="46DE8D0C"/>
    <w:rsid w:val="46DF7A01"/>
    <w:rsid w:val="46E02073"/>
    <w:rsid w:val="46E3FFC2"/>
    <w:rsid w:val="46E8176C"/>
    <w:rsid w:val="46E87FAD"/>
    <w:rsid w:val="46EB593A"/>
    <w:rsid w:val="46EE1D22"/>
    <w:rsid w:val="46EFB1C5"/>
    <w:rsid w:val="46F1FC9C"/>
    <w:rsid w:val="46F3B9AE"/>
    <w:rsid w:val="46F4A7E1"/>
    <w:rsid w:val="46F51764"/>
    <w:rsid w:val="46F65159"/>
    <w:rsid w:val="46F967A8"/>
    <w:rsid w:val="46F9BE67"/>
    <w:rsid w:val="46FCB5CE"/>
    <w:rsid w:val="470A3327"/>
    <w:rsid w:val="470DD49B"/>
    <w:rsid w:val="470F35B2"/>
    <w:rsid w:val="470F9872"/>
    <w:rsid w:val="47109461"/>
    <w:rsid w:val="4714A57B"/>
    <w:rsid w:val="47174E2F"/>
    <w:rsid w:val="471915CA"/>
    <w:rsid w:val="47192527"/>
    <w:rsid w:val="471CC791"/>
    <w:rsid w:val="471D13DC"/>
    <w:rsid w:val="471F66D0"/>
    <w:rsid w:val="472752E4"/>
    <w:rsid w:val="472A247E"/>
    <w:rsid w:val="472CF597"/>
    <w:rsid w:val="4730C508"/>
    <w:rsid w:val="4732B19F"/>
    <w:rsid w:val="47346779"/>
    <w:rsid w:val="4734D8B2"/>
    <w:rsid w:val="47360631"/>
    <w:rsid w:val="473A2304"/>
    <w:rsid w:val="473BD257"/>
    <w:rsid w:val="473ED547"/>
    <w:rsid w:val="4743E2ED"/>
    <w:rsid w:val="474482D4"/>
    <w:rsid w:val="474519BC"/>
    <w:rsid w:val="4748E53C"/>
    <w:rsid w:val="475007FA"/>
    <w:rsid w:val="475163ED"/>
    <w:rsid w:val="4752CDE4"/>
    <w:rsid w:val="475573B6"/>
    <w:rsid w:val="475E2BA3"/>
    <w:rsid w:val="47601F5D"/>
    <w:rsid w:val="4760AC09"/>
    <w:rsid w:val="4760F935"/>
    <w:rsid w:val="4762916D"/>
    <w:rsid w:val="47698BCA"/>
    <w:rsid w:val="476C8838"/>
    <w:rsid w:val="476CBC38"/>
    <w:rsid w:val="4771877A"/>
    <w:rsid w:val="4771DE88"/>
    <w:rsid w:val="47732C6F"/>
    <w:rsid w:val="4778CBDB"/>
    <w:rsid w:val="477B97E5"/>
    <w:rsid w:val="477B9ECD"/>
    <w:rsid w:val="47815C63"/>
    <w:rsid w:val="47821B91"/>
    <w:rsid w:val="478267C6"/>
    <w:rsid w:val="4787537E"/>
    <w:rsid w:val="4789AA54"/>
    <w:rsid w:val="478CD39C"/>
    <w:rsid w:val="478D45E9"/>
    <w:rsid w:val="478F3C05"/>
    <w:rsid w:val="4793EF73"/>
    <w:rsid w:val="4799FAAD"/>
    <w:rsid w:val="479D8D01"/>
    <w:rsid w:val="47A08C01"/>
    <w:rsid w:val="47A282A6"/>
    <w:rsid w:val="47A56379"/>
    <w:rsid w:val="47A719A9"/>
    <w:rsid w:val="47A7230D"/>
    <w:rsid w:val="47AB60A2"/>
    <w:rsid w:val="47ABDAA3"/>
    <w:rsid w:val="47ACB7C2"/>
    <w:rsid w:val="47AE96A5"/>
    <w:rsid w:val="47B32B1B"/>
    <w:rsid w:val="47B595F1"/>
    <w:rsid w:val="47BF800D"/>
    <w:rsid w:val="47BFC8DA"/>
    <w:rsid w:val="47C59E95"/>
    <w:rsid w:val="47C6B655"/>
    <w:rsid w:val="47C72A80"/>
    <w:rsid w:val="47C9BC6C"/>
    <w:rsid w:val="47CA5141"/>
    <w:rsid w:val="47CCE51E"/>
    <w:rsid w:val="47CD75AD"/>
    <w:rsid w:val="47CD78D6"/>
    <w:rsid w:val="47D222F4"/>
    <w:rsid w:val="47D31FB2"/>
    <w:rsid w:val="47D60F24"/>
    <w:rsid w:val="47D6B0FF"/>
    <w:rsid w:val="47D8AC3E"/>
    <w:rsid w:val="47DA7B27"/>
    <w:rsid w:val="47DBB8CE"/>
    <w:rsid w:val="47DE2E1E"/>
    <w:rsid w:val="47E0A948"/>
    <w:rsid w:val="47E153BB"/>
    <w:rsid w:val="47EAFC1B"/>
    <w:rsid w:val="47ECC708"/>
    <w:rsid w:val="47ED184D"/>
    <w:rsid w:val="47F0FDEA"/>
    <w:rsid w:val="47F2211B"/>
    <w:rsid w:val="47F28B6C"/>
    <w:rsid w:val="47F9828A"/>
    <w:rsid w:val="47FC5543"/>
    <w:rsid w:val="47FCD2D5"/>
    <w:rsid w:val="47FE80AE"/>
    <w:rsid w:val="4801F70A"/>
    <w:rsid w:val="48025850"/>
    <w:rsid w:val="480A8E72"/>
    <w:rsid w:val="4810C23A"/>
    <w:rsid w:val="48189E18"/>
    <w:rsid w:val="481AF1AC"/>
    <w:rsid w:val="481B5036"/>
    <w:rsid w:val="481D39DA"/>
    <w:rsid w:val="481FCBA6"/>
    <w:rsid w:val="48222412"/>
    <w:rsid w:val="4829FB69"/>
    <w:rsid w:val="482AF864"/>
    <w:rsid w:val="482BEACE"/>
    <w:rsid w:val="482D042A"/>
    <w:rsid w:val="482EF5B1"/>
    <w:rsid w:val="4830576C"/>
    <w:rsid w:val="4836759E"/>
    <w:rsid w:val="483C366A"/>
    <w:rsid w:val="483DBCC5"/>
    <w:rsid w:val="4842FC1C"/>
    <w:rsid w:val="4849D438"/>
    <w:rsid w:val="484B4B77"/>
    <w:rsid w:val="48507CD6"/>
    <w:rsid w:val="48508625"/>
    <w:rsid w:val="4850AD42"/>
    <w:rsid w:val="48514D4D"/>
    <w:rsid w:val="48519B24"/>
    <w:rsid w:val="48568AF6"/>
    <w:rsid w:val="48581777"/>
    <w:rsid w:val="485D09C1"/>
    <w:rsid w:val="485F0E6F"/>
    <w:rsid w:val="48650EE3"/>
    <w:rsid w:val="48677B1C"/>
    <w:rsid w:val="486A3BEB"/>
    <w:rsid w:val="486A8EC0"/>
    <w:rsid w:val="4871642E"/>
    <w:rsid w:val="4871F68D"/>
    <w:rsid w:val="4875F3BD"/>
    <w:rsid w:val="4878530B"/>
    <w:rsid w:val="487AF0AC"/>
    <w:rsid w:val="487CC60E"/>
    <w:rsid w:val="487D8672"/>
    <w:rsid w:val="487EB97E"/>
    <w:rsid w:val="487F1570"/>
    <w:rsid w:val="487FFAE8"/>
    <w:rsid w:val="4880C642"/>
    <w:rsid w:val="4884E2CA"/>
    <w:rsid w:val="48895D9B"/>
    <w:rsid w:val="488D5262"/>
    <w:rsid w:val="488EAD49"/>
    <w:rsid w:val="4893DD77"/>
    <w:rsid w:val="48965FB4"/>
    <w:rsid w:val="489B37D0"/>
    <w:rsid w:val="48A11952"/>
    <w:rsid w:val="48A588F2"/>
    <w:rsid w:val="48AC1A4E"/>
    <w:rsid w:val="48AE367F"/>
    <w:rsid w:val="48AFB4D6"/>
    <w:rsid w:val="48B02FB8"/>
    <w:rsid w:val="48B2C58F"/>
    <w:rsid w:val="48B56C71"/>
    <w:rsid w:val="48B64397"/>
    <w:rsid w:val="48B7909D"/>
    <w:rsid w:val="48B8813C"/>
    <w:rsid w:val="48B95C35"/>
    <w:rsid w:val="48B9C7D4"/>
    <w:rsid w:val="48BA34B8"/>
    <w:rsid w:val="48BD0DA1"/>
    <w:rsid w:val="48C0E0EB"/>
    <w:rsid w:val="48C41455"/>
    <w:rsid w:val="48CF0E66"/>
    <w:rsid w:val="48D46B69"/>
    <w:rsid w:val="48D8B399"/>
    <w:rsid w:val="48DB624D"/>
    <w:rsid w:val="48DD6DF7"/>
    <w:rsid w:val="48DD9F43"/>
    <w:rsid w:val="48DEA867"/>
    <w:rsid w:val="48E1BA0F"/>
    <w:rsid w:val="48E283AE"/>
    <w:rsid w:val="48E296B3"/>
    <w:rsid w:val="48E35634"/>
    <w:rsid w:val="48E3C569"/>
    <w:rsid w:val="48E5BC07"/>
    <w:rsid w:val="48E68F4D"/>
    <w:rsid w:val="48E7CC46"/>
    <w:rsid w:val="48E9349C"/>
    <w:rsid w:val="48F14417"/>
    <w:rsid w:val="48F586D0"/>
    <w:rsid w:val="48FA3C71"/>
    <w:rsid w:val="48FDE3A2"/>
    <w:rsid w:val="4904F33A"/>
    <w:rsid w:val="49067B28"/>
    <w:rsid w:val="490893DA"/>
    <w:rsid w:val="490AB1A2"/>
    <w:rsid w:val="490B2870"/>
    <w:rsid w:val="490B402D"/>
    <w:rsid w:val="490D7964"/>
    <w:rsid w:val="490EED1F"/>
    <w:rsid w:val="49106258"/>
    <w:rsid w:val="49110204"/>
    <w:rsid w:val="4911C4E7"/>
    <w:rsid w:val="491899E8"/>
    <w:rsid w:val="4918DEBB"/>
    <w:rsid w:val="491936FE"/>
    <w:rsid w:val="4919AC8B"/>
    <w:rsid w:val="491AFC3C"/>
    <w:rsid w:val="4920E0FF"/>
    <w:rsid w:val="49226285"/>
    <w:rsid w:val="4923AE25"/>
    <w:rsid w:val="4924D6E7"/>
    <w:rsid w:val="492AB0AD"/>
    <w:rsid w:val="492B0B8B"/>
    <w:rsid w:val="492FCAAF"/>
    <w:rsid w:val="492FCED8"/>
    <w:rsid w:val="493248B5"/>
    <w:rsid w:val="493441CD"/>
    <w:rsid w:val="49347F73"/>
    <w:rsid w:val="4936DF00"/>
    <w:rsid w:val="493B4CFB"/>
    <w:rsid w:val="49404D99"/>
    <w:rsid w:val="494451DB"/>
    <w:rsid w:val="49470E59"/>
    <w:rsid w:val="4947FBCA"/>
    <w:rsid w:val="494924E9"/>
    <w:rsid w:val="494B0A10"/>
    <w:rsid w:val="494EFD2B"/>
    <w:rsid w:val="494FBE4C"/>
    <w:rsid w:val="4956E31E"/>
    <w:rsid w:val="495911DD"/>
    <w:rsid w:val="49594612"/>
    <w:rsid w:val="495CA18B"/>
    <w:rsid w:val="495D1C64"/>
    <w:rsid w:val="495E97AF"/>
    <w:rsid w:val="495E9F54"/>
    <w:rsid w:val="496148A1"/>
    <w:rsid w:val="49647F06"/>
    <w:rsid w:val="4964C231"/>
    <w:rsid w:val="4969460E"/>
    <w:rsid w:val="496ADBE8"/>
    <w:rsid w:val="496C0905"/>
    <w:rsid w:val="496C2459"/>
    <w:rsid w:val="496D478C"/>
    <w:rsid w:val="496FD53A"/>
    <w:rsid w:val="497056FB"/>
    <w:rsid w:val="49707DDF"/>
    <w:rsid w:val="4970DB35"/>
    <w:rsid w:val="49712A4E"/>
    <w:rsid w:val="4971AE7A"/>
    <w:rsid w:val="497219D8"/>
    <w:rsid w:val="4972EEFE"/>
    <w:rsid w:val="497B3FFB"/>
    <w:rsid w:val="497E4B6E"/>
    <w:rsid w:val="497EA5DC"/>
    <w:rsid w:val="497F378D"/>
    <w:rsid w:val="497F6F8A"/>
    <w:rsid w:val="4980F9D0"/>
    <w:rsid w:val="49824E01"/>
    <w:rsid w:val="4984B8F4"/>
    <w:rsid w:val="4986BE4D"/>
    <w:rsid w:val="498B4C91"/>
    <w:rsid w:val="498C883B"/>
    <w:rsid w:val="498DE184"/>
    <w:rsid w:val="498F5574"/>
    <w:rsid w:val="498F8FC0"/>
    <w:rsid w:val="49918D09"/>
    <w:rsid w:val="4991E34A"/>
    <w:rsid w:val="49922739"/>
    <w:rsid w:val="4992ACB6"/>
    <w:rsid w:val="49931C62"/>
    <w:rsid w:val="49941DC3"/>
    <w:rsid w:val="4996C494"/>
    <w:rsid w:val="499B872E"/>
    <w:rsid w:val="499E5AB1"/>
    <w:rsid w:val="499F5F43"/>
    <w:rsid w:val="49A001FD"/>
    <w:rsid w:val="49A2B2D2"/>
    <w:rsid w:val="49A65125"/>
    <w:rsid w:val="49A91727"/>
    <w:rsid w:val="49AADA7A"/>
    <w:rsid w:val="49AE581D"/>
    <w:rsid w:val="49B16CB7"/>
    <w:rsid w:val="49B3EF29"/>
    <w:rsid w:val="49B715A3"/>
    <w:rsid w:val="49B7960A"/>
    <w:rsid w:val="49B7B7B0"/>
    <w:rsid w:val="49C12163"/>
    <w:rsid w:val="49C1CD1B"/>
    <w:rsid w:val="49C24536"/>
    <w:rsid w:val="49C30F59"/>
    <w:rsid w:val="49C5066B"/>
    <w:rsid w:val="49C51B1C"/>
    <w:rsid w:val="49C982F9"/>
    <w:rsid w:val="49D245A3"/>
    <w:rsid w:val="49D4F492"/>
    <w:rsid w:val="49D8C435"/>
    <w:rsid w:val="49DA822B"/>
    <w:rsid w:val="49DB420C"/>
    <w:rsid w:val="49DD44E4"/>
    <w:rsid w:val="49E08A95"/>
    <w:rsid w:val="49E4C20F"/>
    <w:rsid w:val="49E66013"/>
    <w:rsid w:val="49EB1AC7"/>
    <w:rsid w:val="49EC7EFB"/>
    <w:rsid w:val="49EF12E4"/>
    <w:rsid w:val="49F2605A"/>
    <w:rsid w:val="49F2E4FE"/>
    <w:rsid w:val="49F2E7E2"/>
    <w:rsid w:val="49F58D15"/>
    <w:rsid w:val="49F671B4"/>
    <w:rsid w:val="49F79990"/>
    <w:rsid w:val="49F8A5BB"/>
    <w:rsid w:val="49F8F007"/>
    <w:rsid w:val="49FAC68A"/>
    <w:rsid w:val="49FCE0BB"/>
    <w:rsid w:val="4A02DB6F"/>
    <w:rsid w:val="4A07E295"/>
    <w:rsid w:val="4A0D1EB2"/>
    <w:rsid w:val="4A120EB4"/>
    <w:rsid w:val="4A12826C"/>
    <w:rsid w:val="4A1358DF"/>
    <w:rsid w:val="4A14A099"/>
    <w:rsid w:val="4A18E8F7"/>
    <w:rsid w:val="4A1C7728"/>
    <w:rsid w:val="4A212897"/>
    <w:rsid w:val="4A2443BC"/>
    <w:rsid w:val="4A29369F"/>
    <w:rsid w:val="4A2DC8F6"/>
    <w:rsid w:val="4A2F9683"/>
    <w:rsid w:val="4A2FA563"/>
    <w:rsid w:val="4A31B467"/>
    <w:rsid w:val="4A320B7A"/>
    <w:rsid w:val="4A34F85A"/>
    <w:rsid w:val="4A352A09"/>
    <w:rsid w:val="4A35BD19"/>
    <w:rsid w:val="4A37A6A9"/>
    <w:rsid w:val="4A3C85B1"/>
    <w:rsid w:val="4A3E303B"/>
    <w:rsid w:val="4A430E81"/>
    <w:rsid w:val="4A44EB4E"/>
    <w:rsid w:val="4A49CABA"/>
    <w:rsid w:val="4A4B2EA4"/>
    <w:rsid w:val="4A4F69C0"/>
    <w:rsid w:val="4A4FD468"/>
    <w:rsid w:val="4A54EAB4"/>
    <w:rsid w:val="4A55F8D7"/>
    <w:rsid w:val="4A566A75"/>
    <w:rsid w:val="4A57D050"/>
    <w:rsid w:val="4A593B0D"/>
    <w:rsid w:val="4A5C564E"/>
    <w:rsid w:val="4A5CA0C2"/>
    <w:rsid w:val="4A5DD1C9"/>
    <w:rsid w:val="4A62B33C"/>
    <w:rsid w:val="4A63524E"/>
    <w:rsid w:val="4A648ADA"/>
    <w:rsid w:val="4A658B3B"/>
    <w:rsid w:val="4A669986"/>
    <w:rsid w:val="4A691D1F"/>
    <w:rsid w:val="4A69EF69"/>
    <w:rsid w:val="4A6C9912"/>
    <w:rsid w:val="4A6F72C8"/>
    <w:rsid w:val="4A77AD3B"/>
    <w:rsid w:val="4A7ABCDD"/>
    <w:rsid w:val="4A7CC519"/>
    <w:rsid w:val="4A7DCFA2"/>
    <w:rsid w:val="4A7E2F6C"/>
    <w:rsid w:val="4A80D383"/>
    <w:rsid w:val="4A83A3E4"/>
    <w:rsid w:val="4A84E483"/>
    <w:rsid w:val="4A85851E"/>
    <w:rsid w:val="4A879744"/>
    <w:rsid w:val="4A8DC5A7"/>
    <w:rsid w:val="4A8DD8CE"/>
    <w:rsid w:val="4A90E3E1"/>
    <w:rsid w:val="4A916357"/>
    <w:rsid w:val="4A940684"/>
    <w:rsid w:val="4A9EB570"/>
    <w:rsid w:val="4AA09C72"/>
    <w:rsid w:val="4AA39B43"/>
    <w:rsid w:val="4AA992DC"/>
    <w:rsid w:val="4AAE0530"/>
    <w:rsid w:val="4AAE7220"/>
    <w:rsid w:val="4AAEDCE1"/>
    <w:rsid w:val="4AAEE400"/>
    <w:rsid w:val="4AB2AE00"/>
    <w:rsid w:val="4AB43442"/>
    <w:rsid w:val="4AB9FBCC"/>
    <w:rsid w:val="4ABA71DA"/>
    <w:rsid w:val="4ABA93D3"/>
    <w:rsid w:val="4ABB74B2"/>
    <w:rsid w:val="4ABC2ACF"/>
    <w:rsid w:val="4ABE0196"/>
    <w:rsid w:val="4ABE705B"/>
    <w:rsid w:val="4AC60935"/>
    <w:rsid w:val="4AC9D11B"/>
    <w:rsid w:val="4ACB5001"/>
    <w:rsid w:val="4ACCC350"/>
    <w:rsid w:val="4ACD6CC7"/>
    <w:rsid w:val="4ACD85E3"/>
    <w:rsid w:val="4ADC4A82"/>
    <w:rsid w:val="4ADDC3EA"/>
    <w:rsid w:val="4ADE9217"/>
    <w:rsid w:val="4AE0F481"/>
    <w:rsid w:val="4AEC2033"/>
    <w:rsid w:val="4AEC3CBA"/>
    <w:rsid w:val="4AECB96A"/>
    <w:rsid w:val="4AEEFC07"/>
    <w:rsid w:val="4AF23B7B"/>
    <w:rsid w:val="4B00C841"/>
    <w:rsid w:val="4B05EC03"/>
    <w:rsid w:val="4B07184C"/>
    <w:rsid w:val="4B073B3E"/>
    <w:rsid w:val="4B0B35C6"/>
    <w:rsid w:val="4B0BCB5F"/>
    <w:rsid w:val="4B10D883"/>
    <w:rsid w:val="4B1610FF"/>
    <w:rsid w:val="4B19FB0A"/>
    <w:rsid w:val="4B1C4037"/>
    <w:rsid w:val="4B213CBC"/>
    <w:rsid w:val="4B2357ED"/>
    <w:rsid w:val="4B23D3F2"/>
    <w:rsid w:val="4B244941"/>
    <w:rsid w:val="4B277FE3"/>
    <w:rsid w:val="4B2B0202"/>
    <w:rsid w:val="4B307D8E"/>
    <w:rsid w:val="4B334BA4"/>
    <w:rsid w:val="4B37B808"/>
    <w:rsid w:val="4B387B86"/>
    <w:rsid w:val="4B3C397B"/>
    <w:rsid w:val="4B401AD5"/>
    <w:rsid w:val="4B410A1A"/>
    <w:rsid w:val="4B416A75"/>
    <w:rsid w:val="4B429193"/>
    <w:rsid w:val="4B46B9B4"/>
    <w:rsid w:val="4B478859"/>
    <w:rsid w:val="4B47C1B6"/>
    <w:rsid w:val="4B4A729A"/>
    <w:rsid w:val="4B4CA07E"/>
    <w:rsid w:val="4B4E346A"/>
    <w:rsid w:val="4B503909"/>
    <w:rsid w:val="4B52E13B"/>
    <w:rsid w:val="4B5409F5"/>
    <w:rsid w:val="4B564D5C"/>
    <w:rsid w:val="4B59BEAB"/>
    <w:rsid w:val="4B686611"/>
    <w:rsid w:val="4B6A371F"/>
    <w:rsid w:val="4B6CADD3"/>
    <w:rsid w:val="4B6ED06E"/>
    <w:rsid w:val="4B6FBDEB"/>
    <w:rsid w:val="4B77DF09"/>
    <w:rsid w:val="4B785AD6"/>
    <w:rsid w:val="4B7C6682"/>
    <w:rsid w:val="4B87E011"/>
    <w:rsid w:val="4B882DC4"/>
    <w:rsid w:val="4B889E19"/>
    <w:rsid w:val="4B88F9FF"/>
    <w:rsid w:val="4B8AD639"/>
    <w:rsid w:val="4B8E3800"/>
    <w:rsid w:val="4B96A8C2"/>
    <w:rsid w:val="4B9A875E"/>
    <w:rsid w:val="4BA1CF24"/>
    <w:rsid w:val="4BA7A4B3"/>
    <w:rsid w:val="4BAA0F87"/>
    <w:rsid w:val="4BAA1F98"/>
    <w:rsid w:val="4BAC60DE"/>
    <w:rsid w:val="4BB05DE2"/>
    <w:rsid w:val="4BB070FA"/>
    <w:rsid w:val="4BB79BAA"/>
    <w:rsid w:val="4BB8D9BF"/>
    <w:rsid w:val="4BBBBDF9"/>
    <w:rsid w:val="4BBC1468"/>
    <w:rsid w:val="4BBE4B6A"/>
    <w:rsid w:val="4BC49893"/>
    <w:rsid w:val="4BC4B4D2"/>
    <w:rsid w:val="4BC4EE1A"/>
    <w:rsid w:val="4BC94B48"/>
    <w:rsid w:val="4BCB2515"/>
    <w:rsid w:val="4BCB8FBF"/>
    <w:rsid w:val="4BCDE7B9"/>
    <w:rsid w:val="4BCE5DCC"/>
    <w:rsid w:val="4BDBE80A"/>
    <w:rsid w:val="4BDC1B4B"/>
    <w:rsid w:val="4BDC8FD2"/>
    <w:rsid w:val="4BDCDE7A"/>
    <w:rsid w:val="4BDFD2D8"/>
    <w:rsid w:val="4BE90AD3"/>
    <w:rsid w:val="4BECDF6B"/>
    <w:rsid w:val="4BF25C9C"/>
    <w:rsid w:val="4BF35B4E"/>
    <w:rsid w:val="4BF780ED"/>
    <w:rsid w:val="4BFABB3D"/>
    <w:rsid w:val="4BFCA7C4"/>
    <w:rsid w:val="4BFE3555"/>
    <w:rsid w:val="4BFE9856"/>
    <w:rsid w:val="4BFF486D"/>
    <w:rsid w:val="4BFF79F1"/>
    <w:rsid w:val="4C000E71"/>
    <w:rsid w:val="4C075C99"/>
    <w:rsid w:val="4C094A09"/>
    <w:rsid w:val="4C18F149"/>
    <w:rsid w:val="4C1C6143"/>
    <w:rsid w:val="4C1CD089"/>
    <w:rsid w:val="4C1CD50E"/>
    <w:rsid w:val="4C1DD398"/>
    <w:rsid w:val="4C1E1197"/>
    <w:rsid w:val="4C1E70CF"/>
    <w:rsid w:val="4C1F9123"/>
    <w:rsid w:val="4C205529"/>
    <w:rsid w:val="4C236F1F"/>
    <w:rsid w:val="4C2723CF"/>
    <w:rsid w:val="4C275FB4"/>
    <w:rsid w:val="4C281712"/>
    <w:rsid w:val="4C2B4E71"/>
    <w:rsid w:val="4C2D32E2"/>
    <w:rsid w:val="4C2D9669"/>
    <w:rsid w:val="4C2FA8D1"/>
    <w:rsid w:val="4C301FF8"/>
    <w:rsid w:val="4C32790B"/>
    <w:rsid w:val="4C35DFBD"/>
    <w:rsid w:val="4C36C32C"/>
    <w:rsid w:val="4C3AE8CA"/>
    <w:rsid w:val="4C3CDD78"/>
    <w:rsid w:val="4C45C182"/>
    <w:rsid w:val="4C4A2E76"/>
    <w:rsid w:val="4C4E2B7D"/>
    <w:rsid w:val="4C4F23E2"/>
    <w:rsid w:val="4C4F7F73"/>
    <w:rsid w:val="4C53F398"/>
    <w:rsid w:val="4C56FFF9"/>
    <w:rsid w:val="4C5E8622"/>
    <w:rsid w:val="4C60D543"/>
    <w:rsid w:val="4C613A8F"/>
    <w:rsid w:val="4C616D47"/>
    <w:rsid w:val="4C61A70C"/>
    <w:rsid w:val="4C64223F"/>
    <w:rsid w:val="4C661CDE"/>
    <w:rsid w:val="4C684E66"/>
    <w:rsid w:val="4C707D66"/>
    <w:rsid w:val="4C71667D"/>
    <w:rsid w:val="4C71A6C5"/>
    <w:rsid w:val="4C723C7E"/>
    <w:rsid w:val="4C74E725"/>
    <w:rsid w:val="4C776CAE"/>
    <w:rsid w:val="4C79944B"/>
    <w:rsid w:val="4C802D06"/>
    <w:rsid w:val="4C811405"/>
    <w:rsid w:val="4C88D65B"/>
    <w:rsid w:val="4C89C3F2"/>
    <w:rsid w:val="4C90F8B3"/>
    <w:rsid w:val="4C92A22F"/>
    <w:rsid w:val="4C9462D9"/>
    <w:rsid w:val="4C957868"/>
    <w:rsid w:val="4C95D5CC"/>
    <w:rsid w:val="4C9C8BD5"/>
    <w:rsid w:val="4C9C8ED4"/>
    <w:rsid w:val="4C9F6DF2"/>
    <w:rsid w:val="4CA067E8"/>
    <w:rsid w:val="4CA0A440"/>
    <w:rsid w:val="4CA12BC0"/>
    <w:rsid w:val="4CA1BCDD"/>
    <w:rsid w:val="4CA25A57"/>
    <w:rsid w:val="4CA28A6E"/>
    <w:rsid w:val="4CA65461"/>
    <w:rsid w:val="4CA8DC0A"/>
    <w:rsid w:val="4CA8EEB2"/>
    <w:rsid w:val="4CA952EB"/>
    <w:rsid w:val="4CAB3A98"/>
    <w:rsid w:val="4CABB01C"/>
    <w:rsid w:val="4CAC12CB"/>
    <w:rsid w:val="4CACA6ED"/>
    <w:rsid w:val="4CAD0DF5"/>
    <w:rsid w:val="4CB72364"/>
    <w:rsid w:val="4CB8AB8D"/>
    <w:rsid w:val="4CBD3010"/>
    <w:rsid w:val="4CBDCB9A"/>
    <w:rsid w:val="4CBDCC89"/>
    <w:rsid w:val="4CBDCFD5"/>
    <w:rsid w:val="4CBEE641"/>
    <w:rsid w:val="4CBF61AE"/>
    <w:rsid w:val="4CC187B9"/>
    <w:rsid w:val="4CC1D365"/>
    <w:rsid w:val="4CC21269"/>
    <w:rsid w:val="4CC26F49"/>
    <w:rsid w:val="4CC5988F"/>
    <w:rsid w:val="4CC83E2A"/>
    <w:rsid w:val="4CC8D26D"/>
    <w:rsid w:val="4CCB116B"/>
    <w:rsid w:val="4CCCB608"/>
    <w:rsid w:val="4CCD5942"/>
    <w:rsid w:val="4CCD6787"/>
    <w:rsid w:val="4CCDDB25"/>
    <w:rsid w:val="4CCE24E1"/>
    <w:rsid w:val="4CCED786"/>
    <w:rsid w:val="4CD5E35D"/>
    <w:rsid w:val="4CD639E4"/>
    <w:rsid w:val="4CD8B160"/>
    <w:rsid w:val="4CDC8F73"/>
    <w:rsid w:val="4CDDEACA"/>
    <w:rsid w:val="4CE13CED"/>
    <w:rsid w:val="4CE299DE"/>
    <w:rsid w:val="4CE64D2D"/>
    <w:rsid w:val="4CE6BEBA"/>
    <w:rsid w:val="4CEBCC9D"/>
    <w:rsid w:val="4CEBD92D"/>
    <w:rsid w:val="4CEC1AC0"/>
    <w:rsid w:val="4CEC9D98"/>
    <w:rsid w:val="4CF071C1"/>
    <w:rsid w:val="4CF2869A"/>
    <w:rsid w:val="4CF4B828"/>
    <w:rsid w:val="4CF80F49"/>
    <w:rsid w:val="4CFDFD18"/>
    <w:rsid w:val="4CFF9DB9"/>
    <w:rsid w:val="4D00E7A1"/>
    <w:rsid w:val="4D05EBBD"/>
    <w:rsid w:val="4D08EB6A"/>
    <w:rsid w:val="4D09B9AE"/>
    <w:rsid w:val="4D0B16DA"/>
    <w:rsid w:val="4D0BD5A4"/>
    <w:rsid w:val="4D0D1104"/>
    <w:rsid w:val="4D15B3DA"/>
    <w:rsid w:val="4D17ED52"/>
    <w:rsid w:val="4D18AAAE"/>
    <w:rsid w:val="4D1CC283"/>
    <w:rsid w:val="4D21B2CC"/>
    <w:rsid w:val="4D25B8AD"/>
    <w:rsid w:val="4D276637"/>
    <w:rsid w:val="4D283EEC"/>
    <w:rsid w:val="4D2CA4F7"/>
    <w:rsid w:val="4D2D95AF"/>
    <w:rsid w:val="4D31038E"/>
    <w:rsid w:val="4D3CEB8F"/>
    <w:rsid w:val="4D4083BF"/>
    <w:rsid w:val="4D425A5D"/>
    <w:rsid w:val="4D43FFF7"/>
    <w:rsid w:val="4D451120"/>
    <w:rsid w:val="4D459A58"/>
    <w:rsid w:val="4D46A55E"/>
    <w:rsid w:val="4D48149F"/>
    <w:rsid w:val="4D5CE6D4"/>
    <w:rsid w:val="4D63D15E"/>
    <w:rsid w:val="4D6672BB"/>
    <w:rsid w:val="4D68C8A6"/>
    <w:rsid w:val="4D69164D"/>
    <w:rsid w:val="4D6B3AC4"/>
    <w:rsid w:val="4D6EC917"/>
    <w:rsid w:val="4D75F072"/>
    <w:rsid w:val="4D7729C8"/>
    <w:rsid w:val="4D7858E9"/>
    <w:rsid w:val="4D78661A"/>
    <w:rsid w:val="4D79DCEB"/>
    <w:rsid w:val="4D7AFF49"/>
    <w:rsid w:val="4D7B395D"/>
    <w:rsid w:val="4D7B7FF8"/>
    <w:rsid w:val="4D7CF675"/>
    <w:rsid w:val="4D7DAC8E"/>
    <w:rsid w:val="4D7DCBBE"/>
    <w:rsid w:val="4D7E5033"/>
    <w:rsid w:val="4D8036BC"/>
    <w:rsid w:val="4D8154EB"/>
    <w:rsid w:val="4D83259F"/>
    <w:rsid w:val="4D867F26"/>
    <w:rsid w:val="4D8A659B"/>
    <w:rsid w:val="4D9439E2"/>
    <w:rsid w:val="4D9C138C"/>
    <w:rsid w:val="4D9C61AF"/>
    <w:rsid w:val="4D9F2A7F"/>
    <w:rsid w:val="4DA02011"/>
    <w:rsid w:val="4DA0E178"/>
    <w:rsid w:val="4DA1CFB3"/>
    <w:rsid w:val="4DA50BAE"/>
    <w:rsid w:val="4DA5FE6B"/>
    <w:rsid w:val="4DA6E082"/>
    <w:rsid w:val="4DA75D73"/>
    <w:rsid w:val="4DA91660"/>
    <w:rsid w:val="4DA9ADD8"/>
    <w:rsid w:val="4DAABADD"/>
    <w:rsid w:val="4DAB60BE"/>
    <w:rsid w:val="4DB05051"/>
    <w:rsid w:val="4DB2185E"/>
    <w:rsid w:val="4DB3C006"/>
    <w:rsid w:val="4DB583E1"/>
    <w:rsid w:val="4DB65FEF"/>
    <w:rsid w:val="4DB66A81"/>
    <w:rsid w:val="4DC1B93E"/>
    <w:rsid w:val="4DC84A9A"/>
    <w:rsid w:val="4DCC694C"/>
    <w:rsid w:val="4DCD1BA8"/>
    <w:rsid w:val="4DCD8A8B"/>
    <w:rsid w:val="4DDAB4BB"/>
    <w:rsid w:val="4DDB06A1"/>
    <w:rsid w:val="4DDBF412"/>
    <w:rsid w:val="4DDD1F53"/>
    <w:rsid w:val="4DE16BEA"/>
    <w:rsid w:val="4DE445E4"/>
    <w:rsid w:val="4DE7EA6E"/>
    <w:rsid w:val="4DE95E7A"/>
    <w:rsid w:val="4DEA1319"/>
    <w:rsid w:val="4DED807D"/>
    <w:rsid w:val="4DF082CD"/>
    <w:rsid w:val="4DF73286"/>
    <w:rsid w:val="4DFA22A2"/>
    <w:rsid w:val="4DFB4C63"/>
    <w:rsid w:val="4DFD1BC8"/>
    <w:rsid w:val="4DFE2E6E"/>
    <w:rsid w:val="4E0434BF"/>
    <w:rsid w:val="4E04C9C6"/>
    <w:rsid w:val="4E058884"/>
    <w:rsid w:val="4E063495"/>
    <w:rsid w:val="4E07DE81"/>
    <w:rsid w:val="4E12FC31"/>
    <w:rsid w:val="4E159313"/>
    <w:rsid w:val="4E17511B"/>
    <w:rsid w:val="4E1F428F"/>
    <w:rsid w:val="4E2396BA"/>
    <w:rsid w:val="4E26191B"/>
    <w:rsid w:val="4E268281"/>
    <w:rsid w:val="4E328009"/>
    <w:rsid w:val="4E331CAE"/>
    <w:rsid w:val="4E3DABF4"/>
    <w:rsid w:val="4E3E8722"/>
    <w:rsid w:val="4E3FEEC3"/>
    <w:rsid w:val="4E426658"/>
    <w:rsid w:val="4E457D1E"/>
    <w:rsid w:val="4E467C43"/>
    <w:rsid w:val="4E46A466"/>
    <w:rsid w:val="4E4BC30C"/>
    <w:rsid w:val="4E4EFA40"/>
    <w:rsid w:val="4E50C859"/>
    <w:rsid w:val="4E5AB751"/>
    <w:rsid w:val="4E5B74B4"/>
    <w:rsid w:val="4E5FE8FF"/>
    <w:rsid w:val="4E63AE65"/>
    <w:rsid w:val="4E64C16E"/>
    <w:rsid w:val="4E6600A8"/>
    <w:rsid w:val="4E66FE4E"/>
    <w:rsid w:val="4E68190E"/>
    <w:rsid w:val="4E6D20D4"/>
    <w:rsid w:val="4E6F6E7C"/>
    <w:rsid w:val="4E74D4BD"/>
    <w:rsid w:val="4E762617"/>
    <w:rsid w:val="4E79948B"/>
    <w:rsid w:val="4E80ADF2"/>
    <w:rsid w:val="4E8246D5"/>
    <w:rsid w:val="4E848BFB"/>
    <w:rsid w:val="4E87A4B2"/>
    <w:rsid w:val="4E8869AB"/>
    <w:rsid w:val="4E889556"/>
    <w:rsid w:val="4E8A945E"/>
    <w:rsid w:val="4E8AB784"/>
    <w:rsid w:val="4E908DB8"/>
    <w:rsid w:val="4E90B308"/>
    <w:rsid w:val="4E944823"/>
    <w:rsid w:val="4E96E74B"/>
    <w:rsid w:val="4E9AE57E"/>
    <w:rsid w:val="4E9C2B2B"/>
    <w:rsid w:val="4E9CFF42"/>
    <w:rsid w:val="4E9F32B5"/>
    <w:rsid w:val="4E9F98C5"/>
    <w:rsid w:val="4EA0CB4B"/>
    <w:rsid w:val="4EA2A68E"/>
    <w:rsid w:val="4EA4483F"/>
    <w:rsid w:val="4EA52A2E"/>
    <w:rsid w:val="4EA566CB"/>
    <w:rsid w:val="4EA75899"/>
    <w:rsid w:val="4EA7D606"/>
    <w:rsid w:val="4EAFC415"/>
    <w:rsid w:val="4EB0D6A0"/>
    <w:rsid w:val="4EB10E31"/>
    <w:rsid w:val="4EB21637"/>
    <w:rsid w:val="4EB3DAE9"/>
    <w:rsid w:val="4EB4D4CB"/>
    <w:rsid w:val="4EB5A534"/>
    <w:rsid w:val="4EB66C62"/>
    <w:rsid w:val="4EB6BF84"/>
    <w:rsid w:val="4EB9EBF4"/>
    <w:rsid w:val="4EC3ED77"/>
    <w:rsid w:val="4EC43B6C"/>
    <w:rsid w:val="4EC5CD16"/>
    <w:rsid w:val="4EC7D67C"/>
    <w:rsid w:val="4EC8FFE9"/>
    <w:rsid w:val="4ECB5C35"/>
    <w:rsid w:val="4ECF9E66"/>
    <w:rsid w:val="4ECFEE26"/>
    <w:rsid w:val="4ED4B108"/>
    <w:rsid w:val="4ED7DA95"/>
    <w:rsid w:val="4EDBE821"/>
    <w:rsid w:val="4EE37377"/>
    <w:rsid w:val="4EE37824"/>
    <w:rsid w:val="4EE461AE"/>
    <w:rsid w:val="4EE80C4C"/>
    <w:rsid w:val="4EE8143C"/>
    <w:rsid w:val="4EEA949B"/>
    <w:rsid w:val="4EEC62C1"/>
    <w:rsid w:val="4EEE37F6"/>
    <w:rsid w:val="4EF2DD33"/>
    <w:rsid w:val="4EF38B17"/>
    <w:rsid w:val="4EF38D23"/>
    <w:rsid w:val="4EF6EB59"/>
    <w:rsid w:val="4EF7D2AF"/>
    <w:rsid w:val="4EF99E92"/>
    <w:rsid w:val="4EF9D05D"/>
    <w:rsid w:val="4EFC316F"/>
    <w:rsid w:val="4EFD77FD"/>
    <w:rsid w:val="4EFEB7F8"/>
    <w:rsid w:val="4EFF5ADD"/>
    <w:rsid w:val="4EFF740F"/>
    <w:rsid w:val="4EFF7A2C"/>
    <w:rsid w:val="4F01908E"/>
    <w:rsid w:val="4F02D997"/>
    <w:rsid w:val="4F0382BC"/>
    <w:rsid w:val="4F0539CD"/>
    <w:rsid w:val="4F05DB8E"/>
    <w:rsid w:val="4F07BA8C"/>
    <w:rsid w:val="4F0A0DF2"/>
    <w:rsid w:val="4F0EECBF"/>
    <w:rsid w:val="4F10AEFA"/>
    <w:rsid w:val="4F1CC452"/>
    <w:rsid w:val="4F2074A1"/>
    <w:rsid w:val="4F227519"/>
    <w:rsid w:val="4F234E1E"/>
    <w:rsid w:val="4F23C3F0"/>
    <w:rsid w:val="4F249CF2"/>
    <w:rsid w:val="4F282BA7"/>
    <w:rsid w:val="4F290D22"/>
    <w:rsid w:val="4F291225"/>
    <w:rsid w:val="4F294B54"/>
    <w:rsid w:val="4F2981E9"/>
    <w:rsid w:val="4F2A1375"/>
    <w:rsid w:val="4F2A5C4F"/>
    <w:rsid w:val="4F2B78E5"/>
    <w:rsid w:val="4F2C5348"/>
    <w:rsid w:val="4F300A03"/>
    <w:rsid w:val="4F30AB4A"/>
    <w:rsid w:val="4F317E28"/>
    <w:rsid w:val="4F335896"/>
    <w:rsid w:val="4F385FDD"/>
    <w:rsid w:val="4F391F3A"/>
    <w:rsid w:val="4F3AB027"/>
    <w:rsid w:val="4F3B81BE"/>
    <w:rsid w:val="4F3C9691"/>
    <w:rsid w:val="4F3ED237"/>
    <w:rsid w:val="4F444007"/>
    <w:rsid w:val="4F457EEC"/>
    <w:rsid w:val="4F493A00"/>
    <w:rsid w:val="4F4ABECE"/>
    <w:rsid w:val="4F4B9F09"/>
    <w:rsid w:val="4F4EB405"/>
    <w:rsid w:val="4F546AEF"/>
    <w:rsid w:val="4F55E32F"/>
    <w:rsid w:val="4F58295D"/>
    <w:rsid w:val="4F5E8E58"/>
    <w:rsid w:val="4F5EABAC"/>
    <w:rsid w:val="4F65FFFE"/>
    <w:rsid w:val="4F6C4AD1"/>
    <w:rsid w:val="4F71B18B"/>
    <w:rsid w:val="4F764E1A"/>
    <w:rsid w:val="4F78CF40"/>
    <w:rsid w:val="4F794BB3"/>
    <w:rsid w:val="4F8032CD"/>
    <w:rsid w:val="4F812742"/>
    <w:rsid w:val="4F82BFE2"/>
    <w:rsid w:val="4F877721"/>
    <w:rsid w:val="4F8858B2"/>
    <w:rsid w:val="4F889EBC"/>
    <w:rsid w:val="4F8A8DDD"/>
    <w:rsid w:val="4F8F5EF7"/>
    <w:rsid w:val="4F906882"/>
    <w:rsid w:val="4F939FDF"/>
    <w:rsid w:val="4F957262"/>
    <w:rsid w:val="4F9A2314"/>
    <w:rsid w:val="4F9C580F"/>
    <w:rsid w:val="4F9F5CFA"/>
    <w:rsid w:val="4FA2AFCA"/>
    <w:rsid w:val="4FA68EB4"/>
    <w:rsid w:val="4FA98B45"/>
    <w:rsid w:val="4FB4E0F7"/>
    <w:rsid w:val="4FBA9F01"/>
    <w:rsid w:val="4FBD016E"/>
    <w:rsid w:val="4FBFED42"/>
    <w:rsid w:val="4FC5D5E4"/>
    <w:rsid w:val="4FC72C22"/>
    <w:rsid w:val="4FC825AB"/>
    <w:rsid w:val="4FCD3F5F"/>
    <w:rsid w:val="4FD401E3"/>
    <w:rsid w:val="4FD5FBB9"/>
    <w:rsid w:val="4FD8DC96"/>
    <w:rsid w:val="4FDC8D36"/>
    <w:rsid w:val="4FDCC1E1"/>
    <w:rsid w:val="4FDD8CB6"/>
    <w:rsid w:val="4FE39640"/>
    <w:rsid w:val="4FE9B731"/>
    <w:rsid w:val="4FEA6AF0"/>
    <w:rsid w:val="4FEDF3FE"/>
    <w:rsid w:val="4FEE8371"/>
    <w:rsid w:val="4FEF820B"/>
    <w:rsid w:val="4FF2D602"/>
    <w:rsid w:val="4FF399FB"/>
    <w:rsid w:val="4FF68141"/>
    <w:rsid w:val="4FF82806"/>
    <w:rsid w:val="4FFB58C5"/>
    <w:rsid w:val="4FFF2448"/>
    <w:rsid w:val="5000FB75"/>
    <w:rsid w:val="50013D9A"/>
    <w:rsid w:val="500CA851"/>
    <w:rsid w:val="500D0434"/>
    <w:rsid w:val="50140D9A"/>
    <w:rsid w:val="50170097"/>
    <w:rsid w:val="5017F428"/>
    <w:rsid w:val="5019948B"/>
    <w:rsid w:val="501C91D0"/>
    <w:rsid w:val="501E81D1"/>
    <w:rsid w:val="50234FF0"/>
    <w:rsid w:val="502457F6"/>
    <w:rsid w:val="5031636C"/>
    <w:rsid w:val="5034CE58"/>
    <w:rsid w:val="50353936"/>
    <w:rsid w:val="5037D3B3"/>
    <w:rsid w:val="50381311"/>
    <w:rsid w:val="503847C2"/>
    <w:rsid w:val="50386D9A"/>
    <w:rsid w:val="503A5578"/>
    <w:rsid w:val="503C0D7F"/>
    <w:rsid w:val="503C4C86"/>
    <w:rsid w:val="503D8C38"/>
    <w:rsid w:val="503FAD5B"/>
    <w:rsid w:val="50411766"/>
    <w:rsid w:val="5042C2B9"/>
    <w:rsid w:val="5044E767"/>
    <w:rsid w:val="5045B082"/>
    <w:rsid w:val="5046CDF4"/>
    <w:rsid w:val="5048B59B"/>
    <w:rsid w:val="5048C97C"/>
    <w:rsid w:val="504B9D5A"/>
    <w:rsid w:val="504BCCF8"/>
    <w:rsid w:val="504D004A"/>
    <w:rsid w:val="504D794F"/>
    <w:rsid w:val="504F2166"/>
    <w:rsid w:val="505433DF"/>
    <w:rsid w:val="50568609"/>
    <w:rsid w:val="50571715"/>
    <w:rsid w:val="5058D95F"/>
    <w:rsid w:val="5059D5FB"/>
    <w:rsid w:val="505B2766"/>
    <w:rsid w:val="505B31B5"/>
    <w:rsid w:val="506425D2"/>
    <w:rsid w:val="506768C7"/>
    <w:rsid w:val="5067C6DB"/>
    <w:rsid w:val="506FA055"/>
    <w:rsid w:val="50736A76"/>
    <w:rsid w:val="50751777"/>
    <w:rsid w:val="507539B6"/>
    <w:rsid w:val="507C3599"/>
    <w:rsid w:val="50811177"/>
    <w:rsid w:val="5081B74F"/>
    <w:rsid w:val="50824DDE"/>
    <w:rsid w:val="50842543"/>
    <w:rsid w:val="50881332"/>
    <w:rsid w:val="50882D1A"/>
    <w:rsid w:val="508C223E"/>
    <w:rsid w:val="508CB6E6"/>
    <w:rsid w:val="508CD8F8"/>
    <w:rsid w:val="508D54D8"/>
    <w:rsid w:val="508D9DD5"/>
    <w:rsid w:val="508F8CE2"/>
    <w:rsid w:val="5094E11A"/>
    <w:rsid w:val="5094E775"/>
    <w:rsid w:val="5097CC02"/>
    <w:rsid w:val="50A033AA"/>
    <w:rsid w:val="50A500FB"/>
    <w:rsid w:val="50A67A43"/>
    <w:rsid w:val="50A74009"/>
    <w:rsid w:val="50A7534D"/>
    <w:rsid w:val="50A7DC60"/>
    <w:rsid w:val="50ACFE71"/>
    <w:rsid w:val="50AF4695"/>
    <w:rsid w:val="50B28E60"/>
    <w:rsid w:val="50B2D5DD"/>
    <w:rsid w:val="50B37B87"/>
    <w:rsid w:val="50B416C7"/>
    <w:rsid w:val="50B690CE"/>
    <w:rsid w:val="50BBBDBF"/>
    <w:rsid w:val="50BC1332"/>
    <w:rsid w:val="50C27C3E"/>
    <w:rsid w:val="50C2AF48"/>
    <w:rsid w:val="50C40987"/>
    <w:rsid w:val="50C5F52B"/>
    <w:rsid w:val="50C799F9"/>
    <w:rsid w:val="50CFBF59"/>
    <w:rsid w:val="50D15790"/>
    <w:rsid w:val="50D963C9"/>
    <w:rsid w:val="50D9F9CA"/>
    <w:rsid w:val="50DF196C"/>
    <w:rsid w:val="50E9816C"/>
    <w:rsid w:val="50EE176C"/>
    <w:rsid w:val="50EF963E"/>
    <w:rsid w:val="50F267E1"/>
    <w:rsid w:val="50F3EBE5"/>
    <w:rsid w:val="50F55DD8"/>
    <w:rsid w:val="50F591BE"/>
    <w:rsid w:val="50F651E6"/>
    <w:rsid w:val="50F794DA"/>
    <w:rsid w:val="50F81CC7"/>
    <w:rsid w:val="50FB632E"/>
    <w:rsid w:val="50FFE9F8"/>
    <w:rsid w:val="5100DCA4"/>
    <w:rsid w:val="5100FD2C"/>
    <w:rsid w:val="5101F2B0"/>
    <w:rsid w:val="510553DA"/>
    <w:rsid w:val="510A2692"/>
    <w:rsid w:val="510B73F9"/>
    <w:rsid w:val="51131086"/>
    <w:rsid w:val="5113403C"/>
    <w:rsid w:val="51165382"/>
    <w:rsid w:val="511ABC27"/>
    <w:rsid w:val="511DA0ED"/>
    <w:rsid w:val="511DDD95"/>
    <w:rsid w:val="51232A6F"/>
    <w:rsid w:val="51271EBF"/>
    <w:rsid w:val="512E0E43"/>
    <w:rsid w:val="513133C7"/>
    <w:rsid w:val="51345E0C"/>
    <w:rsid w:val="513B7446"/>
    <w:rsid w:val="513CC98E"/>
    <w:rsid w:val="513D8770"/>
    <w:rsid w:val="513DC56B"/>
    <w:rsid w:val="514318BC"/>
    <w:rsid w:val="51483BE6"/>
    <w:rsid w:val="5149BEC9"/>
    <w:rsid w:val="514B5B99"/>
    <w:rsid w:val="51555320"/>
    <w:rsid w:val="5157E91A"/>
    <w:rsid w:val="515A96FA"/>
    <w:rsid w:val="515D4D9D"/>
    <w:rsid w:val="5160866D"/>
    <w:rsid w:val="5163F041"/>
    <w:rsid w:val="5167392B"/>
    <w:rsid w:val="5167B41B"/>
    <w:rsid w:val="5168AB2D"/>
    <w:rsid w:val="516DFAB1"/>
    <w:rsid w:val="51716A88"/>
    <w:rsid w:val="5173CE8D"/>
    <w:rsid w:val="51747A4B"/>
    <w:rsid w:val="51770D47"/>
    <w:rsid w:val="51780C56"/>
    <w:rsid w:val="517C7164"/>
    <w:rsid w:val="5181D289"/>
    <w:rsid w:val="51820781"/>
    <w:rsid w:val="5182AC87"/>
    <w:rsid w:val="5183BF72"/>
    <w:rsid w:val="5188B77C"/>
    <w:rsid w:val="518D6362"/>
    <w:rsid w:val="518DCF7E"/>
    <w:rsid w:val="51903F8D"/>
    <w:rsid w:val="519113CF"/>
    <w:rsid w:val="519650FD"/>
    <w:rsid w:val="519DAC04"/>
    <w:rsid w:val="51A094BD"/>
    <w:rsid w:val="51A19DFC"/>
    <w:rsid w:val="51A27484"/>
    <w:rsid w:val="51A67B05"/>
    <w:rsid w:val="51A77360"/>
    <w:rsid w:val="51A90D46"/>
    <w:rsid w:val="51A94788"/>
    <w:rsid w:val="51AB41DD"/>
    <w:rsid w:val="51ABC4CE"/>
    <w:rsid w:val="51AC8D7C"/>
    <w:rsid w:val="51B07C7D"/>
    <w:rsid w:val="51B2B93E"/>
    <w:rsid w:val="51B44FE7"/>
    <w:rsid w:val="51B4C19E"/>
    <w:rsid w:val="51B6E4A4"/>
    <w:rsid w:val="51B92814"/>
    <w:rsid w:val="51B96787"/>
    <w:rsid w:val="51BB0581"/>
    <w:rsid w:val="51BCADCA"/>
    <w:rsid w:val="51BD9001"/>
    <w:rsid w:val="51BDAE49"/>
    <w:rsid w:val="51BEB8AA"/>
    <w:rsid w:val="51C3AF74"/>
    <w:rsid w:val="51C5992C"/>
    <w:rsid w:val="51C95D10"/>
    <w:rsid w:val="51CBF530"/>
    <w:rsid w:val="51CCC2A0"/>
    <w:rsid w:val="51D14FD3"/>
    <w:rsid w:val="51D54082"/>
    <w:rsid w:val="51D7DDE0"/>
    <w:rsid w:val="51DAF07B"/>
    <w:rsid w:val="51E02EC7"/>
    <w:rsid w:val="51E2F2B8"/>
    <w:rsid w:val="51E5051A"/>
    <w:rsid w:val="51E82A65"/>
    <w:rsid w:val="51EA1094"/>
    <w:rsid w:val="51EA92DD"/>
    <w:rsid w:val="51ECB9CC"/>
    <w:rsid w:val="51ECC189"/>
    <w:rsid w:val="51EFBBE0"/>
    <w:rsid w:val="51F00440"/>
    <w:rsid w:val="51F0E4CE"/>
    <w:rsid w:val="51F497E1"/>
    <w:rsid w:val="51F78A4C"/>
    <w:rsid w:val="51FB7041"/>
    <w:rsid w:val="51FBE3CB"/>
    <w:rsid w:val="51FC835C"/>
    <w:rsid w:val="52033177"/>
    <w:rsid w:val="52040ACE"/>
    <w:rsid w:val="5205E653"/>
    <w:rsid w:val="520878A4"/>
    <w:rsid w:val="520FF6F3"/>
    <w:rsid w:val="520FF955"/>
    <w:rsid w:val="5211F704"/>
    <w:rsid w:val="52126ECD"/>
    <w:rsid w:val="5213C6B6"/>
    <w:rsid w:val="52178948"/>
    <w:rsid w:val="52192A4D"/>
    <w:rsid w:val="521C2509"/>
    <w:rsid w:val="521C5E71"/>
    <w:rsid w:val="52212048"/>
    <w:rsid w:val="5224DF09"/>
    <w:rsid w:val="52282695"/>
    <w:rsid w:val="522B4327"/>
    <w:rsid w:val="522C7CE1"/>
    <w:rsid w:val="5231CF88"/>
    <w:rsid w:val="5234E546"/>
    <w:rsid w:val="52355075"/>
    <w:rsid w:val="5236155C"/>
    <w:rsid w:val="52385A9C"/>
    <w:rsid w:val="523A12A4"/>
    <w:rsid w:val="523AD751"/>
    <w:rsid w:val="523BE170"/>
    <w:rsid w:val="5242C8F8"/>
    <w:rsid w:val="5242EF96"/>
    <w:rsid w:val="524B5BEC"/>
    <w:rsid w:val="524B65BD"/>
    <w:rsid w:val="524C6E15"/>
    <w:rsid w:val="524E41DA"/>
    <w:rsid w:val="525064BA"/>
    <w:rsid w:val="525798D1"/>
    <w:rsid w:val="5257BFFF"/>
    <w:rsid w:val="525972A4"/>
    <w:rsid w:val="525CDF73"/>
    <w:rsid w:val="525D2FD7"/>
    <w:rsid w:val="525EC618"/>
    <w:rsid w:val="5261FC08"/>
    <w:rsid w:val="52621BA8"/>
    <w:rsid w:val="526309F6"/>
    <w:rsid w:val="5263EE1C"/>
    <w:rsid w:val="526778A4"/>
    <w:rsid w:val="526AE5A6"/>
    <w:rsid w:val="526C1557"/>
    <w:rsid w:val="526DD27D"/>
    <w:rsid w:val="526EC471"/>
    <w:rsid w:val="52731C31"/>
    <w:rsid w:val="5275AA3B"/>
    <w:rsid w:val="5276BC22"/>
    <w:rsid w:val="527B38DE"/>
    <w:rsid w:val="527EA0E6"/>
    <w:rsid w:val="527EFC1F"/>
    <w:rsid w:val="5282CD31"/>
    <w:rsid w:val="52856178"/>
    <w:rsid w:val="528907AF"/>
    <w:rsid w:val="528DD192"/>
    <w:rsid w:val="528EE645"/>
    <w:rsid w:val="52902A91"/>
    <w:rsid w:val="5291BDB9"/>
    <w:rsid w:val="52926039"/>
    <w:rsid w:val="5292B167"/>
    <w:rsid w:val="529389C6"/>
    <w:rsid w:val="5295445B"/>
    <w:rsid w:val="5295B810"/>
    <w:rsid w:val="529646F2"/>
    <w:rsid w:val="52980010"/>
    <w:rsid w:val="529CA140"/>
    <w:rsid w:val="52A06F9E"/>
    <w:rsid w:val="52A54946"/>
    <w:rsid w:val="52AB2672"/>
    <w:rsid w:val="52B17583"/>
    <w:rsid w:val="52B224BD"/>
    <w:rsid w:val="52B286D0"/>
    <w:rsid w:val="52B50534"/>
    <w:rsid w:val="52B61079"/>
    <w:rsid w:val="52B86278"/>
    <w:rsid w:val="52B9445B"/>
    <w:rsid w:val="52BC5D3C"/>
    <w:rsid w:val="52BCF731"/>
    <w:rsid w:val="52C2326E"/>
    <w:rsid w:val="52CD0945"/>
    <w:rsid w:val="52CD44F7"/>
    <w:rsid w:val="52CF9991"/>
    <w:rsid w:val="52D0CD2B"/>
    <w:rsid w:val="52D12A66"/>
    <w:rsid w:val="52D40353"/>
    <w:rsid w:val="52D40682"/>
    <w:rsid w:val="52D42F47"/>
    <w:rsid w:val="52D67468"/>
    <w:rsid w:val="52D6B13B"/>
    <w:rsid w:val="52D9157D"/>
    <w:rsid w:val="52E06875"/>
    <w:rsid w:val="52E828AE"/>
    <w:rsid w:val="52EA9B90"/>
    <w:rsid w:val="52ED78A7"/>
    <w:rsid w:val="52F11175"/>
    <w:rsid w:val="52F23FC3"/>
    <w:rsid w:val="52F2FFD6"/>
    <w:rsid w:val="52F47827"/>
    <w:rsid w:val="52F5AF0D"/>
    <w:rsid w:val="52F7739E"/>
    <w:rsid w:val="52FD27C1"/>
    <w:rsid w:val="53017B88"/>
    <w:rsid w:val="53024F9D"/>
    <w:rsid w:val="5305DB8D"/>
    <w:rsid w:val="53074695"/>
    <w:rsid w:val="5307B6CF"/>
    <w:rsid w:val="5310924E"/>
    <w:rsid w:val="53188D57"/>
    <w:rsid w:val="53198A22"/>
    <w:rsid w:val="531A8CFE"/>
    <w:rsid w:val="5322D02C"/>
    <w:rsid w:val="53255F3A"/>
    <w:rsid w:val="5325B502"/>
    <w:rsid w:val="5327102B"/>
    <w:rsid w:val="53275CA8"/>
    <w:rsid w:val="53278959"/>
    <w:rsid w:val="532836A0"/>
    <w:rsid w:val="53294B45"/>
    <w:rsid w:val="53296E77"/>
    <w:rsid w:val="532AFDD8"/>
    <w:rsid w:val="532D1F6C"/>
    <w:rsid w:val="53368912"/>
    <w:rsid w:val="5337247E"/>
    <w:rsid w:val="533C6710"/>
    <w:rsid w:val="53406909"/>
    <w:rsid w:val="534292D1"/>
    <w:rsid w:val="534C3D89"/>
    <w:rsid w:val="534E120F"/>
    <w:rsid w:val="5351EA99"/>
    <w:rsid w:val="5352A40D"/>
    <w:rsid w:val="5357685D"/>
    <w:rsid w:val="535A647F"/>
    <w:rsid w:val="535C7608"/>
    <w:rsid w:val="535EAA17"/>
    <w:rsid w:val="53652D82"/>
    <w:rsid w:val="5365A209"/>
    <w:rsid w:val="5368B86A"/>
    <w:rsid w:val="5369163A"/>
    <w:rsid w:val="536D5F74"/>
    <w:rsid w:val="53720D5D"/>
    <w:rsid w:val="53735F84"/>
    <w:rsid w:val="5374829D"/>
    <w:rsid w:val="53758343"/>
    <w:rsid w:val="53758F71"/>
    <w:rsid w:val="537CAFE7"/>
    <w:rsid w:val="537D6D16"/>
    <w:rsid w:val="537E0B52"/>
    <w:rsid w:val="537F3173"/>
    <w:rsid w:val="53801B55"/>
    <w:rsid w:val="538459F6"/>
    <w:rsid w:val="5386615E"/>
    <w:rsid w:val="538697B3"/>
    <w:rsid w:val="53892686"/>
    <w:rsid w:val="5389FEE3"/>
    <w:rsid w:val="538ADC90"/>
    <w:rsid w:val="538B27CD"/>
    <w:rsid w:val="538BB958"/>
    <w:rsid w:val="5390C82F"/>
    <w:rsid w:val="539276CA"/>
    <w:rsid w:val="53988097"/>
    <w:rsid w:val="53999CE5"/>
    <w:rsid w:val="539A7967"/>
    <w:rsid w:val="539E192C"/>
    <w:rsid w:val="539E389D"/>
    <w:rsid w:val="539FADDA"/>
    <w:rsid w:val="53A0B360"/>
    <w:rsid w:val="53A25502"/>
    <w:rsid w:val="53A3792C"/>
    <w:rsid w:val="53A7C077"/>
    <w:rsid w:val="53A9AC9E"/>
    <w:rsid w:val="53ABBE76"/>
    <w:rsid w:val="53ABE650"/>
    <w:rsid w:val="53ACA2D9"/>
    <w:rsid w:val="53AD4787"/>
    <w:rsid w:val="53B4672F"/>
    <w:rsid w:val="53BC6B04"/>
    <w:rsid w:val="53BFCD36"/>
    <w:rsid w:val="53C30C13"/>
    <w:rsid w:val="53C53E97"/>
    <w:rsid w:val="53C6ECB2"/>
    <w:rsid w:val="53C8053B"/>
    <w:rsid w:val="53C8E4D2"/>
    <w:rsid w:val="53CB9BAB"/>
    <w:rsid w:val="53CC93DD"/>
    <w:rsid w:val="53D01592"/>
    <w:rsid w:val="53D0F300"/>
    <w:rsid w:val="53D29E92"/>
    <w:rsid w:val="53D58A3F"/>
    <w:rsid w:val="53D6454E"/>
    <w:rsid w:val="53D686DF"/>
    <w:rsid w:val="53D70732"/>
    <w:rsid w:val="53D808EB"/>
    <w:rsid w:val="53D848FD"/>
    <w:rsid w:val="53D92204"/>
    <w:rsid w:val="53D9963F"/>
    <w:rsid w:val="53E067F1"/>
    <w:rsid w:val="53E1B2AF"/>
    <w:rsid w:val="53E64A18"/>
    <w:rsid w:val="53E75F8D"/>
    <w:rsid w:val="53E91BF1"/>
    <w:rsid w:val="53E99D56"/>
    <w:rsid w:val="53EAED3F"/>
    <w:rsid w:val="53EBA778"/>
    <w:rsid w:val="53ED011F"/>
    <w:rsid w:val="53F55F10"/>
    <w:rsid w:val="53F60F33"/>
    <w:rsid w:val="53FA5DF6"/>
    <w:rsid w:val="53FBBF09"/>
    <w:rsid w:val="53FCF152"/>
    <w:rsid w:val="53FE29DF"/>
    <w:rsid w:val="54038FFF"/>
    <w:rsid w:val="540C8AB9"/>
    <w:rsid w:val="54106DEB"/>
    <w:rsid w:val="54107F96"/>
    <w:rsid w:val="541803E9"/>
    <w:rsid w:val="541ACDBA"/>
    <w:rsid w:val="541F4850"/>
    <w:rsid w:val="54219AB6"/>
    <w:rsid w:val="542287B8"/>
    <w:rsid w:val="5423EAD5"/>
    <w:rsid w:val="5424C726"/>
    <w:rsid w:val="542BFFED"/>
    <w:rsid w:val="542E1AA5"/>
    <w:rsid w:val="542EF393"/>
    <w:rsid w:val="54300692"/>
    <w:rsid w:val="54305AA5"/>
    <w:rsid w:val="5431C11B"/>
    <w:rsid w:val="5436F248"/>
    <w:rsid w:val="543820C1"/>
    <w:rsid w:val="54397814"/>
    <w:rsid w:val="543E70DC"/>
    <w:rsid w:val="5440EEDB"/>
    <w:rsid w:val="544345AE"/>
    <w:rsid w:val="544483BA"/>
    <w:rsid w:val="5452A876"/>
    <w:rsid w:val="54531A02"/>
    <w:rsid w:val="54538BBE"/>
    <w:rsid w:val="54555E3F"/>
    <w:rsid w:val="5456AD7F"/>
    <w:rsid w:val="545728C0"/>
    <w:rsid w:val="545A4ECC"/>
    <w:rsid w:val="545EFD30"/>
    <w:rsid w:val="5460E188"/>
    <w:rsid w:val="5466CFEC"/>
    <w:rsid w:val="5468F9D6"/>
    <w:rsid w:val="546A7895"/>
    <w:rsid w:val="546BA030"/>
    <w:rsid w:val="546BE219"/>
    <w:rsid w:val="546DA8DF"/>
    <w:rsid w:val="546E52BC"/>
    <w:rsid w:val="546FC8D0"/>
    <w:rsid w:val="54737BEE"/>
    <w:rsid w:val="547501D6"/>
    <w:rsid w:val="5475E02F"/>
    <w:rsid w:val="54785A0C"/>
    <w:rsid w:val="547A4383"/>
    <w:rsid w:val="5482CDCD"/>
    <w:rsid w:val="54924437"/>
    <w:rsid w:val="54943A61"/>
    <w:rsid w:val="5497CD2C"/>
    <w:rsid w:val="5497ED27"/>
    <w:rsid w:val="5498DE3D"/>
    <w:rsid w:val="549A02CA"/>
    <w:rsid w:val="549C911B"/>
    <w:rsid w:val="549EADD3"/>
    <w:rsid w:val="54A1DD12"/>
    <w:rsid w:val="54A283CE"/>
    <w:rsid w:val="54A3746C"/>
    <w:rsid w:val="54A3CFAA"/>
    <w:rsid w:val="54A7D486"/>
    <w:rsid w:val="54A94851"/>
    <w:rsid w:val="54AB9BC2"/>
    <w:rsid w:val="54ABF513"/>
    <w:rsid w:val="54B42A88"/>
    <w:rsid w:val="54B801CA"/>
    <w:rsid w:val="54BE2EC5"/>
    <w:rsid w:val="54BE6662"/>
    <w:rsid w:val="54BE7F4C"/>
    <w:rsid w:val="54BF5398"/>
    <w:rsid w:val="54C52112"/>
    <w:rsid w:val="54C96B9C"/>
    <w:rsid w:val="54CAC29B"/>
    <w:rsid w:val="54CC6B4D"/>
    <w:rsid w:val="54CDC1E5"/>
    <w:rsid w:val="54D0077B"/>
    <w:rsid w:val="54D029CA"/>
    <w:rsid w:val="54D1FDD2"/>
    <w:rsid w:val="54D7E06E"/>
    <w:rsid w:val="54DCBA06"/>
    <w:rsid w:val="54DE1BC7"/>
    <w:rsid w:val="54E3097C"/>
    <w:rsid w:val="54E31E5F"/>
    <w:rsid w:val="54E5010D"/>
    <w:rsid w:val="54EDD3E0"/>
    <w:rsid w:val="54F25850"/>
    <w:rsid w:val="54FCA35B"/>
    <w:rsid w:val="55032A28"/>
    <w:rsid w:val="55099AE5"/>
    <w:rsid w:val="550BB875"/>
    <w:rsid w:val="550C417C"/>
    <w:rsid w:val="550D65B3"/>
    <w:rsid w:val="55118CEE"/>
    <w:rsid w:val="55139D38"/>
    <w:rsid w:val="5513ABCE"/>
    <w:rsid w:val="5513DA25"/>
    <w:rsid w:val="551ADEFA"/>
    <w:rsid w:val="551B9676"/>
    <w:rsid w:val="551F24AD"/>
    <w:rsid w:val="5520B26D"/>
    <w:rsid w:val="5526C5DE"/>
    <w:rsid w:val="5526C8AE"/>
    <w:rsid w:val="5527F0B0"/>
    <w:rsid w:val="552C931E"/>
    <w:rsid w:val="552CDBE5"/>
    <w:rsid w:val="552CF5FE"/>
    <w:rsid w:val="552EA55F"/>
    <w:rsid w:val="552F0D13"/>
    <w:rsid w:val="552F8C66"/>
    <w:rsid w:val="552FEDFA"/>
    <w:rsid w:val="553170EA"/>
    <w:rsid w:val="55362F1D"/>
    <w:rsid w:val="553A9EE8"/>
    <w:rsid w:val="553C0B43"/>
    <w:rsid w:val="553C22F6"/>
    <w:rsid w:val="553D09E4"/>
    <w:rsid w:val="553F830E"/>
    <w:rsid w:val="553FCB68"/>
    <w:rsid w:val="55431A30"/>
    <w:rsid w:val="55436145"/>
    <w:rsid w:val="554A1747"/>
    <w:rsid w:val="554D50E5"/>
    <w:rsid w:val="554DAF20"/>
    <w:rsid w:val="554DFA90"/>
    <w:rsid w:val="5551CE40"/>
    <w:rsid w:val="55576B00"/>
    <w:rsid w:val="55577EF7"/>
    <w:rsid w:val="55579656"/>
    <w:rsid w:val="555AA6F8"/>
    <w:rsid w:val="555BC92E"/>
    <w:rsid w:val="556065F8"/>
    <w:rsid w:val="55642B75"/>
    <w:rsid w:val="556AE199"/>
    <w:rsid w:val="5570ED2B"/>
    <w:rsid w:val="5572C0CF"/>
    <w:rsid w:val="55786058"/>
    <w:rsid w:val="557BB2AB"/>
    <w:rsid w:val="557BDECF"/>
    <w:rsid w:val="557C4DCD"/>
    <w:rsid w:val="5580A374"/>
    <w:rsid w:val="5582459B"/>
    <w:rsid w:val="55827025"/>
    <w:rsid w:val="55858EDB"/>
    <w:rsid w:val="5585E738"/>
    <w:rsid w:val="558E15F0"/>
    <w:rsid w:val="558E5179"/>
    <w:rsid w:val="558F1061"/>
    <w:rsid w:val="55900A83"/>
    <w:rsid w:val="55925BF4"/>
    <w:rsid w:val="55930359"/>
    <w:rsid w:val="55935A5E"/>
    <w:rsid w:val="55945052"/>
    <w:rsid w:val="559AEA18"/>
    <w:rsid w:val="559E7A10"/>
    <w:rsid w:val="559FECCE"/>
    <w:rsid w:val="55A17000"/>
    <w:rsid w:val="55B40382"/>
    <w:rsid w:val="55B53E53"/>
    <w:rsid w:val="55BB1717"/>
    <w:rsid w:val="55BD6BC8"/>
    <w:rsid w:val="55BDE3D0"/>
    <w:rsid w:val="55C28151"/>
    <w:rsid w:val="55C52047"/>
    <w:rsid w:val="55C8CF99"/>
    <w:rsid w:val="55C91AD8"/>
    <w:rsid w:val="55CD59AD"/>
    <w:rsid w:val="55D189FC"/>
    <w:rsid w:val="55D1D949"/>
    <w:rsid w:val="55D24ECC"/>
    <w:rsid w:val="55D58F16"/>
    <w:rsid w:val="55DA155B"/>
    <w:rsid w:val="55DAF46A"/>
    <w:rsid w:val="55DB517D"/>
    <w:rsid w:val="55DD35C5"/>
    <w:rsid w:val="55DE5364"/>
    <w:rsid w:val="55E6513F"/>
    <w:rsid w:val="55E727E5"/>
    <w:rsid w:val="55E901AF"/>
    <w:rsid w:val="55EB2E1F"/>
    <w:rsid w:val="55ECB7D2"/>
    <w:rsid w:val="55ED2359"/>
    <w:rsid w:val="55F57BB7"/>
    <w:rsid w:val="55F672D3"/>
    <w:rsid w:val="55F7A3C3"/>
    <w:rsid w:val="55F9FBB5"/>
    <w:rsid w:val="56019F8D"/>
    <w:rsid w:val="560458A7"/>
    <w:rsid w:val="56051ECC"/>
    <w:rsid w:val="560A5D73"/>
    <w:rsid w:val="56122B79"/>
    <w:rsid w:val="5615AFAE"/>
    <w:rsid w:val="561980FF"/>
    <w:rsid w:val="561C6016"/>
    <w:rsid w:val="561D85C3"/>
    <w:rsid w:val="5624F430"/>
    <w:rsid w:val="56250F10"/>
    <w:rsid w:val="5628342D"/>
    <w:rsid w:val="5628405C"/>
    <w:rsid w:val="56297270"/>
    <w:rsid w:val="5629822F"/>
    <w:rsid w:val="5629E085"/>
    <w:rsid w:val="562AC914"/>
    <w:rsid w:val="562F1679"/>
    <w:rsid w:val="563431CA"/>
    <w:rsid w:val="563495A4"/>
    <w:rsid w:val="5637CE01"/>
    <w:rsid w:val="563AA708"/>
    <w:rsid w:val="563DD02E"/>
    <w:rsid w:val="56416EF2"/>
    <w:rsid w:val="5644AB6E"/>
    <w:rsid w:val="5644C944"/>
    <w:rsid w:val="5645CF03"/>
    <w:rsid w:val="5647F019"/>
    <w:rsid w:val="564AE83B"/>
    <w:rsid w:val="5650D77B"/>
    <w:rsid w:val="565102D5"/>
    <w:rsid w:val="5652E780"/>
    <w:rsid w:val="5655526C"/>
    <w:rsid w:val="56571E45"/>
    <w:rsid w:val="5659BAF7"/>
    <w:rsid w:val="5659F7F3"/>
    <w:rsid w:val="565BA72E"/>
    <w:rsid w:val="565C0242"/>
    <w:rsid w:val="565C2D80"/>
    <w:rsid w:val="565E912F"/>
    <w:rsid w:val="56618F7A"/>
    <w:rsid w:val="5662BE3D"/>
    <w:rsid w:val="56632638"/>
    <w:rsid w:val="5663D939"/>
    <w:rsid w:val="566FABE3"/>
    <w:rsid w:val="5674CD21"/>
    <w:rsid w:val="5676F839"/>
    <w:rsid w:val="567EEF34"/>
    <w:rsid w:val="567FDA02"/>
    <w:rsid w:val="56809DD2"/>
    <w:rsid w:val="56857EB0"/>
    <w:rsid w:val="56873092"/>
    <w:rsid w:val="5689524F"/>
    <w:rsid w:val="56898B5B"/>
    <w:rsid w:val="5689A328"/>
    <w:rsid w:val="5689B78F"/>
    <w:rsid w:val="568AFD90"/>
    <w:rsid w:val="568F9927"/>
    <w:rsid w:val="56909BFC"/>
    <w:rsid w:val="56952FFB"/>
    <w:rsid w:val="5695FFB0"/>
    <w:rsid w:val="56980120"/>
    <w:rsid w:val="569923FA"/>
    <w:rsid w:val="569AEA44"/>
    <w:rsid w:val="569E0BDF"/>
    <w:rsid w:val="56A30674"/>
    <w:rsid w:val="56A638E2"/>
    <w:rsid w:val="56A6FA2B"/>
    <w:rsid w:val="56A75937"/>
    <w:rsid w:val="56A9B72B"/>
    <w:rsid w:val="56AB2C9B"/>
    <w:rsid w:val="56AB9600"/>
    <w:rsid w:val="56AC2BEF"/>
    <w:rsid w:val="56B32409"/>
    <w:rsid w:val="56B8177B"/>
    <w:rsid w:val="56B914A3"/>
    <w:rsid w:val="56BFE67E"/>
    <w:rsid w:val="56BFF640"/>
    <w:rsid w:val="56C64303"/>
    <w:rsid w:val="56C802A6"/>
    <w:rsid w:val="56CA1F42"/>
    <w:rsid w:val="56CFA201"/>
    <w:rsid w:val="56CFEA86"/>
    <w:rsid w:val="56D34939"/>
    <w:rsid w:val="56D53950"/>
    <w:rsid w:val="56D95DE1"/>
    <w:rsid w:val="56DDA642"/>
    <w:rsid w:val="56E02776"/>
    <w:rsid w:val="56E5F178"/>
    <w:rsid w:val="56E63E48"/>
    <w:rsid w:val="56E8D504"/>
    <w:rsid w:val="56EBEA85"/>
    <w:rsid w:val="56EF9440"/>
    <w:rsid w:val="56F183B3"/>
    <w:rsid w:val="56F2A0FC"/>
    <w:rsid w:val="56F437FE"/>
    <w:rsid w:val="56F4BC86"/>
    <w:rsid w:val="56F5897A"/>
    <w:rsid w:val="56F5B61E"/>
    <w:rsid w:val="56F62943"/>
    <w:rsid w:val="56F87CB2"/>
    <w:rsid w:val="56F9E0BB"/>
    <w:rsid w:val="56FC3FCB"/>
    <w:rsid w:val="56FD6EA2"/>
    <w:rsid w:val="56FE4CBC"/>
    <w:rsid w:val="57024BF6"/>
    <w:rsid w:val="57039AC5"/>
    <w:rsid w:val="5703D80D"/>
    <w:rsid w:val="5704FB12"/>
    <w:rsid w:val="57071ADF"/>
    <w:rsid w:val="570D8CB3"/>
    <w:rsid w:val="57106033"/>
    <w:rsid w:val="57106D8C"/>
    <w:rsid w:val="57108BED"/>
    <w:rsid w:val="5710F2E2"/>
    <w:rsid w:val="57144813"/>
    <w:rsid w:val="571538AE"/>
    <w:rsid w:val="57155371"/>
    <w:rsid w:val="571873CA"/>
    <w:rsid w:val="571A4450"/>
    <w:rsid w:val="571ABF83"/>
    <w:rsid w:val="571BEFFA"/>
    <w:rsid w:val="571DB86E"/>
    <w:rsid w:val="571EE891"/>
    <w:rsid w:val="571F5D6B"/>
    <w:rsid w:val="5721F130"/>
    <w:rsid w:val="572570E7"/>
    <w:rsid w:val="5725E2C1"/>
    <w:rsid w:val="5726CF61"/>
    <w:rsid w:val="5729B4FC"/>
    <w:rsid w:val="572F5402"/>
    <w:rsid w:val="5731E71B"/>
    <w:rsid w:val="5732127F"/>
    <w:rsid w:val="5733FCF2"/>
    <w:rsid w:val="5735CC84"/>
    <w:rsid w:val="57396B07"/>
    <w:rsid w:val="573CBBF6"/>
    <w:rsid w:val="573F3E0E"/>
    <w:rsid w:val="57412629"/>
    <w:rsid w:val="574419D8"/>
    <w:rsid w:val="5748E2CE"/>
    <w:rsid w:val="574DC1B7"/>
    <w:rsid w:val="574FD52C"/>
    <w:rsid w:val="5751E933"/>
    <w:rsid w:val="5753F018"/>
    <w:rsid w:val="57559C72"/>
    <w:rsid w:val="57567F06"/>
    <w:rsid w:val="5757B4A0"/>
    <w:rsid w:val="575A75EA"/>
    <w:rsid w:val="575C0382"/>
    <w:rsid w:val="575D803E"/>
    <w:rsid w:val="575DE69F"/>
    <w:rsid w:val="57603CCD"/>
    <w:rsid w:val="57630C89"/>
    <w:rsid w:val="5765D18C"/>
    <w:rsid w:val="576643E5"/>
    <w:rsid w:val="57667746"/>
    <w:rsid w:val="576718F5"/>
    <w:rsid w:val="5767B5F9"/>
    <w:rsid w:val="57685042"/>
    <w:rsid w:val="576E3CC2"/>
    <w:rsid w:val="576FC40A"/>
    <w:rsid w:val="57707AF2"/>
    <w:rsid w:val="5771A44D"/>
    <w:rsid w:val="5773C6F2"/>
    <w:rsid w:val="577616AF"/>
    <w:rsid w:val="577EEA9D"/>
    <w:rsid w:val="577FB7F6"/>
    <w:rsid w:val="578132E0"/>
    <w:rsid w:val="57814C5F"/>
    <w:rsid w:val="5784F793"/>
    <w:rsid w:val="57853756"/>
    <w:rsid w:val="5786AEA3"/>
    <w:rsid w:val="578BA027"/>
    <w:rsid w:val="578D9B8E"/>
    <w:rsid w:val="5792BEC2"/>
    <w:rsid w:val="57984236"/>
    <w:rsid w:val="579E5BF3"/>
    <w:rsid w:val="57A4CFDC"/>
    <w:rsid w:val="57ABDFFE"/>
    <w:rsid w:val="57AC20E0"/>
    <w:rsid w:val="57AF6847"/>
    <w:rsid w:val="57B03B37"/>
    <w:rsid w:val="57B0C97A"/>
    <w:rsid w:val="57B1A423"/>
    <w:rsid w:val="57B208B9"/>
    <w:rsid w:val="57B239ED"/>
    <w:rsid w:val="57B2B510"/>
    <w:rsid w:val="57B379BD"/>
    <w:rsid w:val="57B74345"/>
    <w:rsid w:val="57BA80AB"/>
    <w:rsid w:val="57C0066D"/>
    <w:rsid w:val="57C1DBFE"/>
    <w:rsid w:val="57C2148D"/>
    <w:rsid w:val="57C40CAC"/>
    <w:rsid w:val="57C4F7C2"/>
    <w:rsid w:val="57C4F913"/>
    <w:rsid w:val="57C541AA"/>
    <w:rsid w:val="57C7D5DA"/>
    <w:rsid w:val="57CA8FBF"/>
    <w:rsid w:val="57CCDF01"/>
    <w:rsid w:val="57CE5E59"/>
    <w:rsid w:val="57CEB642"/>
    <w:rsid w:val="57D753F6"/>
    <w:rsid w:val="57D87676"/>
    <w:rsid w:val="57D8FC1D"/>
    <w:rsid w:val="57DDBA4D"/>
    <w:rsid w:val="57DE78BC"/>
    <w:rsid w:val="57E64ABA"/>
    <w:rsid w:val="57E6E92F"/>
    <w:rsid w:val="57EAF0EC"/>
    <w:rsid w:val="57F167AB"/>
    <w:rsid w:val="57F289D6"/>
    <w:rsid w:val="57F54D68"/>
    <w:rsid w:val="57F61434"/>
    <w:rsid w:val="57F9D757"/>
    <w:rsid w:val="57FA5F3E"/>
    <w:rsid w:val="57FCDEBF"/>
    <w:rsid w:val="580370B4"/>
    <w:rsid w:val="5807EEE0"/>
    <w:rsid w:val="580F15E1"/>
    <w:rsid w:val="581ABFA1"/>
    <w:rsid w:val="581C2CEA"/>
    <w:rsid w:val="5820CA93"/>
    <w:rsid w:val="582599D5"/>
    <w:rsid w:val="582655D3"/>
    <w:rsid w:val="582AFAA4"/>
    <w:rsid w:val="582D098C"/>
    <w:rsid w:val="582E8E9B"/>
    <w:rsid w:val="582E9774"/>
    <w:rsid w:val="582FCF63"/>
    <w:rsid w:val="582FD4EF"/>
    <w:rsid w:val="5837BAFC"/>
    <w:rsid w:val="583F6ACE"/>
    <w:rsid w:val="5848DC3B"/>
    <w:rsid w:val="584B1D4B"/>
    <w:rsid w:val="5850B10E"/>
    <w:rsid w:val="58542A1F"/>
    <w:rsid w:val="5854CA94"/>
    <w:rsid w:val="585CBB2B"/>
    <w:rsid w:val="585E501D"/>
    <w:rsid w:val="585F3218"/>
    <w:rsid w:val="5862AAE1"/>
    <w:rsid w:val="586620A1"/>
    <w:rsid w:val="5868FDCD"/>
    <w:rsid w:val="5869D62A"/>
    <w:rsid w:val="5871015A"/>
    <w:rsid w:val="5871FE4A"/>
    <w:rsid w:val="58721745"/>
    <w:rsid w:val="587877C3"/>
    <w:rsid w:val="5878DF5F"/>
    <w:rsid w:val="5878FF4F"/>
    <w:rsid w:val="5879978C"/>
    <w:rsid w:val="587F7C72"/>
    <w:rsid w:val="5881BD90"/>
    <w:rsid w:val="5882A44C"/>
    <w:rsid w:val="588B0ED8"/>
    <w:rsid w:val="588F3A58"/>
    <w:rsid w:val="5890E451"/>
    <w:rsid w:val="58913A8A"/>
    <w:rsid w:val="589165F8"/>
    <w:rsid w:val="58964AF3"/>
    <w:rsid w:val="5898BC06"/>
    <w:rsid w:val="589A6EE3"/>
    <w:rsid w:val="589D3E05"/>
    <w:rsid w:val="589D84DB"/>
    <w:rsid w:val="589E0DFD"/>
    <w:rsid w:val="589F5D4B"/>
    <w:rsid w:val="58A04993"/>
    <w:rsid w:val="58A47B94"/>
    <w:rsid w:val="58A817BC"/>
    <w:rsid w:val="58AB4616"/>
    <w:rsid w:val="58AF127A"/>
    <w:rsid w:val="58AF5E5A"/>
    <w:rsid w:val="58B2DB9F"/>
    <w:rsid w:val="58B609B7"/>
    <w:rsid w:val="58B7230E"/>
    <w:rsid w:val="58B9DF8B"/>
    <w:rsid w:val="58BBEC60"/>
    <w:rsid w:val="58BDF180"/>
    <w:rsid w:val="58C078A6"/>
    <w:rsid w:val="58C4DBF3"/>
    <w:rsid w:val="58C694C5"/>
    <w:rsid w:val="58CA0FCB"/>
    <w:rsid w:val="58CBC947"/>
    <w:rsid w:val="58CBF356"/>
    <w:rsid w:val="58CE98F8"/>
    <w:rsid w:val="58CF302C"/>
    <w:rsid w:val="58D0771C"/>
    <w:rsid w:val="58D11994"/>
    <w:rsid w:val="58D1ADB7"/>
    <w:rsid w:val="58D9280C"/>
    <w:rsid w:val="58DC8820"/>
    <w:rsid w:val="58E747FE"/>
    <w:rsid w:val="58E8C917"/>
    <w:rsid w:val="58EE4348"/>
    <w:rsid w:val="58EF025B"/>
    <w:rsid w:val="58EF44D8"/>
    <w:rsid w:val="58F1A5E1"/>
    <w:rsid w:val="58F2B6A1"/>
    <w:rsid w:val="58F65016"/>
    <w:rsid w:val="58F74E65"/>
    <w:rsid w:val="58F882D5"/>
    <w:rsid w:val="58FB0F74"/>
    <w:rsid w:val="58FB3F24"/>
    <w:rsid w:val="58FE74DA"/>
    <w:rsid w:val="5902AC4C"/>
    <w:rsid w:val="59031F76"/>
    <w:rsid w:val="590339B2"/>
    <w:rsid w:val="59065C19"/>
    <w:rsid w:val="59099B14"/>
    <w:rsid w:val="5911CA32"/>
    <w:rsid w:val="59153E94"/>
    <w:rsid w:val="59165E57"/>
    <w:rsid w:val="591EE0DF"/>
    <w:rsid w:val="591FA41F"/>
    <w:rsid w:val="592011D9"/>
    <w:rsid w:val="592101E9"/>
    <w:rsid w:val="592427F6"/>
    <w:rsid w:val="59249F1F"/>
    <w:rsid w:val="5926BE12"/>
    <w:rsid w:val="59275E2E"/>
    <w:rsid w:val="5927C792"/>
    <w:rsid w:val="5927E8B2"/>
    <w:rsid w:val="59284638"/>
    <w:rsid w:val="592A9789"/>
    <w:rsid w:val="592AE624"/>
    <w:rsid w:val="593001B7"/>
    <w:rsid w:val="59314F96"/>
    <w:rsid w:val="59331CC7"/>
    <w:rsid w:val="5933271C"/>
    <w:rsid w:val="59343DF6"/>
    <w:rsid w:val="59359146"/>
    <w:rsid w:val="593672A4"/>
    <w:rsid w:val="5936B2F1"/>
    <w:rsid w:val="5936B963"/>
    <w:rsid w:val="59372970"/>
    <w:rsid w:val="59384B1A"/>
    <w:rsid w:val="593EB61D"/>
    <w:rsid w:val="59478C34"/>
    <w:rsid w:val="59481946"/>
    <w:rsid w:val="594B7121"/>
    <w:rsid w:val="594BBB0A"/>
    <w:rsid w:val="59511B3B"/>
    <w:rsid w:val="595230B8"/>
    <w:rsid w:val="595442C5"/>
    <w:rsid w:val="5954AD96"/>
    <w:rsid w:val="59582C83"/>
    <w:rsid w:val="5958580A"/>
    <w:rsid w:val="595888F0"/>
    <w:rsid w:val="595AECC2"/>
    <w:rsid w:val="595E1D63"/>
    <w:rsid w:val="596034A5"/>
    <w:rsid w:val="5962AA54"/>
    <w:rsid w:val="59633EB6"/>
    <w:rsid w:val="59688205"/>
    <w:rsid w:val="5969EE95"/>
    <w:rsid w:val="59703682"/>
    <w:rsid w:val="5970658A"/>
    <w:rsid w:val="597217CC"/>
    <w:rsid w:val="5972CD7A"/>
    <w:rsid w:val="59736D41"/>
    <w:rsid w:val="59762AD6"/>
    <w:rsid w:val="597B2136"/>
    <w:rsid w:val="597BFF6B"/>
    <w:rsid w:val="59895A4E"/>
    <w:rsid w:val="598CBB1C"/>
    <w:rsid w:val="598CD3FA"/>
    <w:rsid w:val="598D3CF8"/>
    <w:rsid w:val="598FBF81"/>
    <w:rsid w:val="598FCCA1"/>
    <w:rsid w:val="5991BF09"/>
    <w:rsid w:val="5996D7A3"/>
    <w:rsid w:val="59995304"/>
    <w:rsid w:val="599A4C8E"/>
    <w:rsid w:val="599E1611"/>
    <w:rsid w:val="59A1147D"/>
    <w:rsid w:val="59A53634"/>
    <w:rsid w:val="59AC087F"/>
    <w:rsid w:val="59ADFA3E"/>
    <w:rsid w:val="59AE87E5"/>
    <w:rsid w:val="59B0E4F8"/>
    <w:rsid w:val="59B407F2"/>
    <w:rsid w:val="59B6B22B"/>
    <w:rsid w:val="59B98AE9"/>
    <w:rsid w:val="59BFB7EA"/>
    <w:rsid w:val="59C3119A"/>
    <w:rsid w:val="59C60A2F"/>
    <w:rsid w:val="59C613B6"/>
    <w:rsid w:val="59C76533"/>
    <w:rsid w:val="59CE7F79"/>
    <w:rsid w:val="59CEABAC"/>
    <w:rsid w:val="59CEB8DE"/>
    <w:rsid w:val="59CEC928"/>
    <w:rsid w:val="59D09D22"/>
    <w:rsid w:val="59D27187"/>
    <w:rsid w:val="59D31AE0"/>
    <w:rsid w:val="59D94945"/>
    <w:rsid w:val="59DBC584"/>
    <w:rsid w:val="59DE40F7"/>
    <w:rsid w:val="59DEE19E"/>
    <w:rsid w:val="59DF1C6A"/>
    <w:rsid w:val="59DFAD3D"/>
    <w:rsid w:val="59E0E4E6"/>
    <w:rsid w:val="59E294B0"/>
    <w:rsid w:val="59E31225"/>
    <w:rsid w:val="59E83D61"/>
    <w:rsid w:val="59E8B733"/>
    <w:rsid w:val="59E8E767"/>
    <w:rsid w:val="59E95E77"/>
    <w:rsid w:val="59EB60AB"/>
    <w:rsid w:val="59ECFEC5"/>
    <w:rsid w:val="59EF5583"/>
    <w:rsid w:val="59F43075"/>
    <w:rsid w:val="59F4E5D7"/>
    <w:rsid w:val="59F5B467"/>
    <w:rsid w:val="59F69EF1"/>
    <w:rsid w:val="59F85480"/>
    <w:rsid w:val="59F8772B"/>
    <w:rsid w:val="59F8B8B5"/>
    <w:rsid w:val="59F922D8"/>
    <w:rsid w:val="59FA3D13"/>
    <w:rsid w:val="59FA8373"/>
    <w:rsid w:val="59FD13BE"/>
    <w:rsid w:val="5A0276EF"/>
    <w:rsid w:val="5A02F556"/>
    <w:rsid w:val="5A06CC9A"/>
    <w:rsid w:val="5A09F518"/>
    <w:rsid w:val="5A0A519F"/>
    <w:rsid w:val="5A0A685D"/>
    <w:rsid w:val="5A0AC680"/>
    <w:rsid w:val="5A0CACC9"/>
    <w:rsid w:val="5A0CFB4F"/>
    <w:rsid w:val="5A0D03DE"/>
    <w:rsid w:val="5A10E932"/>
    <w:rsid w:val="5A16EF9E"/>
    <w:rsid w:val="5A1B6821"/>
    <w:rsid w:val="5A24B040"/>
    <w:rsid w:val="5A24BEA7"/>
    <w:rsid w:val="5A2B67DB"/>
    <w:rsid w:val="5A2CE504"/>
    <w:rsid w:val="5A2DC6A1"/>
    <w:rsid w:val="5A2F9EFD"/>
    <w:rsid w:val="5A302519"/>
    <w:rsid w:val="5A30CE74"/>
    <w:rsid w:val="5A311E7D"/>
    <w:rsid w:val="5A33D9CD"/>
    <w:rsid w:val="5A36C7B0"/>
    <w:rsid w:val="5A36CA8B"/>
    <w:rsid w:val="5A3866BF"/>
    <w:rsid w:val="5A399503"/>
    <w:rsid w:val="5A3F5507"/>
    <w:rsid w:val="5A47C3ED"/>
    <w:rsid w:val="5A49E543"/>
    <w:rsid w:val="5A4E8C5D"/>
    <w:rsid w:val="5A4E957B"/>
    <w:rsid w:val="5A5061D1"/>
    <w:rsid w:val="5A5210A7"/>
    <w:rsid w:val="5A54A24E"/>
    <w:rsid w:val="5A554E92"/>
    <w:rsid w:val="5A579D45"/>
    <w:rsid w:val="5A5F9BD2"/>
    <w:rsid w:val="5A62B9F0"/>
    <w:rsid w:val="5A63A73C"/>
    <w:rsid w:val="5A651815"/>
    <w:rsid w:val="5A66D6DB"/>
    <w:rsid w:val="5A6BAD68"/>
    <w:rsid w:val="5A6DC46B"/>
    <w:rsid w:val="5A6E0FA4"/>
    <w:rsid w:val="5A70C5A2"/>
    <w:rsid w:val="5A75FDDD"/>
    <w:rsid w:val="5A793230"/>
    <w:rsid w:val="5A7AD6FD"/>
    <w:rsid w:val="5A7CD23B"/>
    <w:rsid w:val="5A7FAD76"/>
    <w:rsid w:val="5A90975B"/>
    <w:rsid w:val="5A9174A8"/>
    <w:rsid w:val="5A919C09"/>
    <w:rsid w:val="5A91E0A9"/>
    <w:rsid w:val="5A9605DE"/>
    <w:rsid w:val="5A98644E"/>
    <w:rsid w:val="5A98C7FE"/>
    <w:rsid w:val="5A9CDE53"/>
    <w:rsid w:val="5A9CE25A"/>
    <w:rsid w:val="5A9D4A95"/>
    <w:rsid w:val="5A9DFB85"/>
    <w:rsid w:val="5A9F56BB"/>
    <w:rsid w:val="5AA0DBB9"/>
    <w:rsid w:val="5AA85FBE"/>
    <w:rsid w:val="5AB2228B"/>
    <w:rsid w:val="5AB3C2EB"/>
    <w:rsid w:val="5AB5F77E"/>
    <w:rsid w:val="5AB636EA"/>
    <w:rsid w:val="5AB80169"/>
    <w:rsid w:val="5ABA31B2"/>
    <w:rsid w:val="5AC3EC97"/>
    <w:rsid w:val="5AC4D66E"/>
    <w:rsid w:val="5AC59AD0"/>
    <w:rsid w:val="5AC6FC94"/>
    <w:rsid w:val="5AC8814D"/>
    <w:rsid w:val="5AC8954B"/>
    <w:rsid w:val="5ACB7CBE"/>
    <w:rsid w:val="5ACD780F"/>
    <w:rsid w:val="5ACE4678"/>
    <w:rsid w:val="5AD38605"/>
    <w:rsid w:val="5AD3FA93"/>
    <w:rsid w:val="5AD62204"/>
    <w:rsid w:val="5AD9B9D6"/>
    <w:rsid w:val="5ADC5D06"/>
    <w:rsid w:val="5ADFAFB5"/>
    <w:rsid w:val="5AE10E74"/>
    <w:rsid w:val="5AE15812"/>
    <w:rsid w:val="5AE208D9"/>
    <w:rsid w:val="5AE73227"/>
    <w:rsid w:val="5AED0E0A"/>
    <w:rsid w:val="5AFC791E"/>
    <w:rsid w:val="5AFDDA7D"/>
    <w:rsid w:val="5AFEFCE6"/>
    <w:rsid w:val="5AFF6073"/>
    <w:rsid w:val="5B01CDF8"/>
    <w:rsid w:val="5B047A0F"/>
    <w:rsid w:val="5B05C299"/>
    <w:rsid w:val="5B06144B"/>
    <w:rsid w:val="5B06D267"/>
    <w:rsid w:val="5B07C979"/>
    <w:rsid w:val="5B0C655C"/>
    <w:rsid w:val="5B0CCEC6"/>
    <w:rsid w:val="5B12E500"/>
    <w:rsid w:val="5B14F760"/>
    <w:rsid w:val="5B19D5A9"/>
    <w:rsid w:val="5B1AD690"/>
    <w:rsid w:val="5B1D2F3A"/>
    <w:rsid w:val="5B1E3598"/>
    <w:rsid w:val="5B223E5D"/>
    <w:rsid w:val="5B2268F0"/>
    <w:rsid w:val="5B227D76"/>
    <w:rsid w:val="5B230ECD"/>
    <w:rsid w:val="5B24FCAD"/>
    <w:rsid w:val="5B273675"/>
    <w:rsid w:val="5B2AAB80"/>
    <w:rsid w:val="5B2C5647"/>
    <w:rsid w:val="5B2E1CC9"/>
    <w:rsid w:val="5B359953"/>
    <w:rsid w:val="5B36056A"/>
    <w:rsid w:val="5B3B9756"/>
    <w:rsid w:val="5B3FFEBC"/>
    <w:rsid w:val="5B4258D5"/>
    <w:rsid w:val="5B43FAF4"/>
    <w:rsid w:val="5B46855B"/>
    <w:rsid w:val="5B49EC16"/>
    <w:rsid w:val="5B4C38ED"/>
    <w:rsid w:val="5B4FC043"/>
    <w:rsid w:val="5B532776"/>
    <w:rsid w:val="5B533D88"/>
    <w:rsid w:val="5B53989C"/>
    <w:rsid w:val="5B57C1FA"/>
    <w:rsid w:val="5B59CA43"/>
    <w:rsid w:val="5B5A63F6"/>
    <w:rsid w:val="5B5AC8B8"/>
    <w:rsid w:val="5B5C2FAD"/>
    <w:rsid w:val="5B5C8741"/>
    <w:rsid w:val="5B607050"/>
    <w:rsid w:val="5B612A98"/>
    <w:rsid w:val="5B679FF8"/>
    <w:rsid w:val="5B6A5B30"/>
    <w:rsid w:val="5B6B22C8"/>
    <w:rsid w:val="5B7282B8"/>
    <w:rsid w:val="5B72F413"/>
    <w:rsid w:val="5B772349"/>
    <w:rsid w:val="5B847B76"/>
    <w:rsid w:val="5B878524"/>
    <w:rsid w:val="5B8B157E"/>
    <w:rsid w:val="5B9448C7"/>
    <w:rsid w:val="5B9E3D6A"/>
    <w:rsid w:val="5B9F437E"/>
    <w:rsid w:val="5BA5FC55"/>
    <w:rsid w:val="5BAF4E95"/>
    <w:rsid w:val="5BBD21C0"/>
    <w:rsid w:val="5BBE146A"/>
    <w:rsid w:val="5BBE3E27"/>
    <w:rsid w:val="5BC49955"/>
    <w:rsid w:val="5BC49FBF"/>
    <w:rsid w:val="5BC5B94B"/>
    <w:rsid w:val="5BC6E097"/>
    <w:rsid w:val="5BC85325"/>
    <w:rsid w:val="5BCE7A4B"/>
    <w:rsid w:val="5BD1C79E"/>
    <w:rsid w:val="5BD3B782"/>
    <w:rsid w:val="5BD96D3B"/>
    <w:rsid w:val="5BDB963F"/>
    <w:rsid w:val="5BDE503F"/>
    <w:rsid w:val="5BE0E957"/>
    <w:rsid w:val="5BE1C76D"/>
    <w:rsid w:val="5BE27097"/>
    <w:rsid w:val="5BE31CF1"/>
    <w:rsid w:val="5BE4DDE2"/>
    <w:rsid w:val="5BE4F929"/>
    <w:rsid w:val="5BE9FE18"/>
    <w:rsid w:val="5BEE4362"/>
    <w:rsid w:val="5BF98A33"/>
    <w:rsid w:val="5BFF287B"/>
    <w:rsid w:val="5C054012"/>
    <w:rsid w:val="5C067BA8"/>
    <w:rsid w:val="5C082934"/>
    <w:rsid w:val="5C0A356C"/>
    <w:rsid w:val="5C0AE99C"/>
    <w:rsid w:val="5C106E8C"/>
    <w:rsid w:val="5C10FACF"/>
    <w:rsid w:val="5C17050E"/>
    <w:rsid w:val="5C185C50"/>
    <w:rsid w:val="5C185E1F"/>
    <w:rsid w:val="5C18EC8C"/>
    <w:rsid w:val="5C22CB11"/>
    <w:rsid w:val="5C26D646"/>
    <w:rsid w:val="5C26F2A4"/>
    <w:rsid w:val="5C27A5A8"/>
    <w:rsid w:val="5C282E61"/>
    <w:rsid w:val="5C28DA43"/>
    <w:rsid w:val="5C2AB8D7"/>
    <w:rsid w:val="5C2C7362"/>
    <w:rsid w:val="5C2FD052"/>
    <w:rsid w:val="5C30D5F0"/>
    <w:rsid w:val="5C322BCC"/>
    <w:rsid w:val="5C3248FB"/>
    <w:rsid w:val="5C326F72"/>
    <w:rsid w:val="5C353C52"/>
    <w:rsid w:val="5C35665C"/>
    <w:rsid w:val="5C35965E"/>
    <w:rsid w:val="5C392AAB"/>
    <w:rsid w:val="5C398E9D"/>
    <w:rsid w:val="5C3B88C6"/>
    <w:rsid w:val="5C3D2E2D"/>
    <w:rsid w:val="5C418897"/>
    <w:rsid w:val="5C47E593"/>
    <w:rsid w:val="5C49D5AF"/>
    <w:rsid w:val="5C4AEE59"/>
    <w:rsid w:val="5C4E2997"/>
    <w:rsid w:val="5C4EC7AD"/>
    <w:rsid w:val="5C4FBE83"/>
    <w:rsid w:val="5C50CD04"/>
    <w:rsid w:val="5C51034E"/>
    <w:rsid w:val="5C543306"/>
    <w:rsid w:val="5C581C07"/>
    <w:rsid w:val="5C5C6336"/>
    <w:rsid w:val="5C5CE591"/>
    <w:rsid w:val="5C5DAD50"/>
    <w:rsid w:val="5C5E4D6B"/>
    <w:rsid w:val="5C5EE304"/>
    <w:rsid w:val="5C6041CC"/>
    <w:rsid w:val="5C616596"/>
    <w:rsid w:val="5C61704C"/>
    <w:rsid w:val="5C63C49E"/>
    <w:rsid w:val="5C63C79A"/>
    <w:rsid w:val="5C6528E7"/>
    <w:rsid w:val="5C67A993"/>
    <w:rsid w:val="5C69FE84"/>
    <w:rsid w:val="5C705DE9"/>
    <w:rsid w:val="5C707C97"/>
    <w:rsid w:val="5C71526D"/>
    <w:rsid w:val="5C71C8B0"/>
    <w:rsid w:val="5C72B60E"/>
    <w:rsid w:val="5C74A543"/>
    <w:rsid w:val="5C768A37"/>
    <w:rsid w:val="5C79342B"/>
    <w:rsid w:val="5C7C0FEC"/>
    <w:rsid w:val="5C7CB496"/>
    <w:rsid w:val="5C828937"/>
    <w:rsid w:val="5C8707BC"/>
    <w:rsid w:val="5C8C105E"/>
    <w:rsid w:val="5C8FB815"/>
    <w:rsid w:val="5C91460E"/>
    <w:rsid w:val="5C96F2E3"/>
    <w:rsid w:val="5C98C2EA"/>
    <w:rsid w:val="5C98F7FD"/>
    <w:rsid w:val="5C994E3C"/>
    <w:rsid w:val="5C9AB8CE"/>
    <w:rsid w:val="5CA02716"/>
    <w:rsid w:val="5CA0E185"/>
    <w:rsid w:val="5CA423A2"/>
    <w:rsid w:val="5CA43474"/>
    <w:rsid w:val="5CAA684E"/>
    <w:rsid w:val="5CAA73C1"/>
    <w:rsid w:val="5CAA9720"/>
    <w:rsid w:val="5CAF61F3"/>
    <w:rsid w:val="5CB21095"/>
    <w:rsid w:val="5CB32C29"/>
    <w:rsid w:val="5CB47967"/>
    <w:rsid w:val="5CB64900"/>
    <w:rsid w:val="5CB64E3F"/>
    <w:rsid w:val="5CB9DE34"/>
    <w:rsid w:val="5CBCB2AB"/>
    <w:rsid w:val="5CBE94C7"/>
    <w:rsid w:val="5CBF51AF"/>
    <w:rsid w:val="5CC4497B"/>
    <w:rsid w:val="5CC4C582"/>
    <w:rsid w:val="5CC5A950"/>
    <w:rsid w:val="5CC7315C"/>
    <w:rsid w:val="5CC785EF"/>
    <w:rsid w:val="5CC9EF1A"/>
    <w:rsid w:val="5CCAFF6C"/>
    <w:rsid w:val="5CCD7BEA"/>
    <w:rsid w:val="5CCF5B49"/>
    <w:rsid w:val="5CD15411"/>
    <w:rsid w:val="5CD18037"/>
    <w:rsid w:val="5CD360CB"/>
    <w:rsid w:val="5CD38EF8"/>
    <w:rsid w:val="5CD6A944"/>
    <w:rsid w:val="5CD7BA4F"/>
    <w:rsid w:val="5CD7EAFE"/>
    <w:rsid w:val="5CDCB92A"/>
    <w:rsid w:val="5CDDB62F"/>
    <w:rsid w:val="5CE24CA2"/>
    <w:rsid w:val="5CE30A86"/>
    <w:rsid w:val="5CE68EF0"/>
    <w:rsid w:val="5CE8CE93"/>
    <w:rsid w:val="5CE9386F"/>
    <w:rsid w:val="5CEE0830"/>
    <w:rsid w:val="5CEEABBD"/>
    <w:rsid w:val="5CF16830"/>
    <w:rsid w:val="5CF2DD24"/>
    <w:rsid w:val="5CF2F7AD"/>
    <w:rsid w:val="5CFB2B3C"/>
    <w:rsid w:val="5D0118A1"/>
    <w:rsid w:val="5D018154"/>
    <w:rsid w:val="5D024ABD"/>
    <w:rsid w:val="5D02B558"/>
    <w:rsid w:val="5D06AD84"/>
    <w:rsid w:val="5D071984"/>
    <w:rsid w:val="5D07AB6B"/>
    <w:rsid w:val="5D083BCC"/>
    <w:rsid w:val="5D0A2DC6"/>
    <w:rsid w:val="5D0B478C"/>
    <w:rsid w:val="5D13328C"/>
    <w:rsid w:val="5D139B1F"/>
    <w:rsid w:val="5D1407D6"/>
    <w:rsid w:val="5D15866D"/>
    <w:rsid w:val="5D1A3A3B"/>
    <w:rsid w:val="5D1AA3CE"/>
    <w:rsid w:val="5D1C1C1A"/>
    <w:rsid w:val="5D1EF77F"/>
    <w:rsid w:val="5D20C535"/>
    <w:rsid w:val="5D225F5E"/>
    <w:rsid w:val="5D24EAB6"/>
    <w:rsid w:val="5D25AEFB"/>
    <w:rsid w:val="5D2815AD"/>
    <w:rsid w:val="5D2CB845"/>
    <w:rsid w:val="5D2D6F3D"/>
    <w:rsid w:val="5D2E80E1"/>
    <w:rsid w:val="5D2F122D"/>
    <w:rsid w:val="5D309888"/>
    <w:rsid w:val="5D34C8F6"/>
    <w:rsid w:val="5D34F9B8"/>
    <w:rsid w:val="5D3515AB"/>
    <w:rsid w:val="5D3949E1"/>
    <w:rsid w:val="5D395F0A"/>
    <w:rsid w:val="5D3BAE4A"/>
    <w:rsid w:val="5D3D1CBB"/>
    <w:rsid w:val="5D3D7D03"/>
    <w:rsid w:val="5D3E4513"/>
    <w:rsid w:val="5D429F6A"/>
    <w:rsid w:val="5D43AFE0"/>
    <w:rsid w:val="5D4672A6"/>
    <w:rsid w:val="5D46C9B4"/>
    <w:rsid w:val="5D4D0A74"/>
    <w:rsid w:val="5D4FBC6C"/>
    <w:rsid w:val="5D5270CC"/>
    <w:rsid w:val="5D53FCB6"/>
    <w:rsid w:val="5D5692B3"/>
    <w:rsid w:val="5D5A25B8"/>
    <w:rsid w:val="5D5A9259"/>
    <w:rsid w:val="5D5C1D20"/>
    <w:rsid w:val="5D5E2083"/>
    <w:rsid w:val="5D5E5268"/>
    <w:rsid w:val="5D5F7366"/>
    <w:rsid w:val="5D637901"/>
    <w:rsid w:val="5D647952"/>
    <w:rsid w:val="5D649BC7"/>
    <w:rsid w:val="5D652AC9"/>
    <w:rsid w:val="5D6533AC"/>
    <w:rsid w:val="5D694FF4"/>
    <w:rsid w:val="5D695B3F"/>
    <w:rsid w:val="5D73EB4E"/>
    <w:rsid w:val="5D7535B2"/>
    <w:rsid w:val="5D797FC6"/>
    <w:rsid w:val="5D7A74BD"/>
    <w:rsid w:val="5D7AD08B"/>
    <w:rsid w:val="5D7B86A0"/>
    <w:rsid w:val="5D857691"/>
    <w:rsid w:val="5D86C44E"/>
    <w:rsid w:val="5D8852BC"/>
    <w:rsid w:val="5D8AD7CC"/>
    <w:rsid w:val="5D8B78A3"/>
    <w:rsid w:val="5D8B9B81"/>
    <w:rsid w:val="5D8F1CE9"/>
    <w:rsid w:val="5D917427"/>
    <w:rsid w:val="5D925BE4"/>
    <w:rsid w:val="5D971E25"/>
    <w:rsid w:val="5D97A0E9"/>
    <w:rsid w:val="5D98C74E"/>
    <w:rsid w:val="5D98EB5D"/>
    <w:rsid w:val="5D9B10AF"/>
    <w:rsid w:val="5D9E6C3C"/>
    <w:rsid w:val="5DA177E0"/>
    <w:rsid w:val="5DA27217"/>
    <w:rsid w:val="5DA2D484"/>
    <w:rsid w:val="5DA607DD"/>
    <w:rsid w:val="5DA7D835"/>
    <w:rsid w:val="5DA8AA32"/>
    <w:rsid w:val="5DAB2529"/>
    <w:rsid w:val="5DABD75D"/>
    <w:rsid w:val="5DACE60E"/>
    <w:rsid w:val="5DB5AB35"/>
    <w:rsid w:val="5DB9975F"/>
    <w:rsid w:val="5DC45FEF"/>
    <w:rsid w:val="5DC68CA3"/>
    <w:rsid w:val="5DC6AA6D"/>
    <w:rsid w:val="5DC98839"/>
    <w:rsid w:val="5DC9C902"/>
    <w:rsid w:val="5DCA5069"/>
    <w:rsid w:val="5DCDAA87"/>
    <w:rsid w:val="5DD155A2"/>
    <w:rsid w:val="5DD16252"/>
    <w:rsid w:val="5DD29429"/>
    <w:rsid w:val="5DD85406"/>
    <w:rsid w:val="5DD8F53A"/>
    <w:rsid w:val="5DE00055"/>
    <w:rsid w:val="5DE40538"/>
    <w:rsid w:val="5DE8F5D5"/>
    <w:rsid w:val="5DEC9825"/>
    <w:rsid w:val="5DF17A23"/>
    <w:rsid w:val="5DF5F251"/>
    <w:rsid w:val="5DF6490E"/>
    <w:rsid w:val="5DFB38FF"/>
    <w:rsid w:val="5DFBCDB3"/>
    <w:rsid w:val="5DFC2871"/>
    <w:rsid w:val="5DFC90D2"/>
    <w:rsid w:val="5DFD1956"/>
    <w:rsid w:val="5DFF1FC7"/>
    <w:rsid w:val="5DFF9009"/>
    <w:rsid w:val="5E0670CF"/>
    <w:rsid w:val="5E0722AD"/>
    <w:rsid w:val="5E073091"/>
    <w:rsid w:val="5E09221B"/>
    <w:rsid w:val="5E0FADDE"/>
    <w:rsid w:val="5E126019"/>
    <w:rsid w:val="5E259FF7"/>
    <w:rsid w:val="5E25ABBB"/>
    <w:rsid w:val="5E2B3A91"/>
    <w:rsid w:val="5E2EDD88"/>
    <w:rsid w:val="5E31CA3F"/>
    <w:rsid w:val="5E38A472"/>
    <w:rsid w:val="5E399F84"/>
    <w:rsid w:val="5E39AA0A"/>
    <w:rsid w:val="5E39D9F5"/>
    <w:rsid w:val="5E3BFDFB"/>
    <w:rsid w:val="5E4208BE"/>
    <w:rsid w:val="5E423670"/>
    <w:rsid w:val="5E4599DF"/>
    <w:rsid w:val="5E47D927"/>
    <w:rsid w:val="5E4BEC45"/>
    <w:rsid w:val="5E4C28E0"/>
    <w:rsid w:val="5E4CD608"/>
    <w:rsid w:val="5E4DAE77"/>
    <w:rsid w:val="5E4FF448"/>
    <w:rsid w:val="5E506FDA"/>
    <w:rsid w:val="5E509935"/>
    <w:rsid w:val="5E53BE54"/>
    <w:rsid w:val="5E55791B"/>
    <w:rsid w:val="5E5696B2"/>
    <w:rsid w:val="5E583A6D"/>
    <w:rsid w:val="5E5C0E56"/>
    <w:rsid w:val="5E5CC8C5"/>
    <w:rsid w:val="5E6010B1"/>
    <w:rsid w:val="5E610D62"/>
    <w:rsid w:val="5E641483"/>
    <w:rsid w:val="5E6478C3"/>
    <w:rsid w:val="5E65F63B"/>
    <w:rsid w:val="5E6B7200"/>
    <w:rsid w:val="5E6E3FBD"/>
    <w:rsid w:val="5E705B8F"/>
    <w:rsid w:val="5E70E0F9"/>
    <w:rsid w:val="5E71E11D"/>
    <w:rsid w:val="5E73A330"/>
    <w:rsid w:val="5E73B497"/>
    <w:rsid w:val="5E7559CC"/>
    <w:rsid w:val="5E79C623"/>
    <w:rsid w:val="5E7A4055"/>
    <w:rsid w:val="5E8319B7"/>
    <w:rsid w:val="5E83FE70"/>
    <w:rsid w:val="5E87B5E0"/>
    <w:rsid w:val="5E8930C6"/>
    <w:rsid w:val="5E89BB36"/>
    <w:rsid w:val="5E8ADB10"/>
    <w:rsid w:val="5E8C819D"/>
    <w:rsid w:val="5E9198AD"/>
    <w:rsid w:val="5E95B3B3"/>
    <w:rsid w:val="5E95CF75"/>
    <w:rsid w:val="5E95F1BF"/>
    <w:rsid w:val="5E972652"/>
    <w:rsid w:val="5E997694"/>
    <w:rsid w:val="5E9A4BB8"/>
    <w:rsid w:val="5EA15FE4"/>
    <w:rsid w:val="5EA1D422"/>
    <w:rsid w:val="5EA43163"/>
    <w:rsid w:val="5EAAA058"/>
    <w:rsid w:val="5EAB307D"/>
    <w:rsid w:val="5EAB3C42"/>
    <w:rsid w:val="5EAE2CDE"/>
    <w:rsid w:val="5EB10278"/>
    <w:rsid w:val="5EB1C5F5"/>
    <w:rsid w:val="5EB33260"/>
    <w:rsid w:val="5EB5B4A2"/>
    <w:rsid w:val="5EB6963A"/>
    <w:rsid w:val="5EB8402A"/>
    <w:rsid w:val="5EBA1723"/>
    <w:rsid w:val="5EBA7B1C"/>
    <w:rsid w:val="5EBC60A6"/>
    <w:rsid w:val="5EBDAA99"/>
    <w:rsid w:val="5EC09B5F"/>
    <w:rsid w:val="5EC0CA55"/>
    <w:rsid w:val="5EC1A529"/>
    <w:rsid w:val="5EC5357E"/>
    <w:rsid w:val="5ECA109A"/>
    <w:rsid w:val="5ECA6C06"/>
    <w:rsid w:val="5ECB50A8"/>
    <w:rsid w:val="5ECD40D6"/>
    <w:rsid w:val="5ECEA6C9"/>
    <w:rsid w:val="5ED09D7C"/>
    <w:rsid w:val="5ED2B0DD"/>
    <w:rsid w:val="5ED3D04D"/>
    <w:rsid w:val="5ED47BD5"/>
    <w:rsid w:val="5ED5CEF9"/>
    <w:rsid w:val="5ED6E1DF"/>
    <w:rsid w:val="5ED9D012"/>
    <w:rsid w:val="5EDE694D"/>
    <w:rsid w:val="5EE25AEE"/>
    <w:rsid w:val="5EE5EAC8"/>
    <w:rsid w:val="5EE73FAB"/>
    <w:rsid w:val="5EEA2E51"/>
    <w:rsid w:val="5EEB37E0"/>
    <w:rsid w:val="5EED6C38"/>
    <w:rsid w:val="5EF3BB50"/>
    <w:rsid w:val="5EF4ECEE"/>
    <w:rsid w:val="5EF75988"/>
    <w:rsid w:val="5EF772DB"/>
    <w:rsid w:val="5EFA79AD"/>
    <w:rsid w:val="5F00CCCE"/>
    <w:rsid w:val="5F0175B9"/>
    <w:rsid w:val="5F038FB0"/>
    <w:rsid w:val="5F03D551"/>
    <w:rsid w:val="5F04D0FD"/>
    <w:rsid w:val="5F052BBB"/>
    <w:rsid w:val="5F0BECC4"/>
    <w:rsid w:val="5F11E6B7"/>
    <w:rsid w:val="5F1B461F"/>
    <w:rsid w:val="5F1BDFC4"/>
    <w:rsid w:val="5F1E8CC8"/>
    <w:rsid w:val="5F1E8D20"/>
    <w:rsid w:val="5F1F8857"/>
    <w:rsid w:val="5F2386EB"/>
    <w:rsid w:val="5F24C7B2"/>
    <w:rsid w:val="5F280ABB"/>
    <w:rsid w:val="5F2A3255"/>
    <w:rsid w:val="5F2B0E68"/>
    <w:rsid w:val="5F2D53EE"/>
    <w:rsid w:val="5F322E6A"/>
    <w:rsid w:val="5F357754"/>
    <w:rsid w:val="5F3989F0"/>
    <w:rsid w:val="5F3A6CC8"/>
    <w:rsid w:val="5F3B6237"/>
    <w:rsid w:val="5F3D66E7"/>
    <w:rsid w:val="5F3E71B0"/>
    <w:rsid w:val="5F3F7D32"/>
    <w:rsid w:val="5F4436C5"/>
    <w:rsid w:val="5F45276D"/>
    <w:rsid w:val="5F469DF0"/>
    <w:rsid w:val="5F4A6C72"/>
    <w:rsid w:val="5F4C0976"/>
    <w:rsid w:val="5F515D07"/>
    <w:rsid w:val="5F527929"/>
    <w:rsid w:val="5F549130"/>
    <w:rsid w:val="5F5B7D87"/>
    <w:rsid w:val="5F5DBB23"/>
    <w:rsid w:val="5F5EC0DA"/>
    <w:rsid w:val="5F5F0C3F"/>
    <w:rsid w:val="5F602A42"/>
    <w:rsid w:val="5F64CE2E"/>
    <w:rsid w:val="5F68B9FD"/>
    <w:rsid w:val="5F69EFB0"/>
    <w:rsid w:val="5F6A80A8"/>
    <w:rsid w:val="5F6AABA8"/>
    <w:rsid w:val="5F6B698E"/>
    <w:rsid w:val="5F6D200A"/>
    <w:rsid w:val="5F729E8F"/>
    <w:rsid w:val="5F79349F"/>
    <w:rsid w:val="5F7B96F0"/>
    <w:rsid w:val="5F7EE385"/>
    <w:rsid w:val="5F82DA85"/>
    <w:rsid w:val="5F861E12"/>
    <w:rsid w:val="5F9805EB"/>
    <w:rsid w:val="5F9E7792"/>
    <w:rsid w:val="5FA0BD92"/>
    <w:rsid w:val="5FA91DCD"/>
    <w:rsid w:val="5FAA92DF"/>
    <w:rsid w:val="5FAE6525"/>
    <w:rsid w:val="5FB5370E"/>
    <w:rsid w:val="5FBE4B1F"/>
    <w:rsid w:val="5FBF8FF0"/>
    <w:rsid w:val="5FC69923"/>
    <w:rsid w:val="5FCA2CC3"/>
    <w:rsid w:val="5FCAD488"/>
    <w:rsid w:val="5FCBCA8B"/>
    <w:rsid w:val="5FCC1BFA"/>
    <w:rsid w:val="5FCDBB7D"/>
    <w:rsid w:val="5FCF1750"/>
    <w:rsid w:val="5FD35E20"/>
    <w:rsid w:val="5FD59ECE"/>
    <w:rsid w:val="5FD74ACD"/>
    <w:rsid w:val="5FDC44E2"/>
    <w:rsid w:val="5FDD1C35"/>
    <w:rsid w:val="5FDD2B80"/>
    <w:rsid w:val="5FDD6177"/>
    <w:rsid w:val="5FDDC3B2"/>
    <w:rsid w:val="5FE10296"/>
    <w:rsid w:val="5FE37786"/>
    <w:rsid w:val="5FE3B600"/>
    <w:rsid w:val="5FEAE22D"/>
    <w:rsid w:val="5FEDDA12"/>
    <w:rsid w:val="5FEF0DD6"/>
    <w:rsid w:val="5FF1D32D"/>
    <w:rsid w:val="5FF2DF8F"/>
    <w:rsid w:val="5FF5AF43"/>
    <w:rsid w:val="5FF64CD8"/>
    <w:rsid w:val="5FF77D53"/>
    <w:rsid w:val="5FFD2895"/>
    <w:rsid w:val="5FFE0D57"/>
    <w:rsid w:val="5FFF4935"/>
    <w:rsid w:val="60005A02"/>
    <w:rsid w:val="60006640"/>
    <w:rsid w:val="6003F90E"/>
    <w:rsid w:val="600475D9"/>
    <w:rsid w:val="6006DDA3"/>
    <w:rsid w:val="6009ED79"/>
    <w:rsid w:val="600AEC46"/>
    <w:rsid w:val="600C440B"/>
    <w:rsid w:val="600CC39D"/>
    <w:rsid w:val="600FE513"/>
    <w:rsid w:val="600FEC5D"/>
    <w:rsid w:val="6013D890"/>
    <w:rsid w:val="60148035"/>
    <w:rsid w:val="601615C9"/>
    <w:rsid w:val="601AECB1"/>
    <w:rsid w:val="60260A83"/>
    <w:rsid w:val="60271170"/>
    <w:rsid w:val="60286E82"/>
    <w:rsid w:val="6029C09A"/>
    <w:rsid w:val="602CA374"/>
    <w:rsid w:val="602D6976"/>
    <w:rsid w:val="602FE033"/>
    <w:rsid w:val="6035D143"/>
    <w:rsid w:val="60388C37"/>
    <w:rsid w:val="603B8C71"/>
    <w:rsid w:val="603C0439"/>
    <w:rsid w:val="603D32A3"/>
    <w:rsid w:val="603E2CAD"/>
    <w:rsid w:val="603F85F6"/>
    <w:rsid w:val="604023D1"/>
    <w:rsid w:val="6040BED7"/>
    <w:rsid w:val="60420CB6"/>
    <w:rsid w:val="6042E71E"/>
    <w:rsid w:val="6043ED49"/>
    <w:rsid w:val="6044A9A1"/>
    <w:rsid w:val="604670B9"/>
    <w:rsid w:val="6047DDAD"/>
    <w:rsid w:val="604E5372"/>
    <w:rsid w:val="6052196A"/>
    <w:rsid w:val="60555E85"/>
    <w:rsid w:val="605E54AE"/>
    <w:rsid w:val="605ECB92"/>
    <w:rsid w:val="6061C0CC"/>
    <w:rsid w:val="60621311"/>
    <w:rsid w:val="6062DF5A"/>
    <w:rsid w:val="60671F3B"/>
    <w:rsid w:val="6068CEEF"/>
    <w:rsid w:val="606CD3A8"/>
    <w:rsid w:val="606FAF6A"/>
    <w:rsid w:val="6071C4B1"/>
    <w:rsid w:val="60726B49"/>
    <w:rsid w:val="607426F1"/>
    <w:rsid w:val="60768D66"/>
    <w:rsid w:val="6077A2F3"/>
    <w:rsid w:val="6078189E"/>
    <w:rsid w:val="607BF050"/>
    <w:rsid w:val="6080C574"/>
    <w:rsid w:val="60812467"/>
    <w:rsid w:val="6084B969"/>
    <w:rsid w:val="6089034D"/>
    <w:rsid w:val="608971D9"/>
    <w:rsid w:val="6089C9B3"/>
    <w:rsid w:val="6089EEDF"/>
    <w:rsid w:val="608A2D60"/>
    <w:rsid w:val="608A4B36"/>
    <w:rsid w:val="6090D825"/>
    <w:rsid w:val="6098E03D"/>
    <w:rsid w:val="6099FABD"/>
    <w:rsid w:val="609AB5A7"/>
    <w:rsid w:val="609EA3B9"/>
    <w:rsid w:val="609EAE00"/>
    <w:rsid w:val="60A568DB"/>
    <w:rsid w:val="60A6FF0B"/>
    <w:rsid w:val="60A78F09"/>
    <w:rsid w:val="60A9517E"/>
    <w:rsid w:val="60ABB062"/>
    <w:rsid w:val="60AF2D86"/>
    <w:rsid w:val="60AFC95E"/>
    <w:rsid w:val="60B0BA78"/>
    <w:rsid w:val="60B0FA16"/>
    <w:rsid w:val="60B1A53E"/>
    <w:rsid w:val="60BDD662"/>
    <w:rsid w:val="60BEAA78"/>
    <w:rsid w:val="60C1969F"/>
    <w:rsid w:val="60C32BFB"/>
    <w:rsid w:val="60C37EFA"/>
    <w:rsid w:val="60CB7612"/>
    <w:rsid w:val="60CBA348"/>
    <w:rsid w:val="60CBDB63"/>
    <w:rsid w:val="60CE50E1"/>
    <w:rsid w:val="60CFE98A"/>
    <w:rsid w:val="60D00AB4"/>
    <w:rsid w:val="60D07BD7"/>
    <w:rsid w:val="60D138E7"/>
    <w:rsid w:val="60D14DD4"/>
    <w:rsid w:val="60D4A271"/>
    <w:rsid w:val="60D51F52"/>
    <w:rsid w:val="60D66B81"/>
    <w:rsid w:val="60D852AC"/>
    <w:rsid w:val="60D8F518"/>
    <w:rsid w:val="60DA38F2"/>
    <w:rsid w:val="60DB6A22"/>
    <w:rsid w:val="60DE561E"/>
    <w:rsid w:val="60DF6F6E"/>
    <w:rsid w:val="60E13E50"/>
    <w:rsid w:val="60E15C2F"/>
    <w:rsid w:val="60E2FA2C"/>
    <w:rsid w:val="60E303E3"/>
    <w:rsid w:val="60EF1AC8"/>
    <w:rsid w:val="60F16E39"/>
    <w:rsid w:val="60F34DC5"/>
    <w:rsid w:val="60F3806A"/>
    <w:rsid w:val="60FA8B08"/>
    <w:rsid w:val="60FA94F0"/>
    <w:rsid w:val="60FAB288"/>
    <w:rsid w:val="60FB77F7"/>
    <w:rsid w:val="60FE53C9"/>
    <w:rsid w:val="60FEE354"/>
    <w:rsid w:val="6100F8D9"/>
    <w:rsid w:val="610141D9"/>
    <w:rsid w:val="6103C9AC"/>
    <w:rsid w:val="6109360D"/>
    <w:rsid w:val="6109B03D"/>
    <w:rsid w:val="6110BD4A"/>
    <w:rsid w:val="6115DCFF"/>
    <w:rsid w:val="6116E772"/>
    <w:rsid w:val="6118E02F"/>
    <w:rsid w:val="611BA52E"/>
    <w:rsid w:val="611C548E"/>
    <w:rsid w:val="6120561C"/>
    <w:rsid w:val="61212BE2"/>
    <w:rsid w:val="6126D94E"/>
    <w:rsid w:val="6126DCBE"/>
    <w:rsid w:val="6128A9F9"/>
    <w:rsid w:val="6129CA32"/>
    <w:rsid w:val="612C7AAA"/>
    <w:rsid w:val="612F4743"/>
    <w:rsid w:val="6130170D"/>
    <w:rsid w:val="6131AA33"/>
    <w:rsid w:val="61351FA1"/>
    <w:rsid w:val="613C4DDD"/>
    <w:rsid w:val="613ED7AC"/>
    <w:rsid w:val="6140A47B"/>
    <w:rsid w:val="61427C34"/>
    <w:rsid w:val="61438B7E"/>
    <w:rsid w:val="61491F62"/>
    <w:rsid w:val="614BE2CA"/>
    <w:rsid w:val="614CF93F"/>
    <w:rsid w:val="614E72E4"/>
    <w:rsid w:val="6154BC77"/>
    <w:rsid w:val="615659C1"/>
    <w:rsid w:val="61594E09"/>
    <w:rsid w:val="615A1438"/>
    <w:rsid w:val="615C6ECB"/>
    <w:rsid w:val="615D251E"/>
    <w:rsid w:val="6161C97C"/>
    <w:rsid w:val="6162D857"/>
    <w:rsid w:val="61632651"/>
    <w:rsid w:val="6163B679"/>
    <w:rsid w:val="616486F9"/>
    <w:rsid w:val="6165FEA7"/>
    <w:rsid w:val="61661509"/>
    <w:rsid w:val="6169EBB9"/>
    <w:rsid w:val="616B81F4"/>
    <w:rsid w:val="616D9313"/>
    <w:rsid w:val="616DA791"/>
    <w:rsid w:val="61705D8F"/>
    <w:rsid w:val="61727438"/>
    <w:rsid w:val="61743AF9"/>
    <w:rsid w:val="6174A474"/>
    <w:rsid w:val="61762E0E"/>
    <w:rsid w:val="61766EAF"/>
    <w:rsid w:val="617BC4B5"/>
    <w:rsid w:val="617BE74D"/>
    <w:rsid w:val="617D5DE7"/>
    <w:rsid w:val="617DB91C"/>
    <w:rsid w:val="617F1680"/>
    <w:rsid w:val="6180965C"/>
    <w:rsid w:val="6181DDA0"/>
    <w:rsid w:val="6188561D"/>
    <w:rsid w:val="618A9F12"/>
    <w:rsid w:val="618DDEA9"/>
    <w:rsid w:val="618DF777"/>
    <w:rsid w:val="618F055F"/>
    <w:rsid w:val="6193DABA"/>
    <w:rsid w:val="61959470"/>
    <w:rsid w:val="6199ED4A"/>
    <w:rsid w:val="619A2F00"/>
    <w:rsid w:val="61A4B3FA"/>
    <w:rsid w:val="61A4E6AA"/>
    <w:rsid w:val="61A6F137"/>
    <w:rsid w:val="61A76AD9"/>
    <w:rsid w:val="61A8CCCF"/>
    <w:rsid w:val="61A96A7F"/>
    <w:rsid w:val="61ABE04F"/>
    <w:rsid w:val="61ACCA14"/>
    <w:rsid w:val="61B48400"/>
    <w:rsid w:val="61B85174"/>
    <w:rsid w:val="61B9FA40"/>
    <w:rsid w:val="61BBE52D"/>
    <w:rsid w:val="61BD698B"/>
    <w:rsid w:val="61BDCDEF"/>
    <w:rsid w:val="61BEFEC7"/>
    <w:rsid w:val="61C14E2E"/>
    <w:rsid w:val="61C2D660"/>
    <w:rsid w:val="61C3299C"/>
    <w:rsid w:val="61C5A1A8"/>
    <w:rsid w:val="61C5A6CE"/>
    <w:rsid w:val="61C8ACE0"/>
    <w:rsid w:val="61C99A23"/>
    <w:rsid w:val="61C9A500"/>
    <w:rsid w:val="61CA355A"/>
    <w:rsid w:val="61CAB705"/>
    <w:rsid w:val="61CCEC72"/>
    <w:rsid w:val="61CF4BF4"/>
    <w:rsid w:val="61CF6311"/>
    <w:rsid w:val="61DB36BC"/>
    <w:rsid w:val="61DF3123"/>
    <w:rsid w:val="61E0296A"/>
    <w:rsid w:val="61E07EC6"/>
    <w:rsid w:val="61E426FB"/>
    <w:rsid w:val="61E5EE38"/>
    <w:rsid w:val="61E80D47"/>
    <w:rsid w:val="61E88F41"/>
    <w:rsid w:val="61E8AE7F"/>
    <w:rsid w:val="61EA0680"/>
    <w:rsid w:val="61EA5F24"/>
    <w:rsid w:val="61EE1978"/>
    <w:rsid w:val="61F59F52"/>
    <w:rsid w:val="61F76F1B"/>
    <w:rsid w:val="61F9533F"/>
    <w:rsid w:val="61FB95E1"/>
    <w:rsid w:val="6201123D"/>
    <w:rsid w:val="6201BC8A"/>
    <w:rsid w:val="620317E1"/>
    <w:rsid w:val="6208C3F1"/>
    <w:rsid w:val="620B053B"/>
    <w:rsid w:val="62163F4C"/>
    <w:rsid w:val="62166E69"/>
    <w:rsid w:val="6216BAAF"/>
    <w:rsid w:val="621A70C8"/>
    <w:rsid w:val="621AB665"/>
    <w:rsid w:val="621AE602"/>
    <w:rsid w:val="621B0B12"/>
    <w:rsid w:val="621B9C99"/>
    <w:rsid w:val="6222B41D"/>
    <w:rsid w:val="6228E758"/>
    <w:rsid w:val="6229007F"/>
    <w:rsid w:val="622DA3A3"/>
    <w:rsid w:val="622EAE68"/>
    <w:rsid w:val="62303F07"/>
    <w:rsid w:val="6230A9F0"/>
    <w:rsid w:val="623156EE"/>
    <w:rsid w:val="6234830D"/>
    <w:rsid w:val="623619E7"/>
    <w:rsid w:val="62422D40"/>
    <w:rsid w:val="62428968"/>
    <w:rsid w:val="6245E9A5"/>
    <w:rsid w:val="6246B4A7"/>
    <w:rsid w:val="624B6A27"/>
    <w:rsid w:val="624FE0D8"/>
    <w:rsid w:val="6251A18C"/>
    <w:rsid w:val="62573A95"/>
    <w:rsid w:val="6260017A"/>
    <w:rsid w:val="626106BE"/>
    <w:rsid w:val="62625BBD"/>
    <w:rsid w:val="6262AF2A"/>
    <w:rsid w:val="62630D32"/>
    <w:rsid w:val="62647CD6"/>
    <w:rsid w:val="626A0AE0"/>
    <w:rsid w:val="626A2142"/>
    <w:rsid w:val="626DA8C2"/>
    <w:rsid w:val="626E959A"/>
    <w:rsid w:val="62706B68"/>
    <w:rsid w:val="62709B6A"/>
    <w:rsid w:val="62739D23"/>
    <w:rsid w:val="6276DDB5"/>
    <w:rsid w:val="62785292"/>
    <w:rsid w:val="6278B8D9"/>
    <w:rsid w:val="627B1A7A"/>
    <w:rsid w:val="6286C333"/>
    <w:rsid w:val="62887E3B"/>
    <w:rsid w:val="6288C23B"/>
    <w:rsid w:val="6289D614"/>
    <w:rsid w:val="628CAEB6"/>
    <w:rsid w:val="628FA17E"/>
    <w:rsid w:val="6296FCBB"/>
    <w:rsid w:val="62988661"/>
    <w:rsid w:val="62996F25"/>
    <w:rsid w:val="629DAC7C"/>
    <w:rsid w:val="629EBEC4"/>
    <w:rsid w:val="62A0FB72"/>
    <w:rsid w:val="62A15B4B"/>
    <w:rsid w:val="62A3042C"/>
    <w:rsid w:val="62A42BB4"/>
    <w:rsid w:val="62A600E0"/>
    <w:rsid w:val="62A65234"/>
    <w:rsid w:val="62AA8B15"/>
    <w:rsid w:val="62AAA88E"/>
    <w:rsid w:val="62ADB1D3"/>
    <w:rsid w:val="62B732D1"/>
    <w:rsid w:val="62B8895A"/>
    <w:rsid w:val="62B8BE5D"/>
    <w:rsid w:val="62B8C08B"/>
    <w:rsid w:val="62B9B832"/>
    <w:rsid w:val="62BA21D8"/>
    <w:rsid w:val="62BF1FB9"/>
    <w:rsid w:val="62BF30BB"/>
    <w:rsid w:val="62C19833"/>
    <w:rsid w:val="62C28C2D"/>
    <w:rsid w:val="62C36007"/>
    <w:rsid w:val="62C4EC3E"/>
    <w:rsid w:val="62CB8D61"/>
    <w:rsid w:val="62CC9647"/>
    <w:rsid w:val="62CCA304"/>
    <w:rsid w:val="62CCD330"/>
    <w:rsid w:val="62D12935"/>
    <w:rsid w:val="62D1A9EC"/>
    <w:rsid w:val="62D2AAB4"/>
    <w:rsid w:val="62D4180C"/>
    <w:rsid w:val="62D517F5"/>
    <w:rsid w:val="62D59450"/>
    <w:rsid w:val="62D97803"/>
    <w:rsid w:val="62DB6231"/>
    <w:rsid w:val="62DF124B"/>
    <w:rsid w:val="62E3195B"/>
    <w:rsid w:val="62E4C252"/>
    <w:rsid w:val="62E8D73A"/>
    <w:rsid w:val="62EBF4C6"/>
    <w:rsid w:val="62ED7A29"/>
    <w:rsid w:val="62EE420D"/>
    <w:rsid w:val="62EEA197"/>
    <w:rsid w:val="62F06976"/>
    <w:rsid w:val="62F5C048"/>
    <w:rsid w:val="62F6A171"/>
    <w:rsid w:val="62F7A5DF"/>
    <w:rsid w:val="62FD9619"/>
    <w:rsid w:val="62FEF6B2"/>
    <w:rsid w:val="62FF7B03"/>
    <w:rsid w:val="62FFF717"/>
    <w:rsid w:val="63056CC0"/>
    <w:rsid w:val="6306A0A4"/>
    <w:rsid w:val="63086DAF"/>
    <w:rsid w:val="630B5590"/>
    <w:rsid w:val="630CBC47"/>
    <w:rsid w:val="630EAAFB"/>
    <w:rsid w:val="630F06F9"/>
    <w:rsid w:val="631357DD"/>
    <w:rsid w:val="63168FD8"/>
    <w:rsid w:val="63174902"/>
    <w:rsid w:val="631979A7"/>
    <w:rsid w:val="631D7DD0"/>
    <w:rsid w:val="631E3A0D"/>
    <w:rsid w:val="631F1ADC"/>
    <w:rsid w:val="63228DE8"/>
    <w:rsid w:val="632A2ECD"/>
    <w:rsid w:val="632F28DA"/>
    <w:rsid w:val="632F8131"/>
    <w:rsid w:val="6330A188"/>
    <w:rsid w:val="63314958"/>
    <w:rsid w:val="6335036E"/>
    <w:rsid w:val="6335BDB5"/>
    <w:rsid w:val="63363A4E"/>
    <w:rsid w:val="633A215C"/>
    <w:rsid w:val="633A87F0"/>
    <w:rsid w:val="633AD64D"/>
    <w:rsid w:val="633BEC1D"/>
    <w:rsid w:val="633E2F33"/>
    <w:rsid w:val="633F1CCE"/>
    <w:rsid w:val="633FBFD1"/>
    <w:rsid w:val="6342197B"/>
    <w:rsid w:val="634475E4"/>
    <w:rsid w:val="63465CEF"/>
    <w:rsid w:val="63478463"/>
    <w:rsid w:val="6349082D"/>
    <w:rsid w:val="634AEE07"/>
    <w:rsid w:val="634E2ABE"/>
    <w:rsid w:val="635217A2"/>
    <w:rsid w:val="6352F896"/>
    <w:rsid w:val="6353E37A"/>
    <w:rsid w:val="6358A592"/>
    <w:rsid w:val="6360D09B"/>
    <w:rsid w:val="6361914D"/>
    <w:rsid w:val="6366AA1A"/>
    <w:rsid w:val="63688097"/>
    <w:rsid w:val="63699ED4"/>
    <w:rsid w:val="636C413B"/>
    <w:rsid w:val="637185D6"/>
    <w:rsid w:val="637392CF"/>
    <w:rsid w:val="6374AC22"/>
    <w:rsid w:val="63762B5F"/>
    <w:rsid w:val="6376E410"/>
    <w:rsid w:val="63789193"/>
    <w:rsid w:val="637AF3AA"/>
    <w:rsid w:val="637BF7F6"/>
    <w:rsid w:val="637EEACF"/>
    <w:rsid w:val="637FA7E2"/>
    <w:rsid w:val="63898071"/>
    <w:rsid w:val="6389FB70"/>
    <w:rsid w:val="638ACDA7"/>
    <w:rsid w:val="638E7E3E"/>
    <w:rsid w:val="638E8F32"/>
    <w:rsid w:val="63915007"/>
    <w:rsid w:val="6392573F"/>
    <w:rsid w:val="6392ADAB"/>
    <w:rsid w:val="63963E0D"/>
    <w:rsid w:val="6399119B"/>
    <w:rsid w:val="6399D95C"/>
    <w:rsid w:val="639E3082"/>
    <w:rsid w:val="639EC1CA"/>
    <w:rsid w:val="63A013E1"/>
    <w:rsid w:val="63A37DD2"/>
    <w:rsid w:val="63A574E9"/>
    <w:rsid w:val="63A71B75"/>
    <w:rsid w:val="63A732ED"/>
    <w:rsid w:val="63A7CE82"/>
    <w:rsid w:val="63A9D43F"/>
    <w:rsid w:val="63AF54E5"/>
    <w:rsid w:val="63B03236"/>
    <w:rsid w:val="63B3E49D"/>
    <w:rsid w:val="63B3E978"/>
    <w:rsid w:val="63B56F25"/>
    <w:rsid w:val="63B709F5"/>
    <w:rsid w:val="63B78B1C"/>
    <w:rsid w:val="63BA2D49"/>
    <w:rsid w:val="63BAA722"/>
    <w:rsid w:val="63BD0DE5"/>
    <w:rsid w:val="63BEBE71"/>
    <w:rsid w:val="63C25DF1"/>
    <w:rsid w:val="63C3ED6D"/>
    <w:rsid w:val="63D58C33"/>
    <w:rsid w:val="63D933F8"/>
    <w:rsid w:val="63DCF8B7"/>
    <w:rsid w:val="63DEA81C"/>
    <w:rsid w:val="63DEEC2E"/>
    <w:rsid w:val="63DF284D"/>
    <w:rsid w:val="63DF7587"/>
    <w:rsid w:val="63E4D65D"/>
    <w:rsid w:val="63E68F4C"/>
    <w:rsid w:val="63E754DC"/>
    <w:rsid w:val="63E7C01D"/>
    <w:rsid w:val="63E93DD5"/>
    <w:rsid w:val="63E9FFDB"/>
    <w:rsid w:val="63EAE027"/>
    <w:rsid w:val="63F14630"/>
    <w:rsid w:val="63F31058"/>
    <w:rsid w:val="63F4BF26"/>
    <w:rsid w:val="63F5D0B0"/>
    <w:rsid w:val="63FE671B"/>
    <w:rsid w:val="63FE7F8B"/>
    <w:rsid w:val="63FFEFF2"/>
    <w:rsid w:val="6401718E"/>
    <w:rsid w:val="6407505E"/>
    <w:rsid w:val="640E423B"/>
    <w:rsid w:val="640E4550"/>
    <w:rsid w:val="64142F75"/>
    <w:rsid w:val="64175F32"/>
    <w:rsid w:val="64187513"/>
    <w:rsid w:val="641E05E1"/>
    <w:rsid w:val="64233A93"/>
    <w:rsid w:val="6424BEF2"/>
    <w:rsid w:val="64256219"/>
    <w:rsid w:val="6428950A"/>
    <w:rsid w:val="642C165F"/>
    <w:rsid w:val="64330D2A"/>
    <w:rsid w:val="64358DAE"/>
    <w:rsid w:val="6436E7C5"/>
    <w:rsid w:val="6437CDD2"/>
    <w:rsid w:val="6437FDE2"/>
    <w:rsid w:val="64380232"/>
    <w:rsid w:val="643948C7"/>
    <w:rsid w:val="643B57E7"/>
    <w:rsid w:val="643DBE60"/>
    <w:rsid w:val="643F8FDD"/>
    <w:rsid w:val="644187B4"/>
    <w:rsid w:val="6442C113"/>
    <w:rsid w:val="644B789F"/>
    <w:rsid w:val="644F25D7"/>
    <w:rsid w:val="644F9A3B"/>
    <w:rsid w:val="644FC81A"/>
    <w:rsid w:val="6450A64D"/>
    <w:rsid w:val="6453B146"/>
    <w:rsid w:val="64588FCA"/>
    <w:rsid w:val="645DFE69"/>
    <w:rsid w:val="645F60E2"/>
    <w:rsid w:val="64606519"/>
    <w:rsid w:val="6461A091"/>
    <w:rsid w:val="6462D681"/>
    <w:rsid w:val="6463CB98"/>
    <w:rsid w:val="64647C51"/>
    <w:rsid w:val="6468B996"/>
    <w:rsid w:val="646B37E8"/>
    <w:rsid w:val="646C5505"/>
    <w:rsid w:val="646DF0A8"/>
    <w:rsid w:val="646ECBD2"/>
    <w:rsid w:val="646F1A10"/>
    <w:rsid w:val="646F862A"/>
    <w:rsid w:val="647494AB"/>
    <w:rsid w:val="6476A12B"/>
    <w:rsid w:val="647A18ED"/>
    <w:rsid w:val="647C38A9"/>
    <w:rsid w:val="647D36F6"/>
    <w:rsid w:val="64800AE1"/>
    <w:rsid w:val="6481285D"/>
    <w:rsid w:val="64816A29"/>
    <w:rsid w:val="6484D18C"/>
    <w:rsid w:val="648B83C4"/>
    <w:rsid w:val="6491D90B"/>
    <w:rsid w:val="64985122"/>
    <w:rsid w:val="649B3682"/>
    <w:rsid w:val="649D170A"/>
    <w:rsid w:val="64A14B7B"/>
    <w:rsid w:val="64A1D747"/>
    <w:rsid w:val="64A44207"/>
    <w:rsid w:val="64A4739C"/>
    <w:rsid w:val="64A88CFA"/>
    <w:rsid w:val="64AAB3D9"/>
    <w:rsid w:val="64B1D49C"/>
    <w:rsid w:val="64B34014"/>
    <w:rsid w:val="64B349ED"/>
    <w:rsid w:val="64B3A03A"/>
    <w:rsid w:val="64B66699"/>
    <w:rsid w:val="64B9AAFA"/>
    <w:rsid w:val="64BAD609"/>
    <w:rsid w:val="64BB3C17"/>
    <w:rsid w:val="64BD4D3D"/>
    <w:rsid w:val="64BE8CA1"/>
    <w:rsid w:val="64BFC2D6"/>
    <w:rsid w:val="64C1CEF6"/>
    <w:rsid w:val="64C4764B"/>
    <w:rsid w:val="64C4A65F"/>
    <w:rsid w:val="64C811BC"/>
    <w:rsid w:val="64CEEAB6"/>
    <w:rsid w:val="64D3854F"/>
    <w:rsid w:val="64D6A421"/>
    <w:rsid w:val="64D8A992"/>
    <w:rsid w:val="64D9C91E"/>
    <w:rsid w:val="64E19C2E"/>
    <w:rsid w:val="64E3C2C1"/>
    <w:rsid w:val="64E60453"/>
    <w:rsid w:val="64EF35B0"/>
    <w:rsid w:val="64F03A93"/>
    <w:rsid w:val="64F1904E"/>
    <w:rsid w:val="64F36576"/>
    <w:rsid w:val="64F5373A"/>
    <w:rsid w:val="64F5FC0B"/>
    <w:rsid w:val="64F9F00E"/>
    <w:rsid w:val="64FAA21B"/>
    <w:rsid w:val="64FCC327"/>
    <w:rsid w:val="64FDC4E9"/>
    <w:rsid w:val="6506ECB6"/>
    <w:rsid w:val="65083399"/>
    <w:rsid w:val="65087F34"/>
    <w:rsid w:val="650D9695"/>
    <w:rsid w:val="650E3CD4"/>
    <w:rsid w:val="65112808"/>
    <w:rsid w:val="6513CDBC"/>
    <w:rsid w:val="6513D353"/>
    <w:rsid w:val="65141E9D"/>
    <w:rsid w:val="65144892"/>
    <w:rsid w:val="651728DC"/>
    <w:rsid w:val="65190489"/>
    <w:rsid w:val="651BC380"/>
    <w:rsid w:val="651D1F01"/>
    <w:rsid w:val="651DBFEE"/>
    <w:rsid w:val="651EC555"/>
    <w:rsid w:val="651EE0CA"/>
    <w:rsid w:val="6526A76F"/>
    <w:rsid w:val="6536E5F5"/>
    <w:rsid w:val="6538728A"/>
    <w:rsid w:val="6539F8A0"/>
    <w:rsid w:val="653CF143"/>
    <w:rsid w:val="654001CE"/>
    <w:rsid w:val="65407499"/>
    <w:rsid w:val="65435FBA"/>
    <w:rsid w:val="6548C9F6"/>
    <w:rsid w:val="6549A2B1"/>
    <w:rsid w:val="654A7AA1"/>
    <w:rsid w:val="654DB497"/>
    <w:rsid w:val="65524B4E"/>
    <w:rsid w:val="6552EF16"/>
    <w:rsid w:val="65583A9F"/>
    <w:rsid w:val="655C1BF2"/>
    <w:rsid w:val="655E29BE"/>
    <w:rsid w:val="655F539C"/>
    <w:rsid w:val="6560D109"/>
    <w:rsid w:val="6561B6FD"/>
    <w:rsid w:val="65717FC4"/>
    <w:rsid w:val="657289B3"/>
    <w:rsid w:val="6573A5C4"/>
    <w:rsid w:val="6573ECC0"/>
    <w:rsid w:val="65791D5E"/>
    <w:rsid w:val="657A01F4"/>
    <w:rsid w:val="657AED80"/>
    <w:rsid w:val="657D5046"/>
    <w:rsid w:val="657E913B"/>
    <w:rsid w:val="6580E3A7"/>
    <w:rsid w:val="6580E466"/>
    <w:rsid w:val="6580EC73"/>
    <w:rsid w:val="6584BDC1"/>
    <w:rsid w:val="658528E6"/>
    <w:rsid w:val="6589C8AD"/>
    <w:rsid w:val="658E65FD"/>
    <w:rsid w:val="6594B620"/>
    <w:rsid w:val="65982F59"/>
    <w:rsid w:val="65998F24"/>
    <w:rsid w:val="659A902B"/>
    <w:rsid w:val="65A00AB2"/>
    <w:rsid w:val="65A6A3DE"/>
    <w:rsid w:val="65A85CA1"/>
    <w:rsid w:val="65AEFEC0"/>
    <w:rsid w:val="65AF5EA1"/>
    <w:rsid w:val="65B27364"/>
    <w:rsid w:val="65B38138"/>
    <w:rsid w:val="65B48877"/>
    <w:rsid w:val="65B6BBFF"/>
    <w:rsid w:val="65B8805A"/>
    <w:rsid w:val="65B92C06"/>
    <w:rsid w:val="65BE946F"/>
    <w:rsid w:val="65C19B7D"/>
    <w:rsid w:val="65C3D26F"/>
    <w:rsid w:val="65C80890"/>
    <w:rsid w:val="65C8983B"/>
    <w:rsid w:val="65C89D97"/>
    <w:rsid w:val="65C8D9B0"/>
    <w:rsid w:val="65CC5F9C"/>
    <w:rsid w:val="65CCF8E4"/>
    <w:rsid w:val="65CE7EEE"/>
    <w:rsid w:val="65D27B2C"/>
    <w:rsid w:val="65D31394"/>
    <w:rsid w:val="65D35E75"/>
    <w:rsid w:val="65D3E2E5"/>
    <w:rsid w:val="65D4994C"/>
    <w:rsid w:val="65D5FC47"/>
    <w:rsid w:val="65D63C8F"/>
    <w:rsid w:val="65D9A42D"/>
    <w:rsid w:val="65DE9EE1"/>
    <w:rsid w:val="65DF9180"/>
    <w:rsid w:val="65E0903A"/>
    <w:rsid w:val="65E0F394"/>
    <w:rsid w:val="65E31590"/>
    <w:rsid w:val="65E3169C"/>
    <w:rsid w:val="65E4A567"/>
    <w:rsid w:val="65E69523"/>
    <w:rsid w:val="65E70C0E"/>
    <w:rsid w:val="65E7C789"/>
    <w:rsid w:val="65E7E327"/>
    <w:rsid w:val="65E83F0B"/>
    <w:rsid w:val="65E8592B"/>
    <w:rsid w:val="65EB6A9C"/>
    <w:rsid w:val="65EB76CE"/>
    <w:rsid w:val="65EBE38D"/>
    <w:rsid w:val="65EDD962"/>
    <w:rsid w:val="65F217EA"/>
    <w:rsid w:val="65F5E93B"/>
    <w:rsid w:val="65F5F4E1"/>
    <w:rsid w:val="65FFFD9A"/>
    <w:rsid w:val="66008A72"/>
    <w:rsid w:val="66014FDD"/>
    <w:rsid w:val="66019969"/>
    <w:rsid w:val="66023D2B"/>
    <w:rsid w:val="660713F2"/>
    <w:rsid w:val="6607355D"/>
    <w:rsid w:val="660CA6C2"/>
    <w:rsid w:val="660EFC32"/>
    <w:rsid w:val="660F8D37"/>
    <w:rsid w:val="66113CEA"/>
    <w:rsid w:val="661202A3"/>
    <w:rsid w:val="661231B9"/>
    <w:rsid w:val="661497E5"/>
    <w:rsid w:val="6617C892"/>
    <w:rsid w:val="6619F866"/>
    <w:rsid w:val="6619FAFF"/>
    <w:rsid w:val="661DCCBB"/>
    <w:rsid w:val="66230DA6"/>
    <w:rsid w:val="66239F2F"/>
    <w:rsid w:val="6623B983"/>
    <w:rsid w:val="6623D887"/>
    <w:rsid w:val="662B068E"/>
    <w:rsid w:val="662DAE13"/>
    <w:rsid w:val="662F0994"/>
    <w:rsid w:val="6631B9B1"/>
    <w:rsid w:val="66375101"/>
    <w:rsid w:val="663972B1"/>
    <w:rsid w:val="663DAE72"/>
    <w:rsid w:val="663E1B81"/>
    <w:rsid w:val="663F2507"/>
    <w:rsid w:val="664C92D2"/>
    <w:rsid w:val="664E4870"/>
    <w:rsid w:val="6651DC26"/>
    <w:rsid w:val="6655EA58"/>
    <w:rsid w:val="665B31EB"/>
    <w:rsid w:val="665DBAF1"/>
    <w:rsid w:val="665FAD0E"/>
    <w:rsid w:val="66879A7E"/>
    <w:rsid w:val="6687A305"/>
    <w:rsid w:val="668A8CCC"/>
    <w:rsid w:val="668ABAA6"/>
    <w:rsid w:val="668B77F1"/>
    <w:rsid w:val="668C219B"/>
    <w:rsid w:val="668C61A3"/>
    <w:rsid w:val="668D3DD7"/>
    <w:rsid w:val="6692791F"/>
    <w:rsid w:val="6692C96F"/>
    <w:rsid w:val="66944C03"/>
    <w:rsid w:val="669450A0"/>
    <w:rsid w:val="6694EF75"/>
    <w:rsid w:val="6694FDDF"/>
    <w:rsid w:val="669890C6"/>
    <w:rsid w:val="669BD26E"/>
    <w:rsid w:val="669D21CB"/>
    <w:rsid w:val="669D411B"/>
    <w:rsid w:val="669F15F3"/>
    <w:rsid w:val="66A033DF"/>
    <w:rsid w:val="66A6AF8F"/>
    <w:rsid w:val="66AF9048"/>
    <w:rsid w:val="66AFC773"/>
    <w:rsid w:val="66B6111C"/>
    <w:rsid w:val="66B9AB26"/>
    <w:rsid w:val="66B9B0EE"/>
    <w:rsid w:val="66BA547B"/>
    <w:rsid w:val="66BA6907"/>
    <w:rsid w:val="66BD916A"/>
    <w:rsid w:val="66BDE812"/>
    <w:rsid w:val="66BF2434"/>
    <w:rsid w:val="66BF54D2"/>
    <w:rsid w:val="66C2A874"/>
    <w:rsid w:val="66C488FB"/>
    <w:rsid w:val="66CADA79"/>
    <w:rsid w:val="66CCBFA5"/>
    <w:rsid w:val="66CD7B13"/>
    <w:rsid w:val="66CDF38F"/>
    <w:rsid w:val="66CEE8E2"/>
    <w:rsid w:val="66D11ECE"/>
    <w:rsid w:val="66D38E4B"/>
    <w:rsid w:val="66DAD83A"/>
    <w:rsid w:val="66DB49F0"/>
    <w:rsid w:val="66DF4997"/>
    <w:rsid w:val="66E14FA5"/>
    <w:rsid w:val="66E286B4"/>
    <w:rsid w:val="66E3FFB8"/>
    <w:rsid w:val="66E566BF"/>
    <w:rsid w:val="66E82348"/>
    <w:rsid w:val="66ED3CEF"/>
    <w:rsid w:val="66EE6974"/>
    <w:rsid w:val="66F1D665"/>
    <w:rsid w:val="66F27D74"/>
    <w:rsid w:val="66F47F82"/>
    <w:rsid w:val="66F50452"/>
    <w:rsid w:val="66F5682D"/>
    <w:rsid w:val="66F7F7C0"/>
    <w:rsid w:val="66F8413B"/>
    <w:rsid w:val="66F8DB61"/>
    <w:rsid w:val="66F98A6A"/>
    <w:rsid w:val="66FCE249"/>
    <w:rsid w:val="670410E3"/>
    <w:rsid w:val="67064FAD"/>
    <w:rsid w:val="670B899F"/>
    <w:rsid w:val="670CE496"/>
    <w:rsid w:val="670D2BB8"/>
    <w:rsid w:val="6710B91B"/>
    <w:rsid w:val="671227C4"/>
    <w:rsid w:val="6712D039"/>
    <w:rsid w:val="6713489C"/>
    <w:rsid w:val="67135DD2"/>
    <w:rsid w:val="671395FC"/>
    <w:rsid w:val="67149786"/>
    <w:rsid w:val="67190D0F"/>
    <w:rsid w:val="671ED487"/>
    <w:rsid w:val="671F48B0"/>
    <w:rsid w:val="672172AA"/>
    <w:rsid w:val="6722053F"/>
    <w:rsid w:val="6725F41D"/>
    <w:rsid w:val="6726A75B"/>
    <w:rsid w:val="672CA74A"/>
    <w:rsid w:val="672E49E8"/>
    <w:rsid w:val="672E602C"/>
    <w:rsid w:val="672EE8B6"/>
    <w:rsid w:val="67309A78"/>
    <w:rsid w:val="6732B769"/>
    <w:rsid w:val="67391D36"/>
    <w:rsid w:val="673A3AA8"/>
    <w:rsid w:val="673DB16E"/>
    <w:rsid w:val="673F9CBA"/>
    <w:rsid w:val="6740A3A5"/>
    <w:rsid w:val="6747CB61"/>
    <w:rsid w:val="6748EBE5"/>
    <w:rsid w:val="674C0126"/>
    <w:rsid w:val="674D8A98"/>
    <w:rsid w:val="67523057"/>
    <w:rsid w:val="6753CB3B"/>
    <w:rsid w:val="675E47F2"/>
    <w:rsid w:val="676591FC"/>
    <w:rsid w:val="676630C0"/>
    <w:rsid w:val="67686E9C"/>
    <w:rsid w:val="67777E46"/>
    <w:rsid w:val="677DD9C3"/>
    <w:rsid w:val="67819C1A"/>
    <w:rsid w:val="67872181"/>
    <w:rsid w:val="678C3BA2"/>
    <w:rsid w:val="679447D7"/>
    <w:rsid w:val="6795DBF6"/>
    <w:rsid w:val="6795E162"/>
    <w:rsid w:val="6795EFE1"/>
    <w:rsid w:val="679603B7"/>
    <w:rsid w:val="679631F4"/>
    <w:rsid w:val="6796702B"/>
    <w:rsid w:val="6796EBF2"/>
    <w:rsid w:val="6796FE49"/>
    <w:rsid w:val="679BFDEA"/>
    <w:rsid w:val="67A2FF01"/>
    <w:rsid w:val="67A73E04"/>
    <w:rsid w:val="67AC615F"/>
    <w:rsid w:val="67AC9D49"/>
    <w:rsid w:val="67AFDFD9"/>
    <w:rsid w:val="67B12C64"/>
    <w:rsid w:val="67B535C0"/>
    <w:rsid w:val="67B55F01"/>
    <w:rsid w:val="67B62668"/>
    <w:rsid w:val="67B65FE8"/>
    <w:rsid w:val="67B85B12"/>
    <w:rsid w:val="67B92097"/>
    <w:rsid w:val="67BC294B"/>
    <w:rsid w:val="67C01774"/>
    <w:rsid w:val="67C16F7E"/>
    <w:rsid w:val="67C404CE"/>
    <w:rsid w:val="67C6B9BB"/>
    <w:rsid w:val="67C74C1F"/>
    <w:rsid w:val="67CDAF91"/>
    <w:rsid w:val="67CEBAB4"/>
    <w:rsid w:val="67D1B279"/>
    <w:rsid w:val="67D5E4B8"/>
    <w:rsid w:val="67D6F957"/>
    <w:rsid w:val="67DB280B"/>
    <w:rsid w:val="67DD095C"/>
    <w:rsid w:val="67DD77B1"/>
    <w:rsid w:val="67DDBF11"/>
    <w:rsid w:val="67DEFE44"/>
    <w:rsid w:val="67E08767"/>
    <w:rsid w:val="67E19B4A"/>
    <w:rsid w:val="67E35A0B"/>
    <w:rsid w:val="67EA0551"/>
    <w:rsid w:val="67EAA970"/>
    <w:rsid w:val="67ED46AB"/>
    <w:rsid w:val="67F3E5C4"/>
    <w:rsid w:val="67F5450E"/>
    <w:rsid w:val="67F7ED9B"/>
    <w:rsid w:val="67FA66EE"/>
    <w:rsid w:val="68007386"/>
    <w:rsid w:val="6806436C"/>
    <w:rsid w:val="6807AC2F"/>
    <w:rsid w:val="680E1660"/>
    <w:rsid w:val="68143AD1"/>
    <w:rsid w:val="68154DF3"/>
    <w:rsid w:val="68190292"/>
    <w:rsid w:val="682149ED"/>
    <w:rsid w:val="682190C9"/>
    <w:rsid w:val="6826889C"/>
    <w:rsid w:val="6827DCD1"/>
    <w:rsid w:val="68292C81"/>
    <w:rsid w:val="682C1AD4"/>
    <w:rsid w:val="682F6C70"/>
    <w:rsid w:val="6833ABC9"/>
    <w:rsid w:val="6834EAEA"/>
    <w:rsid w:val="68366092"/>
    <w:rsid w:val="68370D87"/>
    <w:rsid w:val="6837797C"/>
    <w:rsid w:val="6838746E"/>
    <w:rsid w:val="683D89CC"/>
    <w:rsid w:val="683DB405"/>
    <w:rsid w:val="683F0E26"/>
    <w:rsid w:val="684350FD"/>
    <w:rsid w:val="6844E82B"/>
    <w:rsid w:val="68466CBD"/>
    <w:rsid w:val="684945D0"/>
    <w:rsid w:val="684C4BE0"/>
    <w:rsid w:val="684D6B97"/>
    <w:rsid w:val="684EF73A"/>
    <w:rsid w:val="684F92B7"/>
    <w:rsid w:val="685505E2"/>
    <w:rsid w:val="685684C5"/>
    <w:rsid w:val="68580E9C"/>
    <w:rsid w:val="68586908"/>
    <w:rsid w:val="6858B6F3"/>
    <w:rsid w:val="6861A5BF"/>
    <w:rsid w:val="6866A72E"/>
    <w:rsid w:val="686B2E4E"/>
    <w:rsid w:val="686C4CFD"/>
    <w:rsid w:val="686EF73F"/>
    <w:rsid w:val="687372E2"/>
    <w:rsid w:val="687B148F"/>
    <w:rsid w:val="68849A5C"/>
    <w:rsid w:val="68856E32"/>
    <w:rsid w:val="688A40B0"/>
    <w:rsid w:val="688BF2EB"/>
    <w:rsid w:val="688C0A29"/>
    <w:rsid w:val="688CED2C"/>
    <w:rsid w:val="688D58FA"/>
    <w:rsid w:val="688F39C3"/>
    <w:rsid w:val="6896E4E5"/>
    <w:rsid w:val="689FA2E0"/>
    <w:rsid w:val="689FF3BA"/>
    <w:rsid w:val="68A5573F"/>
    <w:rsid w:val="68A699B7"/>
    <w:rsid w:val="68A6D007"/>
    <w:rsid w:val="68A799D8"/>
    <w:rsid w:val="68AC11C4"/>
    <w:rsid w:val="68B12C09"/>
    <w:rsid w:val="68B20DB4"/>
    <w:rsid w:val="68B29020"/>
    <w:rsid w:val="68B8CE31"/>
    <w:rsid w:val="68B9271F"/>
    <w:rsid w:val="68C0E5A5"/>
    <w:rsid w:val="68CAFD31"/>
    <w:rsid w:val="68CBC90D"/>
    <w:rsid w:val="68CF0811"/>
    <w:rsid w:val="68D04796"/>
    <w:rsid w:val="68D0CC75"/>
    <w:rsid w:val="68D120A2"/>
    <w:rsid w:val="68D1F0AE"/>
    <w:rsid w:val="68D1F24D"/>
    <w:rsid w:val="68D44BAE"/>
    <w:rsid w:val="68D5BB18"/>
    <w:rsid w:val="68D8900D"/>
    <w:rsid w:val="68E14DF8"/>
    <w:rsid w:val="68E49DE7"/>
    <w:rsid w:val="68E56567"/>
    <w:rsid w:val="68EC30F1"/>
    <w:rsid w:val="68EDF90A"/>
    <w:rsid w:val="68EF77B7"/>
    <w:rsid w:val="68F03F85"/>
    <w:rsid w:val="68F79923"/>
    <w:rsid w:val="68F80ED2"/>
    <w:rsid w:val="68F9A9A4"/>
    <w:rsid w:val="68FAD756"/>
    <w:rsid w:val="68FBEA84"/>
    <w:rsid w:val="68FD3774"/>
    <w:rsid w:val="68FEC849"/>
    <w:rsid w:val="6900D779"/>
    <w:rsid w:val="69017D92"/>
    <w:rsid w:val="69030654"/>
    <w:rsid w:val="69057DAA"/>
    <w:rsid w:val="6905E018"/>
    <w:rsid w:val="69075AA8"/>
    <w:rsid w:val="6909CFFE"/>
    <w:rsid w:val="690AD12D"/>
    <w:rsid w:val="6912912E"/>
    <w:rsid w:val="69138AC9"/>
    <w:rsid w:val="69163173"/>
    <w:rsid w:val="6919D555"/>
    <w:rsid w:val="691A7DC9"/>
    <w:rsid w:val="691F3DA4"/>
    <w:rsid w:val="6920D564"/>
    <w:rsid w:val="69241093"/>
    <w:rsid w:val="692587E6"/>
    <w:rsid w:val="69266CF4"/>
    <w:rsid w:val="6928FAAE"/>
    <w:rsid w:val="69294FA7"/>
    <w:rsid w:val="6929678E"/>
    <w:rsid w:val="692A8DD3"/>
    <w:rsid w:val="692CD843"/>
    <w:rsid w:val="692E8A1B"/>
    <w:rsid w:val="693053C8"/>
    <w:rsid w:val="69316E1F"/>
    <w:rsid w:val="69317A09"/>
    <w:rsid w:val="69322FAE"/>
    <w:rsid w:val="6933394F"/>
    <w:rsid w:val="6934EFEA"/>
    <w:rsid w:val="6939D710"/>
    <w:rsid w:val="693D5DA6"/>
    <w:rsid w:val="6942FB6A"/>
    <w:rsid w:val="69446058"/>
    <w:rsid w:val="6945767C"/>
    <w:rsid w:val="69492066"/>
    <w:rsid w:val="694997A6"/>
    <w:rsid w:val="694ED68A"/>
    <w:rsid w:val="69524A38"/>
    <w:rsid w:val="695308A0"/>
    <w:rsid w:val="6957768D"/>
    <w:rsid w:val="695AEE38"/>
    <w:rsid w:val="69659850"/>
    <w:rsid w:val="69692BB3"/>
    <w:rsid w:val="69695F71"/>
    <w:rsid w:val="69711EBB"/>
    <w:rsid w:val="69769BA7"/>
    <w:rsid w:val="69789FF8"/>
    <w:rsid w:val="697DFE37"/>
    <w:rsid w:val="6980E04B"/>
    <w:rsid w:val="69825516"/>
    <w:rsid w:val="6982F7A6"/>
    <w:rsid w:val="69839092"/>
    <w:rsid w:val="6983AE68"/>
    <w:rsid w:val="69841C3F"/>
    <w:rsid w:val="6989C962"/>
    <w:rsid w:val="698D084D"/>
    <w:rsid w:val="69964030"/>
    <w:rsid w:val="699861F4"/>
    <w:rsid w:val="699C96CA"/>
    <w:rsid w:val="69A0550E"/>
    <w:rsid w:val="69A3AA8C"/>
    <w:rsid w:val="69A3E601"/>
    <w:rsid w:val="69A6138F"/>
    <w:rsid w:val="69A71E84"/>
    <w:rsid w:val="69A7F35B"/>
    <w:rsid w:val="69A85AEF"/>
    <w:rsid w:val="69A90C23"/>
    <w:rsid w:val="69AA18D3"/>
    <w:rsid w:val="69AA2278"/>
    <w:rsid w:val="69ADE64A"/>
    <w:rsid w:val="69AF304E"/>
    <w:rsid w:val="69B016AC"/>
    <w:rsid w:val="69B05FA8"/>
    <w:rsid w:val="69B41EA9"/>
    <w:rsid w:val="69B45E8E"/>
    <w:rsid w:val="69B51D58"/>
    <w:rsid w:val="69B66229"/>
    <w:rsid w:val="69B7C664"/>
    <w:rsid w:val="69B99661"/>
    <w:rsid w:val="69BC78BC"/>
    <w:rsid w:val="69BDBD84"/>
    <w:rsid w:val="69BE1611"/>
    <w:rsid w:val="69BF70DD"/>
    <w:rsid w:val="69BFD285"/>
    <w:rsid w:val="69C05F51"/>
    <w:rsid w:val="69C074C2"/>
    <w:rsid w:val="69C27009"/>
    <w:rsid w:val="69C3B43A"/>
    <w:rsid w:val="69C47BF2"/>
    <w:rsid w:val="69C7B836"/>
    <w:rsid w:val="69C84BF0"/>
    <w:rsid w:val="69C97B15"/>
    <w:rsid w:val="69C9A326"/>
    <w:rsid w:val="69CA3E70"/>
    <w:rsid w:val="69CBEABE"/>
    <w:rsid w:val="69D6F866"/>
    <w:rsid w:val="69D7381A"/>
    <w:rsid w:val="69D8B0F5"/>
    <w:rsid w:val="69D9A10F"/>
    <w:rsid w:val="69DA09E7"/>
    <w:rsid w:val="69DF352E"/>
    <w:rsid w:val="69E0FE8A"/>
    <w:rsid w:val="69E0FFB3"/>
    <w:rsid w:val="69E60965"/>
    <w:rsid w:val="69E6A7EE"/>
    <w:rsid w:val="69EEFA0C"/>
    <w:rsid w:val="69EF24CB"/>
    <w:rsid w:val="69F0C130"/>
    <w:rsid w:val="69F187D9"/>
    <w:rsid w:val="69F1B575"/>
    <w:rsid w:val="69F84463"/>
    <w:rsid w:val="69FA8D91"/>
    <w:rsid w:val="69FEE960"/>
    <w:rsid w:val="69FFC77B"/>
    <w:rsid w:val="6A02BF25"/>
    <w:rsid w:val="6A03796D"/>
    <w:rsid w:val="6A03846F"/>
    <w:rsid w:val="6A050DB1"/>
    <w:rsid w:val="6A07A675"/>
    <w:rsid w:val="6A084F68"/>
    <w:rsid w:val="6A0E5F63"/>
    <w:rsid w:val="6A0E77A8"/>
    <w:rsid w:val="6A12A15F"/>
    <w:rsid w:val="6A14776C"/>
    <w:rsid w:val="6A15A030"/>
    <w:rsid w:val="6A1C71FC"/>
    <w:rsid w:val="6A1CB93C"/>
    <w:rsid w:val="6A1CBAAA"/>
    <w:rsid w:val="6A1FEB51"/>
    <w:rsid w:val="6A20F836"/>
    <w:rsid w:val="6A21B33B"/>
    <w:rsid w:val="6A23A748"/>
    <w:rsid w:val="6A2625FD"/>
    <w:rsid w:val="6A2DC162"/>
    <w:rsid w:val="6A2FC2B9"/>
    <w:rsid w:val="6A34307B"/>
    <w:rsid w:val="6A39930C"/>
    <w:rsid w:val="6A39D291"/>
    <w:rsid w:val="6A3C5F6D"/>
    <w:rsid w:val="6A4166DA"/>
    <w:rsid w:val="6A419CF3"/>
    <w:rsid w:val="6A4516CE"/>
    <w:rsid w:val="6A464348"/>
    <w:rsid w:val="6A496E39"/>
    <w:rsid w:val="6A4CAB2F"/>
    <w:rsid w:val="6A4F7CAE"/>
    <w:rsid w:val="6A54601E"/>
    <w:rsid w:val="6A547365"/>
    <w:rsid w:val="6A55FB1C"/>
    <w:rsid w:val="6A58601B"/>
    <w:rsid w:val="6A58EDF0"/>
    <w:rsid w:val="6A5AFABF"/>
    <w:rsid w:val="6A636551"/>
    <w:rsid w:val="6A649F2B"/>
    <w:rsid w:val="6A663EEE"/>
    <w:rsid w:val="6A6A11B5"/>
    <w:rsid w:val="6A6EF6A6"/>
    <w:rsid w:val="6A73DD7A"/>
    <w:rsid w:val="6A746E86"/>
    <w:rsid w:val="6A747673"/>
    <w:rsid w:val="6A75FE9E"/>
    <w:rsid w:val="6A7B6021"/>
    <w:rsid w:val="6A7C5EB9"/>
    <w:rsid w:val="6A80ED33"/>
    <w:rsid w:val="6A82EBEA"/>
    <w:rsid w:val="6A833794"/>
    <w:rsid w:val="6A83687F"/>
    <w:rsid w:val="6A860B51"/>
    <w:rsid w:val="6A8653E8"/>
    <w:rsid w:val="6A884484"/>
    <w:rsid w:val="6A8C07E3"/>
    <w:rsid w:val="6A909F9A"/>
    <w:rsid w:val="6A90CFB5"/>
    <w:rsid w:val="6A97533F"/>
    <w:rsid w:val="6A97DF34"/>
    <w:rsid w:val="6A989339"/>
    <w:rsid w:val="6A9FE2D5"/>
    <w:rsid w:val="6AA012FA"/>
    <w:rsid w:val="6AA2676D"/>
    <w:rsid w:val="6AA7F955"/>
    <w:rsid w:val="6AAE6FAA"/>
    <w:rsid w:val="6AAF6537"/>
    <w:rsid w:val="6AB22B7D"/>
    <w:rsid w:val="6AB37C08"/>
    <w:rsid w:val="6AB3BADE"/>
    <w:rsid w:val="6AB5894A"/>
    <w:rsid w:val="6AB8537C"/>
    <w:rsid w:val="6ABB782A"/>
    <w:rsid w:val="6AC1D4BC"/>
    <w:rsid w:val="6AC64D32"/>
    <w:rsid w:val="6AC6EAA4"/>
    <w:rsid w:val="6AC853A7"/>
    <w:rsid w:val="6AC9DDA4"/>
    <w:rsid w:val="6ACA3DC4"/>
    <w:rsid w:val="6ACDF164"/>
    <w:rsid w:val="6AD13D0E"/>
    <w:rsid w:val="6AD217BA"/>
    <w:rsid w:val="6AD422A1"/>
    <w:rsid w:val="6AD476D7"/>
    <w:rsid w:val="6AD63882"/>
    <w:rsid w:val="6AD7C9F0"/>
    <w:rsid w:val="6AD945F4"/>
    <w:rsid w:val="6ADB4377"/>
    <w:rsid w:val="6ADEF145"/>
    <w:rsid w:val="6AE0836D"/>
    <w:rsid w:val="6AE66B0B"/>
    <w:rsid w:val="6AE77997"/>
    <w:rsid w:val="6AE90C3D"/>
    <w:rsid w:val="6AE961B8"/>
    <w:rsid w:val="6AE9BC86"/>
    <w:rsid w:val="6AEDC369"/>
    <w:rsid w:val="6AF24CAC"/>
    <w:rsid w:val="6AF368D9"/>
    <w:rsid w:val="6AF3BA7C"/>
    <w:rsid w:val="6AF609BA"/>
    <w:rsid w:val="6AF6682C"/>
    <w:rsid w:val="6AF8A32F"/>
    <w:rsid w:val="6AF9D229"/>
    <w:rsid w:val="6AFA43E0"/>
    <w:rsid w:val="6AFC51FF"/>
    <w:rsid w:val="6B016328"/>
    <w:rsid w:val="6B053DEE"/>
    <w:rsid w:val="6B07B05F"/>
    <w:rsid w:val="6B0CEF1C"/>
    <w:rsid w:val="6B122EB0"/>
    <w:rsid w:val="6B1386FD"/>
    <w:rsid w:val="6B154B55"/>
    <w:rsid w:val="6B194BF9"/>
    <w:rsid w:val="6B1D17ED"/>
    <w:rsid w:val="6B200040"/>
    <w:rsid w:val="6B226A6F"/>
    <w:rsid w:val="6B277665"/>
    <w:rsid w:val="6B2C933B"/>
    <w:rsid w:val="6B31659E"/>
    <w:rsid w:val="6B34844F"/>
    <w:rsid w:val="6B39BA9B"/>
    <w:rsid w:val="6B46AADD"/>
    <w:rsid w:val="6B47A66A"/>
    <w:rsid w:val="6B483820"/>
    <w:rsid w:val="6B4B1758"/>
    <w:rsid w:val="6B4BA494"/>
    <w:rsid w:val="6B4C7F1A"/>
    <w:rsid w:val="6B4D9F07"/>
    <w:rsid w:val="6B504B40"/>
    <w:rsid w:val="6B507029"/>
    <w:rsid w:val="6B52E11B"/>
    <w:rsid w:val="6B56581E"/>
    <w:rsid w:val="6B588A89"/>
    <w:rsid w:val="6B5A5F4E"/>
    <w:rsid w:val="6B5D5FEC"/>
    <w:rsid w:val="6B60BF04"/>
    <w:rsid w:val="6B60CD43"/>
    <w:rsid w:val="6B626C6D"/>
    <w:rsid w:val="6B6405C1"/>
    <w:rsid w:val="6B65841D"/>
    <w:rsid w:val="6B66BA8F"/>
    <w:rsid w:val="6B675840"/>
    <w:rsid w:val="6B69DF78"/>
    <w:rsid w:val="6B6B3C14"/>
    <w:rsid w:val="6B6D0E20"/>
    <w:rsid w:val="6B70F143"/>
    <w:rsid w:val="6B714226"/>
    <w:rsid w:val="6B76D312"/>
    <w:rsid w:val="6B78CE66"/>
    <w:rsid w:val="6B79824B"/>
    <w:rsid w:val="6B799C7A"/>
    <w:rsid w:val="6B7C106E"/>
    <w:rsid w:val="6B832C3F"/>
    <w:rsid w:val="6B8C360C"/>
    <w:rsid w:val="6B9045BB"/>
    <w:rsid w:val="6B93685F"/>
    <w:rsid w:val="6B96FB95"/>
    <w:rsid w:val="6B98B90D"/>
    <w:rsid w:val="6B9BA74B"/>
    <w:rsid w:val="6B9FBBD8"/>
    <w:rsid w:val="6B9FF7E4"/>
    <w:rsid w:val="6BA1BD60"/>
    <w:rsid w:val="6BAA0366"/>
    <w:rsid w:val="6BABFE47"/>
    <w:rsid w:val="6BACAC22"/>
    <w:rsid w:val="6BADB8B0"/>
    <w:rsid w:val="6BAE1410"/>
    <w:rsid w:val="6BB44329"/>
    <w:rsid w:val="6BB9E2B1"/>
    <w:rsid w:val="6BBAB01D"/>
    <w:rsid w:val="6BBE044A"/>
    <w:rsid w:val="6BC05256"/>
    <w:rsid w:val="6BC21DFF"/>
    <w:rsid w:val="6BC2F8B4"/>
    <w:rsid w:val="6BC5E7F2"/>
    <w:rsid w:val="6BC935B3"/>
    <w:rsid w:val="6BCD607C"/>
    <w:rsid w:val="6BD1D23F"/>
    <w:rsid w:val="6BD5DEBA"/>
    <w:rsid w:val="6BD88AA9"/>
    <w:rsid w:val="6BD8B573"/>
    <w:rsid w:val="6BDA234E"/>
    <w:rsid w:val="6BDA7ECB"/>
    <w:rsid w:val="6BDCA06B"/>
    <w:rsid w:val="6BDCC9C5"/>
    <w:rsid w:val="6BDCCA99"/>
    <w:rsid w:val="6BDE2219"/>
    <w:rsid w:val="6BE04523"/>
    <w:rsid w:val="6BE39BE2"/>
    <w:rsid w:val="6BE44A69"/>
    <w:rsid w:val="6BE69FA1"/>
    <w:rsid w:val="6BEC5958"/>
    <w:rsid w:val="6BEC8EFA"/>
    <w:rsid w:val="6BF0D1B2"/>
    <w:rsid w:val="6BF30C73"/>
    <w:rsid w:val="6BF690FC"/>
    <w:rsid w:val="6BF7DEE8"/>
    <w:rsid w:val="6BFABEE0"/>
    <w:rsid w:val="6C01427F"/>
    <w:rsid w:val="6C061DE4"/>
    <w:rsid w:val="6C062DEC"/>
    <w:rsid w:val="6C08C164"/>
    <w:rsid w:val="6C0905F9"/>
    <w:rsid w:val="6C0A3DF6"/>
    <w:rsid w:val="6C0D598E"/>
    <w:rsid w:val="6C0DDBD1"/>
    <w:rsid w:val="6C0F73EB"/>
    <w:rsid w:val="6C158F85"/>
    <w:rsid w:val="6C163477"/>
    <w:rsid w:val="6C1B3B4B"/>
    <w:rsid w:val="6C1C058B"/>
    <w:rsid w:val="6C1DA9B2"/>
    <w:rsid w:val="6C2162C0"/>
    <w:rsid w:val="6C2438BF"/>
    <w:rsid w:val="6C26B1F5"/>
    <w:rsid w:val="6C26BF25"/>
    <w:rsid w:val="6C2D6124"/>
    <w:rsid w:val="6C2E92F8"/>
    <w:rsid w:val="6C2EFAB0"/>
    <w:rsid w:val="6C304A94"/>
    <w:rsid w:val="6C364630"/>
    <w:rsid w:val="6C38CA9D"/>
    <w:rsid w:val="6C395E72"/>
    <w:rsid w:val="6C3BB336"/>
    <w:rsid w:val="6C3F1FE2"/>
    <w:rsid w:val="6C4060EC"/>
    <w:rsid w:val="6C4507BC"/>
    <w:rsid w:val="6C491264"/>
    <w:rsid w:val="6C4CC68C"/>
    <w:rsid w:val="6C4EB18B"/>
    <w:rsid w:val="6C50104E"/>
    <w:rsid w:val="6C54E4BF"/>
    <w:rsid w:val="6C57A9FB"/>
    <w:rsid w:val="6C60EEB9"/>
    <w:rsid w:val="6C613E92"/>
    <w:rsid w:val="6C68E7D2"/>
    <w:rsid w:val="6C6C68E3"/>
    <w:rsid w:val="6C6F2506"/>
    <w:rsid w:val="6C70D8EA"/>
    <w:rsid w:val="6C7663ED"/>
    <w:rsid w:val="6C7981F8"/>
    <w:rsid w:val="6C7C1913"/>
    <w:rsid w:val="6C7D5358"/>
    <w:rsid w:val="6C7E4C31"/>
    <w:rsid w:val="6C848073"/>
    <w:rsid w:val="6C890729"/>
    <w:rsid w:val="6C895CDE"/>
    <w:rsid w:val="6C8A043F"/>
    <w:rsid w:val="6C8B3C19"/>
    <w:rsid w:val="6C8D1EA4"/>
    <w:rsid w:val="6C8E771E"/>
    <w:rsid w:val="6C8F35BD"/>
    <w:rsid w:val="6C9A6A14"/>
    <w:rsid w:val="6C9CC0C5"/>
    <w:rsid w:val="6C9D66DC"/>
    <w:rsid w:val="6CA135E7"/>
    <w:rsid w:val="6CA35B9A"/>
    <w:rsid w:val="6CA36817"/>
    <w:rsid w:val="6CA7C94D"/>
    <w:rsid w:val="6CA8BF7D"/>
    <w:rsid w:val="6CAAEBFC"/>
    <w:rsid w:val="6CADF049"/>
    <w:rsid w:val="6CADF1F5"/>
    <w:rsid w:val="6CB32CE7"/>
    <w:rsid w:val="6CB365A5"/>
    <w:rsid w:val="6CB5D6DA"/>
    <w:rsid w:val="6CB61BB6"/>
    <w:rsid w:val="6CB66EA5"/>
    <w:rsid w:val="6CB7D4A0"/>
    <w:rsid w:val="6CB810A3"/>
    <w:rsid w:val="6CBB4DD3"/>
    <w:rsid w:val="6CBBF38D"/>
    <w:rsid w:val="6CBF9F19"/>
    <w:rsid w:val="6CC0DF68"/>
    <w:rsid w:val="6CC2BB5F"/>
    <w:rsid w:val="6CC8D656"/>
    <w:rsid w:val="6CC9A1D0"/>
    <w:rsid w:val="6CC9A9FC"/>
    <w:rsid w:val="6CCA0D84"/>
    <w:rsid w:val="6CCBBCD3"/>
    <w:rsid w:val="6CCDE7AE"/>
    <w:rsid w:val="6CCDEA08"/>
    <w:rsid w:val="6CCE743C"/>
    <w:rsid w:val="6CD33CC5"/>
    <w:rsid w:val="6CD391EC"/>
    <w:rsid w:val="6CD4180C"/>
    <w:rsid w:val="6CD4D0A9"/>
    <w:rsid w:val="6CD64AAB"/>
    <w:rsid w:val="6CD66090"/>
    <w:rsid w:val="6CD7CC6F"/>
    <w:rsid w:val="6CD830BB"/>
    <w:rsid w:val="6CD95F88"/>
    <w:rsid w:val="6CDD0825"/>
    <w:rsid w:val="6CDF36C9"/>
    <w:rsid w:val="6CDFA4BF"/>
    <w:rsid w:val="6CE12709"/>
    <w:rsid w:val="6CE17313"/>
    <w:rsid w:val="6CE5BB03"/>
    <w:rsid w:val="6CE5DC19"/>
    <w:rsid w:val="6CE80086"/>
    <w:rsid w:val="6CEB9E1E"/>
    <w:rsid w:val="6CEC8DE6"/>
    <w:rsid w:val="6CF0DDF9"/>
    <w:rsid w:val="6CF1D4B2"/>
    <w:rsid w:val="6CF250CE"/>
    <w:rsid w:val="6CF53E69"/>
    <w:rsid w:val="6CF754C7"/>
    <w:rsid w:val="6CFDBA6C"/>
    <w:rsid w:val="6D0397A1"/>
    <w:rsid w:val="6D0B124C"/>
    <w:rsid w:val="6D0DAA0E"/>
    <w:rsid w:val="6D0FCAFF"/>
    <w:rsid w:val="6D1D8500"/>
    <w:rsid w:val="6D20BCA4"/>
    <w:rsid w:val="6D2DD95F"/>
    <w:rsid w:val="6D2F5DDA"/>
    <w:rsid w:val="6D2FA812"/>
    <w:rsid w:val="6D311B82"/>
    <w:rsid w:val="6D3485FB"/>
    <w:rsid w:val="6D38F5AC"/>
    <w:rsid w:val="6D3A353F"/>
    <w:rsid w:val="6D3AC4C4"/>
    <w:rsid w:val="6D3E932C"/>
    <w:rsid w:val="6D449534"/>
    <w:rsid w:val="6D48DF89"/>
    <w:rsid w:val="6D4B1517"/>
    <w:rsid w:val="6D4D2053"/>
    <w:rsid w:val="6D4E77D3"/>
    <w:rsid w:val="6D4EAB3A"/>
    <w:rsid w:val="6D5AC9E9"/>
    <w:rsid w:val="6D5F986B"/>
    <w:rsid w:val="6D5FA194"/>
    <w:rsid w:val="6D61ACCA"/>
    <w:rsid w:val="6D63423C"/>
    <w:rsid w:val="6D644EB2"/>
    <w:rsid w:val="6D647E1B"/>
    <w:rsid w:val="6D691940"/>
    <w:rsid w:val="6D697C7E"/>
    <w:rsid w:val="6D6E221A"/>
    <w:rsid w:val="6D70B499"/>
    <w:rsid w:val="6D7264D2"/>
    <w:rsid w:val="6D7A4C5D"/>
    <w:rsid w:val="6D7D4641"/>
    <w:rsid w:val="6D7D8553"/>
    <w:rsid w:val="6D7DE0A7"/>
    <w:rsid w:val="6D819A71"/>
    <w:rsid w:val="6D828C4C"/>
    <w:rsid w:val="6D82DBAE"/>
    <w:rsid w:val="6D908F36"/>
    <w:rsid w:val="6D91E4E2"/>
    <w:rsid w:val="6D96106E"/>
    <w:rsid w:val="6D96D6B2"/>
    <w:rsid w:val="6D9A5B67"/>
    <w:rsid w:val="6D9B5732"/>
    <w:rsid w:val="6D9F9028"/>
    <w:rsid w:val="6D9FAEFA"/>
    <w:rsid w:val="6DA01F1E"/>
    <w:rsid w:val="6DA140C0"/>
    <w:rsid w:val="6DA2900C"/>
    <w:rsid w:val="6DA3DA99"/>
    <w:rsid w:val="6DA8E6BE"/>
    <w:rsid w:val="6DA9C5E3"/>
    <w:rsid w:val="6DAC6DAD"/>
    <w:rsid w:val="6DB23FCF"/>
    <w:rsid w:val="6DB44CBC"/>
    <w:rsid w:val="6DB5D86B"/>
    <w:rsid w:val="6DB6F7E9"/>
    <w:rsid w:val="6DBD953A"/>
    <w:rsid w:val="6DBFE76A"/>
    <w:rsid w:val="6DC4CF63"/>
    <w:rsid w:val="6DC88DEF"/>
    <w:rsid w:val="6DC9F52B"/>
    <w:rsid w:val="6DCE41BB"/>
    <w:rsid w:val="6DD52740"/>
    <w:rsid w:val="6DD6C53B"/>
    <w:rsid w:val="6DDAD61D"/>
    <w:rsid w:val="6DDB68B7"/>
    <w:rsid w:val="6DE0F507"/>
    <w:rsid w:val="6DE44070"/>
    <w:rsid w:val="6DE5DB1C"/>
    <w:rsid w:val="6DE6F109"/>
    <w:rsid w:val="6DE70B4A"/>
    <w:rsid w:val="6DE83F8A"/>
    <w:rsid w:val="6DE9ABB2"/>
    <w:rsid w:val="6DEBB285"/>
    <w:rsid w:val="6DEC64BE"/>
    <w:rsid w:val="6DEDB9F7"/>
    <w:rsid w:val="6DEF73A2"/>
    <w:rsid w:val="6DF652CC"/>
    <w:rsid w:val="6DF7139A"/>
    <w:rsid w:val="6DFBF698"/>
    <w:rsid w:val="6DFE3936"/>
    <w:rsid w:val="6DFEE322"/>
    <w:rsid w:val="6DFFE948"/>
    <w:rsid w:val="6E01B8B8"/>
    <w:rsid w:val="6E08B3C5"/>
    <w:rsid w:val="6E0B2055"/>
    <w:rsid w:val="6E127FBC"/>
    <w:rsid w:val="6E161079"/>
    <w:rsid w:val="6E166FCF"/>
    <w:rsid w:val="6E172793"/>
    <w:rsid w:val="6E17550B"/>
    <w:rsid w:val="6E1A8880"/>
    <w:rsid w:val="6E1D5284"/>
    <w:rsid w:val="6E208351"/>
    <w:rsid w:val="6E21423D"/>
    <w:rsid w:val="6E22BCC9"/>
    <w:rsid w:val="6E263F76"/>
    <w:rsid w:val="6E29746F"/>
    <w:rsid w:val="6E2AA355"/>
    <w:rsid w:val="6E2E50CD"/>
    <w:rsid w:val="6E2F2286"/>
    <w:rsid w:val="6E308071"/>
    <w:rsid w:val="6E31CD9F"/>
    <w:rsid w:val="6E32021E"/>
    <w:rsid w:val="6E344D7E"/>
    <w:rsid w:val="6E34D737"/>
    <w:rsid w:val="6E396BA1"/>
    <w:rsid w:val="6E409958"/>
    <w:rsid w:val="6E430503"/>
    <w:rsid w:val="6E475B4B"/>
    <w:rsid w:val="6E48BB49"/>
    <w:rsid w:val="6E4B14E2"/>
    <w:rsid w:val="6E4C8971"/>
    <w:rsid w:val="6E4E6EDF"/>
    <w:rsid w:val="6E4F7C88"/>
    <w:rsid w:val="6E50DD6E"/>
    <w:rsid w:val="6E52B662"/>
    <w:rsid w:val="6E544923"/>
    <w:rsid w:val="6E56561A"/>
    <w:rsid w:val="6E569D69"/>
    <w:rsid w:val="6E576E82"/>
    <w:rsid w:val="6E587CFD"/>
    <w:rsid w:val="6E5A7993"/>
    <w:rsid w:val="6E5B5B6A"/>
    <w:rsid w:val="6E5CDF3D"/>
    <w:rsid w:val="6E5F61CB"/>
    <w:rsid w:val="6E608706"/>
    <w:rsid w:val="6E640C17"/>
    <w:rsid w:val="6E641512"/>
    <w:rsid w:val="6E66FE17"/>
    <w:rsid w:val="6E67000B"/>
    <w:rsid w:val="6E67E354"/>
    <w:rsid w:val="6E697EA8"/>
    <w:rsid w:val="6E71AFAF"/>
    <w:rsid w:val="6E729255"/>
    <w:rsid w:val="6E73A32A"/>
    <w:rsid w:val="6E73B14E"/>
    <w:rsid w:val="6E743366"/>
    <w:rsid w:val="6E757EF0"/>
    <w:rsid w:val="6E78396A"/>
    <w:rsid w:val="6E78F39F"/>
    <w:rsid w:val="6E7E973B"/>
    <w:rsid w:val="6E824E47"/>
    <w:rsid w:val="6E84A0AD"/>
    <w:rsid w:val="6E85D5B5"/>
    <w:rsid w:val="6E862371"/>
    <w:rsid w:val="6E897104"/>
    <w:rsid w:val="6E8DA92F"/>
    <w:rsid w:val="6E902885"/>
    <w:rsid w:val="6E924FD9"/>
    <w:rsid w:val="6E977503"/>
    <w:rsid w:val="6E97F532"/>
    <w:rsid w:val="6E9F2EA4"/>
    <w:rsid w:val="6EA7B91A"/>
    <w:rsid w:val="6EA9D3BA"/>
    <w:rsid w:val="6EAB76EA"/>
    <w:rsid w:val="6EB40FD0"/>
    <w:rsid w:val="6EB4568F"/>
    <w:rsid w:val="6EB4E0AC"/>
    <w:rsid w:val="6EB9CADB"/>
    <w:rsid w:val="6EBE3880"/>
    <w:rsid w:val="6EBEAC41"/>
    <w:rsid w:val="6EBEFAAC"/>
    <w:rsid w:val="6EC166C9"/>
    <w:rsid w:val="6EC24BDB"/>
    <w:rsid w:val="6EC82928"/>
    <w:rsid w:val="6ECAF056"/>
    <w:rsid w:val="6ECAFACE"/>
    <w:rsid w:val="6ECCFF3E"/>
    <w:rsid w:val="6ECD2DCE"/>
    <w:rsid w:val="6ECDBDD0"/>
    <w:rsid w:val="6ECDF483"/>
    <w:rsid w:val="6ED19F7E"/>
    <w:rsid w:val="6ED5AA2A"/>
    <w:rsid w:val="6ED6047E"/>
    <w:rsid w:val="6EDF0011"/>
    <w:rsid w:val="6EDFCA1B"/>
    <w:rsid w:val="6EE08A1B"/>
    <w:rsid w:val="6EE535C8"/>
    <w:rsid w:val="6EE8DB57"/>
    <w:rsid w:val="6EE90153"/>
    <w:rsid w:val="6EF2E2E3"/>
    <w:rsid w:val="6EF75741"/>
    <w:rsid w:val="6EF8F108"/>
    <w:rsid w:val="6EF9F090"/>
    <w:rsid w:val="6F03909C"/>
    <w:rsid w:val="6F057D85"/>
    <w:rsid w:val="6F072486"/>
    <w:rsid w:val="6F09F37E"/>
    <w:rsid w:val="6F0CF52C"/>
    <w:rsid w:val="6F12BA45"/>
    <w:rsid w:val="6F147EB5"/>
    <w:rsid w:val="6F1563BF"/>
    <w:rsid w:val="6F167D49"/>
    <w:rsid w:val="6F17D641"/>
    <w:rsid w:val="6F1CC271"/>
    <w:rsid w:val="6F20EC7E"/>
    <w:rsid w:val="6F2162D2"/>
    <w:rsid w:val="6F274659"/>
    <w:rsid w:val="6F277731"/>
    <w:rsid w:val="6F2A2AB3"/>
    <w:rsid w:val="6F2AE2A2"/>
    <w:rsid w:val="6F2DF9AA"/>
    <w:rsid w:val="6F2F8448"/>
    <w:rsid w:val="6F33BB7B"/>
    <w:rsid w:val="6F3B2852"/>
    <w:rsid w:val="6F3D082A"/>
    <w:rsid w:val="6F3D9270"/>
    <w:rsid w:val="6F3E3308"/>
    <w:rsid w:val="6F3F8034"/>
    <w:rsid w:val="6F42BB40"/>
    <w:rsid w:val="6F46E678"/>
    <w:rsid w:val="6F4B288E"/>
    <w:rsid w:val="6F4CBE4F"/>
    <w:rsid w:val="6F4CD8C5"/>
    <w:rsid w:val="6F4E23AC"/>
    <w:rsid w:val="6F53EE0B"/>
    <w:rsid w:val="6F54F362"/>
    <w:rsid w:val="6F5652D8"/>
    <w:rsid w:val="6F594516"/>
    <w:rsid w:val="6F5A85C8"/>
    <w:rsid w:val="6F5D503F"/>
    <w:rsid w:val="6F5E3745"/>
    <w:rsid w:val="6F5F0BCB"/>
    <w:rsid w:val="6F5F962A"/>
    <w:rsid w:val="6F601556"/>
    <w:rsid w:val="6F60A366"/>
    <w:rsid w:val="6F623A04"/>
    <w:rsid w:val="6F637358"/>
    <w:rsid w:val="6F637C25"/>
    <w:rsid w:val="6F65D866"/>
    <w:rsid w:val="6F666070"/>
    <w:rsid w:val="6F67DFE3"/>
    <w:rsid w:val="6F68A55E"/>
    <w:rsid w:val="6F6AA8D1"/>
    <w:rsid w:val="6F6E8BDE"/>
    <w:rsid w:val="6F6FD93F"/>
    <w:rsid w:val="6F7062C3"/>
    <w:rsid w:val="6F746217"/>
    <w:rsid w:val="6F7586BA"/>
    <w:rsid w:val="6F7660AB"/>
    <w:rsid w:val="6F77AEA0"/>
    <w:rsid w:val="6F7CC04D"/>
    <w:rsid w:val="6F7E2EC5"/>
    <w:rsid w:val="6F7EDE13"/>
    <w:rsid w:val="6F85D5A9"/>
    <w:rsid w:val="6F85FDA8"/>
    <w:rsid w:val="6F87FD85"/>
    <w:rsid w:val="6F8869AB"/>
    <w:rsid w:val="6F88E4A2"/>
    <w:rsid w:val="6F8B4403"/>
    <w:rsid w:val="6F8B51E7"/>
    <w:rsid w:val="6F90C286"/>
    <w:rsid w:val="6F979222"/>
    <w:rsid w:val="6F9A7E5D"/>
    <w:rsid w:val="6F9C490F"/>
    <w:rsid w:val="6F9C7A23"/>
    <w:rsid w:val="6F9D0351"/>
    <w:rsid w:val="6F9D2845"/>
    <w:rsid w:val="6F9FC670"/>
    <w:rsid w:val="6FA470B3"/>
    <w:rsid w:val="6FA6033E"/>
    <w:rsid w:val="6FA69E33"/>
    <w:rsid w:val="6FAFAB83"/>
    <w:rsid w:val="6FAFB0FE"/>
    <w:rsid w:val="6FAFC684"/>
    <w:rsid w:val="6FB0164A"/>
    <w:rsid w:val="6FB3E197"/>
    <w:rsid w:val="6FB4ABD1"/>
    <w:rsid w:val="6FB8433C"/>
    <w:rsid w:val="6FBB5D61"/>
    <w:rsid w:val="6FBBF678"/>
    <w:rsid w:val="6FBE94CB"/>
    <w:rsid w:val="6FBE9BE1"/>
    <w:rsid w:val="6FC2E837"/>
    <w:rsid w:val="6FC3A89B"/>
    <w:rsid w:val="6FCDC347"/>
    <w:rsid w:val="6FD5A55C"/>
    <w:rsid w:val="6FD8025D"/>
    <w:rsid w:val="6FDD4A56"/>
    <w:rsid w:val="6FDE2970"/>
    <w:rsid w:val="6FDED29E"/>
    <w:rsid w:val="6FE0CC7D"/>
    <w:rsid w:val="6FE28F91"/>
    <w:rsid w:val="6FE7350A"/>
    <w:rsid w:val="6FEB5CCC"/>
    <w:rsid w:val="6FEBCC64"/>
    <w:rsid w:val="6FEC993D"/>
    <w:rsid w:val="6FEE3DE9"/>
    <w:rsid w:val="6FEF77CD"/>
    <w:rsid w:val="6FF0D6B6"/>
    <w:rsid w:val="6FF521EE"/>
    <w:rsid w:val="6FF644D6"/>
    <w:rsid w:val="6FF7C0E5"/>
    <w:rsid w:val="6FFAB982"/>
    <w:rsid w:val="700013C8"/>
    <w:rsid w:val="70001461"/>
    <w:rsid w:val="7005024D"/>
    <w:rsid w:val="700C0560"/>
    <w:rsid w:val="700C498B"/>
    <w:rsid w:val="700CFE89"/>
    <w:rsid w:val="700D9B4A"/>
    <w:rsid w:val="700F1367"/>
    <w:rsid w:val="700F6420"/>
    <w:rsid w:val="701661CC"/>
    <w:rsid w:val="7017B761"/>
    <w:rsid w:val="70187275"/>
    <w:rsid w:val="7018A1DF"/>
    <w:rsid w:val="701A5A4F"/>
    <w:rsid w:val="701F6215"/>
    <w:rsid w:val="701FA12C"/>
    <w:rsid w:val="70260333"/>
    <w:rsid w:val="70262D9D"/>
    <w:rsid w:val="70269EC7"/>
    <w:rsid w:val="70273DD3"/>
    <w:rsid w:val="70298274"/>
    <w:rsid w:val="702A4C0C"/>
    <w:rsid w:val="702EFA6B"/>
    <w:rsid w:val="703243CD"/>
    <w:rsid w:val="70336479"/>
    <w:rsid w:val="7038C6F3"/>
    <w:rsid w:val="70398726"/>
    <w:rsid w:val="703EB012"/>
    <w:rsid w:val="70447868"/>
    <w:rsid w:val="70481B1F"/>
    <w:rsid w:val="704E4F20"/>
    <w:rsid w:val="704FB756"/>
    <w:rsid w:val="70517D66"/>
    <w:rsid w:val="705BDAC7"/>
    <w:rsid w:val="705BE5E5"/>
    <w:rsid w:val="705CEEE7"/>
    <w:rsid w:val="705E65A0"/>
    <w:rsid w:val="70610C01"/>
    <w:rsid w:val="70616421"/>
    <w:rsid w:val="7069D845"/>
    <w:rsid w:val="706E0FAC"/>
    <w:rsid w:val="7071703D"/>
    <w:rsid w:val="7075A703"/>
    <w:rsid w:val="70762A67"/>
    <w:rsid w:val="7078D1F7"/>
    <w:rsid w:val="707B007C"/>
    <w:rsid w:val="707EB239"/>
    <w:rsid w:val="707ED86F"/>
    <w:rsid w:val="7082B932"/>
    <w:rsid w:val="70862ABE"/>
    <w:rsid w:val="70868751"/>
    <w:rsid w:val="708766E6"/>
    <w:rsid w:val="708A1AEB"/>
    <w:rsid w:val="708E0D70"/>
    <w:rsid w:val="7092FD4C"/>
    <w:rsid w:val="70932700"/>
    <w:rsid w:val="709385F5"/>
    <w:rsid w:val="709894CE"/>
    <w:rsid w:val="709E0909"/>
    <w:rsid w:val="70A0B259"/>
    <w:rsid w:val="70A4CE55"/>
    <w:rsid w:val="70AFA746"/>
    <w:rsid w:val="70B1BFF8"/>
    <w:rsid w:val="70B228DF"/>
    <w:rsid w:val="70B52615"/>
    <w:rsid w:val="70BDD483"/>
    <w:rsid w:val="70C3CFF8"/>
    <w:rsid w:val="70C467FD"/>
    <w:rsid w:val="70C4905B"/>
    <w:rsid w:val="70C50E53"/>
    <w:rsid w:val="70C6B1B2"/>
    <w:rsid w:val="70C9B101"/>
    <w:rsid w:val="70CCDED9"/>
    <w:rsid w:val="70CE457C"/>
    <w:rsid w:val="70CF0AB1"/>
    <w:rsid w:val="70D00D6C"/>
    <w:rsid w:val="70D37EE2"/>
    <w:rsid w:val="70D7712B"/>
    <w:rsid w:val="70D8077F"/>
    <w:rsid w:val="70D94CD6"/>
    <w:rsid w:val="70DA5CF9"/>
    <w:rsid w:val="70DAF486"/>
    <w:rsid w:val="70DB093C"/>
    <w:rsid w:val="70DC08BB"/>
    <w:rsid w:val="70E34947"/>
    <w:rsid w:val="70E65745"/>
    <w:rsid w:val="70E78AD8"/>
    <w:rsid w:val="70E860C3"/>
    <w:rsid w:val="70E87E7E"/>
    <w:rsid w:val="70E8C242"/>
    <w:rsid w:val="70EB1A20"/>
    <w:rsid w:val="70EDA6A3"/>
    <w:rsid w:val="70EF86C9"/>
    <w:rsid w:val="70F0A41A"/>
    <w:rsid w:val="70F7D7A5"/>
    <w:rsid w:val="70F943A9"/>
    <w:rsid w:val="70FB8EB0"/>
    <w:rsid w:val="70FEB11C"/>
    <w:rsid w:val="70FEB41F"/>
    <w:rsid w:val="7100F44D"/>
    <w:rsid w:val="71022508"/>
    <w:rsid w:val="71070DE9"/>
    <w:rsid w:val="7107F395"/>
    <w:rsid w:val="710968B9"/>
    <w:rsid w:val="7109DCF7"/>
    <w:rsid w:val="710BFC75"/>
    <w:rsid w:val="710CA24A"/>
    <w:rsid w:val="710F0A12"/>
    <w:rsid w:val="710F4531"/>
    <w:rsid w:val="71132D88"/>
    <w:rsid w:val="71167969"/>
    <w:rsid w:val="7118BF46"/>
    <w:rsid w:val="711AE22D"/>
    <w:rsid w:val="71217A89"/>
    <w:rsid w:val="7123B54A"/>
    <w:rsid w:val="7126DD1D"/>
    <w:rsid w:val="712B269D"/>
    <w:rsid w:val="712B8957"/>
    <w:rsid w:val="71310651"/>
    <w:rsid w:val="7134D300"/>
    <w:rsid w:val="7135817B"/>
    <w:rsid w:val="7136BC4C"/>
    <w:rsid w:val="7136E70F"/>
    <w:rsid w:val="7137C13E"/>
    <w:rsid w:val="713D2311"/>
    <w:rsid w:val="71481F2B"/>
    <w:rsid w:val="714D8506"/>
    <w:rsid w:val="714ED3F0"/>
    <w:rsid w:val="71527B52"/>
    <w:rsid w:val="71542CFA"/>
    <w:rsid w:val="7154B253"/>
    <w:rsid w:val="71574452"/>
    <w:rsid w:val="71587BE9"/>
    <w:rsid w:val="715F4446"/>
    <w:rsid w:val="7161DCCF"/>
    <w:rsid w:val="71620CD3"/>
    <w:rsid w:val="716553C7"/>
    <w:rsid w:val="7165A9B0"/>
    <w:rsid w:val="71682FA6"/>
    <w:rsid w:val="716878C8"/>
    <w:rsid w:val="716B400F"/>
    <w:rsid w:val="716FEF44"/>
    <w:rsid w:val="7173519E"/>
    <w:rsid w:val="7173F5F0"/>
    <w:rsid w:val="7176C9EB"/>
    <w:rsid w:val="7176DEA2"/>
    <w:rsid w:val="717ADEA5"/>
    <w:rsid w:val="717B3F6D"/>
    <w:rsid w:val="717CA76E"/>
    <w:rsid w:val="71859A7A"/>
    <w:rsid w:val="718C1A02"/>
    <w:rsid w:val="7196CA92"/>
    <w:rsid w:val="7197DE80"/>
    <w:rsid w:val="719BF0E2"/>
    <w:rsid w:val="71A71369"/>
    <w:rsid w:val="71A8898A"/>
    <w:rsid w:val="71A8C340"/>
    <w:rsid w:val="71AC2EA1"/>
    <w:rsid w:val="71AE66F9"/>
    <w:rsid w:val="71AEE296"/>
    <w:rsid w:val="71B10B71"/>
    <w:rsid w:val="71B4546C"/>
    <w:rsid w:val="71B593E4"/>
    <w:rsid w:val="71B7847F"/>
    <w:rsid w:val="71B868BC"/>
    <w:rsid w:val="71B967FE"/>
    <w:rsid w:val="71BBA417"/>
    <w:rsid w:val="71BF8A92"/>
    <w:rsid w:val="71C229DA"/>
    <w:rsid w:val="71C32ADA"/>
    <w:rsid w:val="71C44B38"/>
    <w:rsid w:val="71C4BED5"/>
    <w:rsid w:val="71C6BD39"/>
    <w:rsid w:val="71C6CA63"/>
    <w:rsid w:val="71C87FE5"/>
    <w:rsid w:val="71C9277B"/>
    <w:rsid w:val="71C9B28E"/>
    <w:rsid w:val="71CE1104"/>
    <w:rsid w:val="71D31CD2"/>
    <w:rsid w:val="71D32AC6"/>
    <w:rsid w:val="71D6F5ED"/>
    <w:rsid w:val="71D874B7"/>
    <w:rsid w:val="71D90620"/>
    <w:rsid w:val="71DAC255"/>
    <w:rsid w:val="71DD9723"/>
    <w:rsid w:val="71DE4365"/>
    <w:rsid w:val="71E4D07A"/>
    <w:rsid w:val="71E5308C"/>
    <w:rsid w:val="71E64E35"/>
    <w:rsid w:val="71EBD631"/>
    <w:rsid w:val="71ED018F"/>
    <w:rsid w:val="71EF1CFB"/>
    <w:rsid w:val="71F10ABD"/>
    <w:rsid w:val="71FAEA87"/>
    <w:rsid w:val="71FBF6EF"/>
    <w:rsid w:val="71FC389F"/>
    <w:rsid w:val="71FE0F4B"/>
    <w:rsid w:val="71FE22BB"/>
    <w:rsid w:val="72006528"/>
    <w:rsid w:val="72016756"/>
    <w:rsid w:val="72060C5A"/>
    <w:rsid w:val="720B0081"/>
    <w:rsid w:val="720D28B6"/>
    <w:rsid w:val="720FD379"/>
    <w:rsid w:val="72107E6D"/>
    <w:rsid w:val="7211442C"/>
    <w:rsid w:val="72160A33"/>
    <w:rsid w:val="7216F4C7"/>
    <w:rsid w:val="721A41B7"/>
    <w:rsid w:val="721B4DF7"/>
    <w:rsid w:val="721F1EF8"/>
    <w:rsid w:val="721F549D"/>
    <w:rsid w:val="721FD5A7"/>
    <w:rsid w:val="722295FC"/>
    <w:rsid w:val="72298B22"/>
    <w:rsid w:val="722F9E30"/>
    <w:rsid w:val="7234DBA5"/>
    <w:rsid w:val="7235385A"/>
    <w:rsid w:val="72355613"/>
    <w:rsid w:val="723D9FA0"/>
    <w:rsid w:val="723FA0BA"/>
    <w:rsid w:val="72480490"/>
    <w:rsid w:val="7249788D"/>
    <w:rsid w:val="724E9776"/>
    <w:rsid w:val="725220AE"/>
    <w:rsid w:val="72568401"/>
    <w:rsid w:val="7257756F"/>
    <w:rsid w:val="725DBAED"/>
    <w:rsid w:val="72609F04"/>
    <w:rsid w:val="72620824"/>
    <w:rsid w:val="7262A758"/>
    <w:rsid w:val="7262BA96"/>
    <w:rsid w:val="726355E8"/>
    <w:rsid w:val="72635889"/>
    <w:rsid w:val="726A770C"/>
    <w:rsid w:val="726C39BB"/>
    <w:rsid w:val="726D3B55"/>
    <w:rsid w:val="726DBC41"/>
    <w:rsid w:val="72721DA7"/>
    <w:rsid w:val="72736902"/>
    <w:rsid w:val="7274DE9A"/>
    <w:rsid w:val="72751B32"/>
    <w:rsid w:val="7278DA6E"/>
    <w:rsid w:val="727B1017"/>
    <w:rsid w:val="727C8C01"/>
    <w:rsid w:val="7280C07A"/>
    <w:rsid w:val="728667ED"/>
    <w:rsid w:val="72885A8A"/>
    <w:rsid w:val="728ADB58"/>
    <w:rsid w:val="72954D69"/>
    <w:rsid w:val="729AFFC3"/>
    <w:rsid w:val="729B9006"/>
    <w:rsid w:val="72A10BCB"/>
    <w:rsid w:val="72A30088"/>
    <w:rsid w:val="72A526FC"/>
    <w:rsid w:val="72A68C62"/>
    <w:rsid w:val="72A9B469"/>
    <w:rsid w:val="72B09C81"/>
    <w:rsid w:val="72B29CBE"/>
    <w:rsid w:val="72B87948"/>
    <w:rsid w:val="72B95E8B"/>
    <w:rsid w:val="72BAF01B"/>
    <w:rsid w:val="72C0EF4F"/>
    <w:rsid w:val="72C169AF"/>
    <w:rsid w:val="72C47496"/>
    <w:rsid w:val="72C6D85F"/>
    <w:rsid w:val="72C8BD35"/>
    <w:rsid w:val="72CC825C"/>
    <w:rsid w:val="72CCF7A2"/>
    <w:rsid w:val="72D300E5"/>
    <w:rsid w:val="72D6DE07"/>
    <w:rsid w:val="72D9006C"/>
    <w:rsid w:val="72DB63C2"/>
    <w:rsid w:val="72DF2A83"/>
    <w:rsid w:val="72EC0D5A"/>
    <w:rsid w:val="72ED88B6"/>
    <w:rsid w:val="72F06470"/>
    <w:rsid w:val="72F10A04"/>
    <w:rsid w:val="72F1CCB8"/>
    <w:rsid w:val="72F40A9D"/>
    <w:rsid w:val="72F5868E"/>
    <w:rsid w:val="72F8FACD"/>
    <w:rsid w:val="72FB9E30"/>
    <w:rsid w:val="72FC0BBB"/>
    <w:rsid w:val="72FE819C"/>
    <w:rsid w:val="73057FE6"/>
    <w:rsid w:val="73088BB0"/>
    <w:rsid w:val="730BA009"/>
    <w:rsid w:val="730DDD0E"/>
    <w:rsid w:val="730E1E48"/>
    <w:rsid w:val="730EC0E3"/>
    <w:rsid w:val="730F9ED0"/>
    <w:rsid w:val="7310AB72"/>
    <w:rsid w:val="7310D2E4"/>
    <w:rsid w:val="7315A597"/>
    <w:rsid w:val="731688BE"/>
    <w:rsid w:val="73169F7E"/>
    <w:rsid w:val="731A0E77"/>
    <w:rsid w:val="731CBF11"/>
    <w:rsid w:val="731FF8AA"/>
    <w:rsid w:val="7320A8C8"/>
    <w:rsid w:val="73210300"/>
    <w:rsid w:val="7324ACCB"/>
    <w:rsid w:val="732A88A5"/>
    <w:rsid w:val="732B61D7"/>
    <w:rsid w:val="732C8078"/>
    <w:rsid w:val="732CF9CE"/>
    <w:rsid w:val="732EB24C"/>
    <w:rsid w:val="732FB5EA"/>
    <w:rsid w:val="7330B6CE"/>
    <w:rsid w:val="73363FF4"/>
    <w:rsid w:val="733779EE"/>
    <w:rsid w:val="73379A2F"/>
    <w:rsid w:val="733909B6"/>
    <w:rsid w:val="7339CFE5"/>
    <w:rsid w:val="733EC9A7"/>
    <w:rsid w:val="73442B68"/>
    <w:rsid w:val="7344979F"/>
    <w:rsid w:val="73460D7A"/>
    <w:rsid w:val="7347C692"/>
    <w:rsid w:val="734D355F"/>
    <w:rsid w:val="734DB48C"/>
    <w:rsid w:val="734F4B32"/>
    <w:rsid w:val="73527348"/>
    <w:rsid w:val="735B1A91"/>
    <w:rsid w:val="735B5AB3"/>
    <w:rsid w:val="735F12FB"/>
    <w:rsid w:val="735F9448"/>
    <w:rsid w:val="735FF2CF"/>
    <w:rsid w:val="736243DF"/>
    <w:rsid w:val="7365266D"/>
    <w:rsid w:val="73671ED5"/>
    <w:rsid w:val="73692BDF"/>
    <w:rsid w:val="73695DF7"/>
    <w:rsid w:val="7369BF0C"/>
    <w:rsid w:val="736E5661"/>
    <w:rsid w:val="73718142"/>
    <w:rsid w:val="7371830B"/>
    <w:rsid w:val="7375704A"/>
    <w:rsid w:val="737641AA"/>
    <w:rsid w:val="73789E6B"/>
    <w:rsid w:val="737B5512"/>
    <w:rsid w:val="737BD586"/>
    <w:rsid w:val="737C94F4"/>
    <w:rsid w:val="737EA35A"/>
    <w:rsid w:val="738D2A70"/>
    <w:rsid w:val="738F114A"/>
    <w:rsid w:val="73912EFC"/>
    <w:rsid w:val="73928313"/>
    <w:rsid w:val="739397B7"/>
    <w:rsid w:val="73987090"/>
    <w:rsid w:val="739CA2C6"/>
    <w:rsid w:val="739CCFE7"/>
    <w:rsid w:val="739E022C"/>
    <w:rsid w:val="739FCFE9"/>
    <w:rsid w:val="739FFDD2"/>
    <w:rsid w:val="73A057E2"/>
    <w:rsid w:val="73A26C8B"/>
    <w:rsid w:val="73A6820F"/>
    <w:rsid w:val="73A6BD6B"/>
    <w:rsid w:val="73A6CE72"/>
    <w:rsid w:val="73A777D8"/>
    <w:rsid w:val="73A9E200"/>
    <w:rsid w:val="73AA43D3"/>
    <w:rsid w:val="73AB90D7"/>
    <w:rsid w:val="73AE1E9B"/>
    <w:rsid w:val="73B1395E"/>
    <w:rsid w:val="73B2D2E2"/>
    <w:rsid w:val="73B378CD"/>
    <w:rsid w:val="73BAE18A"/>
    <w:rsid w:val="73BBEACB"/>
    <w:rsid w:val="73BC4202"/>
    <w:rsid w:val="73BCDF50"/>
    <w:rsid w:val="73C240D1"/>
    <w:rsid w:val="73C6819F"/>
    <w:rsid w:val="73C9BDD4"/>
    <w:rsid w:val="73CD58CB"/>
    <w:rsid w:val="73D5D736"/>
    <w:rsid w:val="73D742E5"/>
    <w:rsid w:val="73D753BD"/>
    <w:rsid w:val="73DA4AC8"/>
    <w:rsid w:val="73DFAC0F"/>
    <w:rsid w:val="73E13A4D"/>
    <w:rsid w:val="73E25F0D"/>
    <w:rsid w:val="73E35F30"/>
    <w:rsid w:val="73E4AE20"/>
    <w:rsid w:val="73E9EF07"/>
    <w:rsid w:val="73EB3BBB"/>
    <w:rsid w:val="73EED0AB"/>
    <w:rsid w:val="73F2898A"/>
    <w:rsid w:val="73F63EDA"/>
    <w:rsid w:val="73F84C5A"/>
    <w:rsid w:val="73FA13E0"/>
    <w:rsid w:val="7404CEBD"/>
    <w:rsid w:val="7408FC3C"/>
    <w:rsid w:val="7409687E"/>
    <w:rsid w:val="740CC37D"/>
    <w:rsid w:val="7417BD4D"/>
    <w:rsid w:val="74199842"/>
    <w:rsid w:val="741B478A"/>
    <w:rsid w:val="741D970F"/>
    <w:rsid w:val="741DE987"/>
    <w:rsid w:val="741E316B"/>
    <w:rsid w:val="7425012A"/>
    <w:rsid w:val="742AF59A"/>
    <w:rsid w:val="742B6FB2"/>
    <w:rsid w:val="74377E65"/>
    <w:rsid w:val="743BCE6F"/>
    <w:rsid w:val="74412AD1"/>
    <w:rsid w:val="74412EDF"/>
    <w:rsid w:val="7445BEF2"/>
    <w:rsid w:val="7446A7A9"/>
    <w:rsid w:val="7447CECA"/>
    <w:rsid w:val="7447D64F"/>
    <w:rsid w:val="7448F981"/>
    <w:rsid w:val="74495F69"/>
    <w:rsid w:val="744B6A0D"/>
    <w:rsid w:val="744E1A2B"/>
    <w:rsid w:val="744E1B6C"/>
    <w:rsid w:val="744FB385"/>
    <w:rsid w:val="7455CCC5"/>
    <w:rsid w:val="7457B46B"/>
    <w:rsid w:val="7460D04A"/>
    <w:rsid w:val="7463BEAA"/>
    <w:rsid w:val="74671B0A"/>
    <w:rsid w:val="746D2433"/>
    <w:rsid w:val="746D3C1E"/>
    <w:rsid w:val="746E2368"/>
    <w:rsid w:val="7472C342"/>
    <w:rsid w:val="74765DE1"/>
    <w:rsid w:val="7483B221"/>
    <w:rsid w:val="748414A6"/>
    <w:rsid w:val="7485325F"/>
    <w:rsid w:val="74865F32"/>
    <w:rsid w:val="7486B655"/>
    <w:rsid w:val="748758D6"/>
    <w:rsid w:val="7487F0A0"/>
    <w:rsid w:val="74894BCE"/>
    <w:rsid w:val="7489D8DE"/>
    <w:rsid w:val="748C125E"/>
    <w:rsid w:val="748ED0A8"/>
    <w:rsid w:val="748F3404"/>
    <w:rsid w:val="749837F0"/>
    <w:rsid w:val="749C94C2"/>
    <w:rsid w:val="74A1E3D5"/>
    <w:rsid w:val="74A1F8DB"/>
    <w:rsid w:val="74A24592"/>
    <w:rsid w:val="74A27059"/>
    <w:rsid w:val="74A8881A"/>
    <w:rsid w:val="74B11CA0"/>
    <w:rsid w:val="74B1E9E0"/>
    <w:rsid w:val="74B23801"/>
    <w:rsid w:val="74B2591F"/>
    <w:rsid w:val="74B36B6C"/>
    <w:rsid w:val="74B5BF08"/>
    <w:rsid w:val="74BD9B09"/>
    <w:rsid w:val="74BF58AC"/>
    <w:rsid w:val="74C3316E"/>
    <w:rsid w:val="74C91798"/>
    <w:rsid w:val="74D1AD6D"/>
    <w:rsid w:val="74D4E368"/>
    <w:rsid w:val="74DE1D19"/>
    <w:rsid w:val="74E12B7A"/>
    <w:rsid w:val="74E133A4"/>
    <w:rsid w:val="74EAEF2D"/>
    <w:rsid w:val="74EB6E92"/>
    <w:rsid w:val="74EC47D0"/>
    <w:rsid w:val="74EEE51D"/>
    <w:rsid w:val="74EF7200"/>
    <w:rsid w:val="74F805E6"/>
    <w:rsid w:val="74FB8CC9"/>
    <w:rsid w:val="74FCFC5A"/>
    <w:rsid w:val="74FDC4AD"/>
    <w:rsid w:val="74FDE1BC"/>
    <w:rsid w:val="7503A984"/>
    <w:rsid w:val="750B9150"/>
    <w:rsid w:val="750C04D4"/>
    <w:rsid w:val="750CCF54"/>
    <w:rsid w:val="7512EADA"/>
    <w:rsid w:val="7518A3B6"/>
    <w:rsid w:val="751D0976"/>
    <w:rsid w:val="75288FFA"/>
    <w:rsid w:val="7528CAAC"/>
    <w:rsid w:val="75319132"/>
    <w:rsid w:val="7532B677"/>
    <w:rsid w:val="7533DFCE"/>
    <w:rsid w:val="75346C9A"/>
    <w:rsid w:val="7535CE7F"/>
    <w:rsid w:val="753B1A6E"/>
    <w:rsid w:val="753B2AF8"/>
    <w:rsid w:val="754036AE"/>
    <w:rsid w:val="75467FBB"/>
    <w:rsid w:val="754A2BBB"/>
    <w:rsid w:val="754A8DAB"/>
    <w:rsid w:val="7551A3F8"/>
    <w:rsid w:val="75566A3F"/>
    <w:rsid w:val="755E6E3B"/>
    <w:rsid w:val="7563C369"/>
    <w:rsid w:val="7564BCB5"/>
    <w:rsid w:val="7564DECF"/>
    <w:rsid w:val="7565A7E1"/>
    <w:rsid w:val="75682933"/>
    <w:rsid w:val="756ABB22"/>
    <w:rsid w:val="756B7214"/>
    <w:rsid w:val="756BDC02"/>
    <w:rsid w:val="756F714F"/>
    <w:rsid w:val="756FADC2"/>
    <w:rsid w:val="757154F3"/>
    <w:rsid w:val="7575D697"/>
    <w:rsid w:val="7579CFCA"/>
    <w:rsid w:val="757B56D8"/>
    <w:rsid w:val="757D272E"/>
    <w:rsid w:val="7586021F"/>
    <w:rsid w:val="759191ED"/>
    <w:rsid w:val="75929697"/>
    <w:rsid w:val="7593498A"/>
    <w:rsid w:val="75954366"/>
    <w:rsid w:val="7595B552"/>
    <w:rsid w:val="7598782A"/>
    <w:rsid w:val="759B3E68"/>
    <w:rsid w:val="759EF03E"/>
    <w:rsid w:val="75A26BFB"/>
    <w:rsid w:val="75A77A48"/>
    <w:rsid w:val="75AF8212"/>
    <w:rsid w:val="75B12CD9"/>
    <w:rsid w:val="75B45083"/>
    <w:rsid w:val="75B615B0"/>
    <w:rsid w:val="75BB3666"/>
    <w:rsid w:val="75BD7EC8"/>
    <w:rsid w:val="75C0282A"/>
    <w:rsid w:val="75C31A16"/>
    <w:rsid w:val="75C49491"/>
    <w:rsid w:val="75C61A49"/>
    <w:rsid w:val="75C88D9B"/>
    <w:rsid w:val="75CEE17E"/>
    <w:rsid w:val="75D01D0C"/>
    <w:rsid w:val="75D4F3F8"/>
    <w:rsid w:val="75D5D703"/>
    <w:rsid w:val="75D91C40"/>
    <w:rsid w:val="75DB783B"/>
    <w:rsid w:val="75DBCD9D"/>
    <w:rsid w:val="75E4D131"/>
    <w:rsid w:val="75E4DB40"/>
    <w:rsid w:val="75E776F9"/>
    <w:rsid w:val="75E9A7FA"/>
    <w:rsid w:val="75EC6F27"/>
    <w:rsid w:val="75EC97C3"/>
    <w:rsid w:val="75ECCB8A"/>
    <w:rsid w:val="75EF7FC1"/>
    <w:rsid w:val="75F52BED"/>
    <w:rsid w:val="75F631F4"/>
    <w:rsid w:val="75F9D0AE"/>
    <w:rsid w:val="75FD606C"/>
    <w:rsid w:val="760589E9"/>
    <w:rsid w:val="76079D4B"/>
    <w:rsid w:val="76093A07"/>
    <w:rsid w:val="760AB60D"/>
    <w:rsid w:val="760AD57C"/>
    <w:rsid w:val="760C0C95"/>
    <w:rsid w:val="760D1127"/>
    <w:rsid w:val="760F5290"/>
    <w:rsid w:val="76138255"/>
    <w:rsid w:val="7613CC6F"/>
    <w:rsid w:val="76166A7C"/>
    <w:rsid w:val="761851D5"/>
    <w:rsid w:val="761861D6"/>
    <w:rsid w:val="761931FB"/>
    <w:rsid w:val="76198A10"/>
    <w:rsid w:val="761D4679"/>
    <w:rsid w:val="761DB7FB"/>
    <w:rsid w:val="761FA9DA"/>
    <w:rsid w:val="76240F2B"/>
    <w:rsid w:val="76262C67"/>
    <w:rsid w:val="762C09EE"/>
    <w:rsid w:val="762E182D"/>
    <w:rsid w:val="763038C8"/>
    <w:rsid w:val="7631972F"/>
    <w:rsid w:val="76330B46"/>
    <w:rsid w:val="7636DD07"/>
    <w:rsid w:val="76371372"/>
    <w:rsid w:val="76383602"/>
    <w:rsid w:val="763B5881"/>
    <w:rsid w:val="763CF624"/>
    <w:rsid w:val="763E19FD"/>
    <w:rsid w:val="763E7DD2"/>
    <w:rsid w:val="763E8D58"/>
    <w:rsid w:val="763EDA93"/>
    <w:rsid w:val="7642AC12"/>
    <w:rsid w:val="764366BA"/>
    <w:rsid w:val="76476BDD"/>
    <w:rsid w:val="7649108F"/>
    <w:rsid w:val="764B26E1"/>
    <w:rsid w:val="7651F40E"/>
    <w:rsid w:val="765C3389"/>
    <w:rsid w:val="765CE728"/>
    <w:rsid w:val="7660CA9F"/>
    <w:rsid w:val="766400EF"/>
    <w:rsid w:val="7665D02F"/>
    <w:rsid w:val="76690B9C"/>
    <w:rsid w:val="76698044"/>
    <w:rsid w:val="766BF88F"/>
    <w:rsid w:val="766E5FA0"/>
    <w:rsid w:val="7677E3A9"/>
    <w:rsid w:val="767B5E57"/>
    <w:rsid w:val="767E65C6"/>
    <w:rsid w:val="7683B28A"/>
    <w:rsid w:val="7683B88F"/>
    <w:rsid w:val="76840976"/>
    <w:rsid w:val="76844D2D"/>
    <w:rsid w:val="76896409"/>
    <w:rsid w:val="768AD148"/>
    <w:rsid w:val="768AE46C"/>
    <w:rsid w:val="7692AEA0"/>
    <w:rsid w:val="769D9709"/>
    <w:rsid w:val="76A58EB0"/>
    <w:rsid w:val="76A5DDBD"/>
    <w:rsid w:val="76A71942"/>
    <w:rsid w:val="76AD9EF7"/>
    <w:rsid w:val="76B23A62"/>
    <w:rsid w:val="76B731FF"/>
    <w:rsid w:val="76B82B76"/>
    <w:rsid w:val="76B95A53"/>
    <w:rsid w:val="76BAAA98"/>
    <w:rsid w:val="76C10AC5"/>
    <w:rsid w:val="76C1ADD5"/>
    <w:rsid w:val="76C42F89"/>
    <w:rsid w:val="76C715D6"/>
    <w:rsid w:val="76CA50B8"/>
    <w:rsid w:val="76CB98B4"/>
    <w:rsid w:val="76CD5DD5"/>
    <w:rsid w:val="76D293E9"/>
    <w:rsid w:val="76E48B9D"/>
    <w:rsid w:val="76E59A0D"/>
    <w:rsid w:val="76E781F7"/>
    <w:rsid w:val="76EC53AE"/>
    <w:rsid w:val="76ED8701"/>
    <w:rsid w:val="76EE4BD8"/>
    <w:rsid w:val="76F3FDA2"/>
    <w:rsid w:val="76F80054"/>
    <w:rsid w:val="76FF4F9C"/>
    <w:rsid w:val="7702FED2"/>
    <w:rsid w:val="770401FA"/>
    <w:rsid w:val="7705928A"/>
    <w:rsid w:val="7706DB78"/>
    <w:rsid w:val="770792AC"/>
    <w:rsid w:val="770C054F"/>
    <w:rsid w:val="770C7EDA"/>
    <w:rsid w:val="770D5347"/>
    <w:rsid w:val="7710E037"/>
    <w:rsid w:val="77117EDF"/>
    <w:rsid w:val="7719D81F"/>
    <w:rsid w:val="771BDA8D"/>
    <w:rsid w:val="771F474E"/>
    <w:rsid w:val="7722C89E"/>
    <w:rsid w:val="7725205A"/>
    <w:rsid w:val="77285CDD"/>
    <w:rsid w:val="7729B968"/>
    <w:rsid w:val="772A1738"/>
    <w:rsid w:val="773093C6"/>
    <w:rsid w:val="77318FED"/>
    <w:rsid w:val="7733152E"/>
    <w:rsid w:val="77376141"/>
    <w:rsid w:val="77378CBF"/>
    <w:rsid w:val="773C12E1"/>
    <w:rsid w:val="773F534F"/>
    <w:rsid w:val="77407F6A"/>
    <w:rsid w:val="77427B58"/>
    <w:rsid w:val="774765BA"/>
    <w:rsid w:val="7748F382"/>
    <w:rsid w:val="774B0708"/>
    <w:rsid w:val="774BBE7F"/>
    <w:rsid w:val="775427CC"/>
    <w:rsid w:val="7757A782"/>
    <w:rsid w:val="775D6E48"/>
    <w:rsid w:val="77627E66"/>
    <w:rsid w:val="7766845A"/>
    <w:rsid w:val="776949AC"/>
    <w:rsid w:val="776B28F6"/>
    <w:rsid w:val="776B63EB"/>
    <w:rsid w:val="776DE3B4"/>
    <w:rsid w:val="776E57B4"/>
    <w:rsid w:val="7771CDC7"/>
    <w:rsid w:val="777499DB"/>
    <w:rsid w:val="7775F384"/>
    <w:rsid w:val="77767AB5"/>
    <w:rsid w:val="7777BED0"/>
    <w:rsid w:val="7778B9D4"/>
    <w:rsid w:val="77852133"/>
    <w:rsid w:val="7788940C"/>
    <w:rsid w:val="778ADFA6"/>
    <w:rsid w:val="778C4A03"/>
    <w:rsid w:val="778C8735"/>
    <w:rsid w:val="778F116A"/>
    <w:rsid w:val="77910D9D"/>
    <w:rsid w:val="7791A9B8"/>
    <w:rsid w:val="7791D4BF"/>
    <w:rsid w:val="77921330"/>
    <w:rsid w:val="7795836D"/>
    <w:rsid w:val="7797085E"/>
    <w:rsid w:val="779742DD"/>
    <w:rsid w:val="779C3424"/>
    <w:rsid w:val="779C4AEC"/>
    <w:rsid w:val="779F05B4"/>
    <w:rsid w:val="77A0B9FC"/>
    <w:rsid w:val="77A5238B"/>
    <w:rsid w:val="77A68E68"/>
    <w:rsid w:val="77A7F002"/>
    <w:rsid w:val="77AD2E7E"/>
    <w:rsid w:val="77AE6528"/>
    <w:rsid w:val="77AEFAC4"/>
    <w:rsid w:val="77B3D3B2"/>
    <w:rsid w:val="77B7755B"/>
    <w:rsid w:val="77BD0166"/>
    <w:rsid w:val="77C10335"/>
    <w:rsid w:val="77C4137D"/>
    <w:rsid w:val="77CC5172"/>
    <w:rsid w:val="77CC5526"/>
    <w:rsid w:val="77D0F300"/>
    <w:rsid w:val="77D25442"/>
    <w:rsid w:val="77D6C052"/>
    <w:rsid w:val="77D8BF0D"/>
    <w:rsid w:val="77E2D6BD"/>
    <w:rsid w:val="77E2E16D"/>
    <w:rsid w:val="77E427EA"/>
    <w:rsid w:val="77E5DAE6"/>
    <w:rsid w:val="77E6F86E"/>
    <w:rsid w:val="77E8C90E"/>
    <w:rsid w:val="77E9446F"/>
    <w:rsid w:val="77EBBB54"/>
    <w:rsid w:val="77EC099C"/>
    <w:rsid w:val="77EE3359"/>
    <w:rsid w:val="77F12F8D"/>
    <w:rsid w:val="77F5FE26"/>
    <w:rsid w:val="77F65F52"/>
    <w:rsid w:val="77FA2D76"/>
    <w:rsid w:val="77FCFF9B"/>
    <w:rsid w:val="77FD775D"/>
    <w:rsid w:val="7802934E"/>
    <w:rsid w:val="7802C4C2"/>
    <w:rsid w:val="78050DB6"/>
    <w:rsid w:val="78065DF7"/>
    <w:rsid w:val="7807BC2C"/>
    <w:rsid w:val="78088377"/>
    <w:rsid w:val="7808E149"/>
    <w:rsid w:val="780A2991"/>
    <w:rsid w:val="780A363A"/>
    <w:rsid w:val="780B2BFF"/>
    <w:rsid w:val="780C4858"/>
    <w:rsid w:val="780CB9F6"/>
    <w:rsid w:val="780CCF88"/>
    <w:rsid w:val="780FFC39"/>
    <w:rsid w:val="7810C9F9"/>
    <w:rsid w:val="7814073F"/>
    <w:rsid w:val="78141D30"/>
    <w:rsid w:val="7815B187"/>
    <w:rsid w:val="781E282D"/>
    <w:rsid w:val="781F37C6"/>
    <w:rsid w:val="7820B66E"/>
    <w:rsid w:val="782794CC"/>
    <w:rsid w:val="782C9941"/>
    <w:rsid w:val="783422FD"/>
    <w:rsid w:val="7836F061"/>
    <w:rsid w:val="783998D6"/>
    <w:rsid w:val="783A11DE"/>
    <w:rsid w:val="7842AD94"/>
    <w:rsid w:val="78472A66"/>
    <w:rsid w:val="784A7C90"/>
    <w:rsid w:val="784C4DD3"/>
    <w:rsid w:val="78574072"/>
    <w:rsid w:val="7857A36E"/>
    <w:rsid w:val="7857BC30"/>
    <w:rsid w:val="78589E25"/>
    <w:rsid w:val="785A9F18"/>
    <w:rsid w:val="785BA9FD"/>
    <w:rsid w:val="7861B896"/>
    <w:rsid w:val="78621C5A"/>
    <w:rsid w:val="78633DC9"/>
    <w:rsid w:val="786788AE"/>
    <w:rsid w:val="7869C995"/>
    <w:rsid w:val="786BD8A0"/>
    <w:rsid w:val="786DB072"/>
    <w:rsid w:val="786DCCA4"/>
    <w:rsid w:val="786E2B1A"/>
    <w:rsid w:val="78750F45"/>
    <w:rsid w:val="7877B4F1"/>
    <w:rsid w:val="7878C93C"/>
    <w:rsid w:val="78798E0E"/>
    <w:rsid w:val="787A4BDC"/>
    <w:rsid w:val="78807A31"/>
    <w:rsid w:val="78814145"/>
    <w:rsid w:val="7881FB83"/>
    <w:rsid w:val="7882B23C"/>
    <w:rsid w:val="78869B5D"/>
    <w:rsid w:val="78896E40"/>
    <w:rsid w:val="7889DA91"/>
    <w:rsid w:val="788C75C0"/>
    <w:rsid w:val="788C94DF"/>
    <w:rsid w:val="788EF751"/>
    <w:rsid w:val="7890D71F"/>
    <w:rsid w:val="7893486B"/>
    <w:rsid w:val="7899E67C"/>
    <w:rsid w:val="789F91B4"/>
    <w:rsid w:val="78A031F2"/>
    <w:rsid w:val="78A03723"/>
    <w:rsid w:val="78A32026"/>
    <w:rsid w:val="78A79937"/>
    <w:rsid w:val="78ACFF5C"/>
    <w:rsid w:val="78AE5A03"/>
    <w:rsid w:val="78AEFA32"/>
    <w:rsid w:val="78B18784"/>
    <w:rsid w:val="78B26AA9"/>
    <w:rsid w:val="78B5588B"/>
    <w:rsid w:val="78B67F15"/>
    <w:rsid w:val="78B6F349"/>
    <w:rsid w:val="78B86422"/>
    <w:rsid w:val="78B958E6"/>
    <w:rsid w:val="78BA1E72"/>
    <w:rsid w:val="78BB143E"/>
    <w:rsid w:val="78C3291C"/>
    <w:rsid w:val="78C4B251"/>
    <w:rsid w:val="78C4DBCA"/>
    <w:rsid w:val="78C5FE8B"/>
    <w:rsid w:val="78C64C4C"/>
    <w:rsid w:val="78CAEC4B"/>
    <w:rsid w:val="78CB61DF"/>
    <w:rsid w:val="78CBA3E0"/>
    <w:rsid w:val="78CBDDEF"/>
    <w:rsid w:val="78CC7ABF"/>
    <w:rsid w:val="78CE95F2"/>
    <w:rsid w:val="78D1ACA3"/>
    <w:rsid w:val="78D49476"/>
    <w:rsid w:val="78D667C4"/>
    <w:rsid w:val="78D71716"/>
    <w:rsid w:val="78DB0D7A"/>
    <w:rsid w:val="78DBD5A9"/>
    <w:rsid w:val="78DDAE00"/>
    <w:rsid w:val="78DE2C2F"/>
    <w:rsid w:val="78DF0ED3"/>
    <w:rsid w:val="78DF369E"/>
    <w:rsid w:val="78E0B794"/>
    <w:rsid w:val="78E0D4F4"/>
    <w:rsid w:val="78E51DBB"/>
    <w:rsid w:val="78E6CFB3"/>
    <w:rsid w:val="78E93BDD"/>
    <w:rsid w:val="78EBBAD0"/>
    <w:rsid w:val="78F48267"/>
    <w:rsid w:val="78FA4B1A"/>
    <w:rsid w:val="78FB7FD8"/>
    <w:rsid w:val="78FC60E0"/>
    <w:rsid w:val="78FD51D6"/>
    <w:rsid w:val="78FDF15B"/>
    <w:rsid w:val="78FEFAFE"/>
    <w:rsid w:val="7911EC88"/>
    <w:rsid w:val="7913EE01"/>
    <w:rsid w:val="791450F3"/>
    <w:rsid w:val="79188431"/>
    <w:rsid w:val="7918E082"/>
    <w:rsid w:val="791AFF8C"/>
    <w:rsid w:val="791D84AA"/>
    <w:rsid w:val="791F7C26"/>
    <w:rsid w:val="79209278"/>
    <w:rsid w:val="79209B21"/>
    <w:rsid w:val="79248BF2"/>
    <w:rsid w:val="792AF5F5"/>
    <w:rsid w:val="793248BD"/>
    <w:rsid w:val="793258CC"/>
    <w:rsid w:val="793ABC84"/>
    <w:rsid w:val="793F55E7"/>
    <w:rsid w:val="793FD747"/>
    <w:rsid w:val="79407DBB"/>
    <w:rsid w:val="79425CD9"/>
    <w:rsid w:val="794630D1"/>
    <w:rsid w:val="7946BB5E"/>
    <w:rsid w:val="79477205"/>
    <w:rsid w:val="7949B1E7"/>
    <w:rsid w:val="794BDC52"/>
    <w:rsid w:val="794C6349"/>
    <w:rsid w:val="794C7691"/>
    <w:rsid w:val="794EFD2A"/>
    <w:rsid w:val="795228E7"/>
    <w:rsid w:val="7952783F"/>
    <w:rsid w:val="79594DA8"/>
    <w:rsid w:val="795993F1"/>
    <w:rsid w:val="795CC25B"/>
    <w:rsid w:val="796EDAB7"/>
    <w:rsid w:val="79728196"/>
    <w:rsid w:val="79740896"/>
    <w:rsid w:val="797562E3"/>
    <w:rsid w:val="797622C7"/>
    <w:rsid w:val="797730AD"/>
    <w:rsid w:val="7977C7F8"/>
    <w:rsid w:val="797C85B7"/>
    <w:rsid w:val="797E1703"/>
    <w:rsid w:val="797ED82C"/>
    <w:rsid w:val="7981947B"/>
    <w:rsid w:val="7982B902"/>
    <w:rsid w:val="7983E331"/>
    <w:rsid w:val="7985CA42"/>
    <w:rsid w:val="79870C4B"/>
    <w:rsid w:val="798847A9"/>
    <w:rsid w:val="79891ED3"/>
    <w:rsid w:val="798AEA6E"/>
    <w:rsid w:val="799003D5"/>
    <w:rsid w:val="799020B0"/>
    <w:rsid w:val="7991D675"/>
    <w:rsid w:val="7992A5B5"/>
    <w:rsid w:val="7995B58A"/>
    <w:rsid w:val="7995E117"/>
    <w:rsid w:val="7996CA74"/>
    <w:rsid w:val="799A4D22"/>
    <w:rsid w:val="799CC793"/>
    <w:rsid w:val="79A10973"/>
    <w:rsid w:val="79A23515"/>
    <w:rsid w:val="79A40691"/>
    <w:rsid w:val="79A5530C"/>
    <w:rsid w:val="79ACFEA3"/>
    <w:rsid w:val="79AF85C3"/>
    <w:rsid w:val="79B2CE8C"/>
    <w:rsid w:val="79B3D0C8"/>
    <w:rsid w:val="79B7383A"/>
    <w:rsid w:val="79BA5AE2"/>
    <w:rsid w:val="79BD2DC7"/>
    <w:rsid w:val="79BE02DA"/>
    <w:rsid w:val="79C1AC34"/>
    <w:rsid w:val="79C3F282"/>
    <w:rsid w:val="79C5B595"/>
    <w:rsid w:val="79C6CFDD"/>
    <w:rsid w:val="79CC1FE9"/>
    <w:rsid w:val="79CC8A34"/>
    <w:rsid w:val="79D3434B"/>
    <w:rsid w:val="79D4BE72"/>
    <w:rsid w:val="79D73D2E"/>
    <w:rsid w:val="79D742B9"/>
    <w:rsid w:val="79D7A7B1"/>
    <w:rsid w:val="79DD5190"/>
    <w:rsid w:val="79DD5B3F"/>
    <w:rsid w:val="79DF2369"/>
    <w:rsid w:val="79E21FFF"/>
    <w:rsid w:val="79E69131"/>
    <w:rsid w:val="79E8A222"/>
    <w:rsid w:val="79ECDA05"/>
    <w:rsid w:val="79F54FCE"/>
    <w:rsid w:val="79F55A36"/>
    <w:rsid w:val="79F6319A"/>
    <w:rsid w:val="79F6ED3F"/>
    <w:rsid w:val="79F953D1"/>
    <w:rsid w:val="79F9AB0C"/>
    <w:rsid w:val="79FBEC9B"/>
    <w:rsid w:val="79FF06A7"/>
    <w:rsid w:val="7A09CF0D"/>
    <w:rsid w:val="7A0B706B"/>
    <w:rsid w:val="7A0CC701"/>
    <w:rsid w:val="7A0FAD00"/>
    <w:rsid w:val="7A10DA37"/>
    <w:rsid w:val="7A12B5DB"/>
    <w:rsid w:val="7A147FDE"/>
    <w:rsid w:val="7A18EE82"/>
    <w:rsid w:val="7A1CA563"/>
    <w:rsid w:val="7A1FF51C"/>
    <w:rsid w:val="7A20C803"/>
    <w:rsid w:val="7A210E24"/>
    <w:rsid w:val="7A229DC5"/>
    <w:rsid w:val="7A26A59E"/>
    <w:rsid w:val="7A27E970"/>
    <w:rsid w:val="7A28F870"/>
    <w:rsid w:val="7A29788F"/>
    <w:rsid w:val="7A354258"/>
    <w:rsid w:val="7A386BBE"/>
    <w:rsid w:val="7A393703"/>
    <w:rsid w:val="7A3A5F38"/>
    <w:rsid w:val="7A3DA869"/>
    <w:rsid w:val="7A3F8522"/>
    <w:rsid w:val="7A48B529"/>
    <w:rsid w:val="7A4C035E"/>
    <w:rsid w:val="7A4E70D4"/>
    <w:rsid w:val="7A4F4F83"/>
    <w:rsid w:val="7A4FDBE8"/>
    <w:rsid w:val="7A50938F"/>
    <w:rsid w:val="7A50E417"/>
    <w:rsid w:val="7A5757DC"/>
    <w:rsid w:val="7A5907B5"/>
    <w:rsid w:val="7A593E98"/>
    <w:rsid w:val="7A5E5125"/>
    <w:rsid w:val="7A5F7F40"/>
    <w:rsid w:val="7A62823A"/>
    <w:rsid w:val="7A63FCAE"/>
    <w:rsid w:val="7A668CC2"/>
    <w:rsid w:val="7A6790DD"/>
    <w:rsid w:val="7A695526"/>
    <w:rsid w:val="7A6A59F0"/>
    <w:rsid w:val="7A6DFC03"/>
    <w:rsid w:val="7A71B7A2"/>
    <w:rsid w:val="7A72B29B"/>
    <w:rsid w:val="7A72C8F6"/>
    <w:rsid w:val="7A75530A"/>
    <w:rsid w:val="7A79D188"/>
    <w:rsid w:val="7A7E2FBF"/>
    <w:rsid w:val="7A7E925C"/>
    <w:rsid w:val="7A7F2721"/>
    <w:rsid w:val="7A80808C"/>
    <w:rsid w:val="7A824FF6"/>
    <w:rsid w:val="7A84D741"/>
    <w:rsid w:val="7A850D22"/>
    <w:rsid w:val="7A8988B0"/>
    <w:rsid w:val="7A8DE088"/>
    <w:rsid w:val="7A8F78DD"/>
    <w:rsid w:val="7A9100F1"/>
    <w:rsid w:val="7A935AD0"/>
    <w:rsid w:val="7A976CC7"/>
    <w:rsid w:val="7A978A20"/>
    <w:rsid w:val="7A98B05D"/>
    <w:rsid w:val="7A9B14F8"/>
    <w:rsid w:val="7A9CBC4C"/>
    <w:rsid w:val="7AA81EE6"/>
    <w:rsid w:val="7AAA5C2A"/>
    <w:rsid w:val="7AAA933C"/>
    <w:rsid w:val="7AAB6DB0"/>
    <w:rsid w:val="7AAD191B"/>
    <w:rsid w:val="7AB01871"/>
    <w:rsid w:val="7AB1CA15"/>
    <w:rsid w:val="7AB392D0"/>
    <w:rsid w:val="7AB59055"/>
    <w:rsid w:val="7AB6D466"/>
    <w:rsid w:val="7AB9A923"/>
    <w:rsid w:val="7ABB859B"/>
    <w:rsid w:val="7ABBEBB3"/>
    <w:rsid w:val="7AC28CE9"/>
    <w:rsid w:val="7AC47C6E"/>
    <w:rsid w:val="7AC90EA2"/>
    <w:rsid w:val="7ACB5B27"/>
    <w:rsid w:val="7ACE4148"/>
    <w:rsid w:val="7AD65D11"/>
    <w:rsid w:val="7AD68CF9"/>
    <w:rsid w:val="7AD9172A"/>
    <w:rsid w:val="7AD95805"/>
    <w:rsid w:val="7ADE0364"/>
    <w:rsid w:val="7ADE9F4E"/>
    <w:rsid w:val="7AE073FE"/>
    <w:rsid w:val="7AE131BF"/>
    <w:rsid w:val="7AE14036"/>
    <w:rsid w:val="7AE2EF9E"/>
    <w:rsid w:val="7AE4545B"/>
    <w:rsid w:val="7AE8905C"/>
    <w:rsid w:val="7AEA3E54"/>
    <w:rsid w:val="7AEA69F1"/>
    <w:rsid w:val="7AEC7E89"/>
    <w:rsid w:val="7AECB903"/>
    <w:rsid w:val="7AED922C"/>
    <w:rsid w:val="7AF337B1"/>
    <w:rsid w:val="7AF537D0"/>
    <w:rsid w:val="7AF738DA"/>
    <w:rsid w:val="7AF90B88"/>
    <w:rsid w:val="7B00BE58"/>
    <w:rsid w:val="7B0749E2"/>
    <w:rsid w:val="7B0CECB8"/>
    <w:rsid w:val="7B0D6AC5"/>
    <w:rsid w:val="7B0D7A81"/>
    <w:rsid w:val="7B14ACCE"/>
    <w:rsid w:val="7B14CE8A"/>
    <w:rsid w:val="7B1B0AF8"/>
    <w:rsid w:val="7B1C784C"/>
    <w:rsid w:val="7B1CFF84"/>
    <w:rsid w:val="7B1D194F"/>
    <w:rsid w:val="7B1D6C4E"/>
    <w:rsid w:val="7B1EF441"/>
    <w:rsid w:val="7B219AA3"/>
    <w:rsid w:val="7B220C20"/>
    <w:rsid w:val="7B24263F"/>
    <w:rsid w:val="7B245948"/>
    <w:rsid w:val="7B2A546B"/>
    <w:rsid w:val="7B2EFBB3"/>
    <w:rsid w:val="7B2F4764"/>
    <w:rsid w:val="7B304165"/>
    <w:rsid w:val="7B31003D"/>
    <w:rsid w:val="7B321FFC"/>
    <w:rsid w:val="7B322C71"/>
    <w:rsid w:val="7B38578E"/>
    <w:rsid w:val="7B3999F5"/>
    <w:rsid w:val="7B3B5BE4"/>
    <w:rsid w:val="7B3BE1E5"/>
    <w:rsid w:val="7B3EC1FB"/>
    <w:rsid w:val="7B3F7E8B"/>
    <w:rsid w:val="7B416B32"/>
    <w:rsid w:val="7B4216A0"/>
    <w:rsid w:val="7B42A859"/>
    <w:rsid w:val="7B463035"/>
    <w:rsid w:val="7B463D7B"/>
    <w:rsid w:val="7B48EA13"/>
    <w:rsid w:val="7B4B0FED"/>
    <w:rsid w:val="7B4ED3D2"/>
    <w:rsid w:val="7B51B831"/>
    <w:rsid w:val="7B52B9B6"/>
    <w:rsid w:val="7B56487E"/>
    <w:rsid w:val="7B581041"/>
    <w:rsid w:val="7B58D909"/>
    <w:rsid w:val="7B59FBAC"/>
    <w:rsid w:val="7B5A371D"/>
    <w:rsid w:val="7B5BBA45"/>
    <w:rsid w:val="7B5E44C1"/>
    <w:rsid w:val="7B6FE626"/>
    <w:rsid w:val="7B7095BE"/>
    <w:rsid w:val="7B7186E9"/>
    <w:rsid w:val="7B719E89"/>
    <w:rsid w:val="7B7253E2"/>
    <w:rsid w:val="7B765456"/>
    <w:rsid w:val="7B78D288"/>
    <w:rsid w:val="7B7EE40B"/>
    <w:rsid w:val="7B834CB3"/>
    <w:rsid w:val="7B8529DB"/>
    <w:rsid w:val="7B8E5197"/>
    <w:rsid w:val="7B8FDDB6"/>
    <w:rsid w:val="7B91542C"/>
    <w:rsid w:val="7B93B7D6"/>
    <w:rsid w:val="7B97EC66"/>
    <w:rsid w:val="7B9AFD0F"/>
    <w:rsid w:val="7B9C2B5D"/>
    <w:rsid w:val="7BA4B3A3"/>
    <w:rsid w:val="7BA57F5B"/>
    <w:rsid w:val="7BA870A7"/>
    <w:rsid w:val="7BAC15FC"/>
    <w:rsid w:val="7BAF24F2"/>
    <w:rsid w:val="7BB451A8"/>
    <w:rsid w:val="7BBCAD73"/>
    <w:rsid w:val="7BBD80F8"/>
    <w:rsid w:val="7BBD93E7"/>
    <w:rsid w:val="7BC06289"/>
    <w:rsid w:val="7BC07DC7"/>
    <w:rsid w:val="7BC7D85F"/>
    <w:rsid w:val="7BCE562D"/>
    <w:rsid w:val="7BCFFFCA"/>
    <w:rsid w:val="7BD1BE24"/>
    <w:rsid w:val="7BD1FE92"/>
    <w:rsid w:val="7BD39385"/>
    <w:rsid w:val="7BD51AC3"/>
    <w:rsid w:val="7BD55A40"/>
    <w:rsid w:val="7BD6D2FB"/>
    <w:rsid w:val="7BD8D7A6"/>
    <w:rsid w:val="7BD9C7A1"/>
    <w:rsid w:val="7BDBF832"/>
    <w:rsid w:val="7BDC4CAA"/>
    <w:rsid w:val="7BDC515F"/>
    <w:rsid w:val="7BDD0BFE"/>
    <w:rsid w:val="7BDFD743"/>
    <w:rsid w:val="7BE52439"/>
    <w:rsid w:val="7BE5E855"/>
    <w:rsid w:val="7BEF265E"/>
    <w:rsid w:val="7BF0A4DC"/>
    <w:rsid w:val="7BF1386F"/>
    <w:rsid w:val="7BF4E06C"/>
    <w:rsid w:val="7BF6B9E2"/>
    <w:rsid w:val="7BF81DA6"/>
    <w:rsid w:val="7BF8372B"/>
    <w:rsid w:val="7BF84301"/>
    <w:rsid w:val="7BF96680"/>
    <w:rsid w:val="7BF99C38"/>
    <w:rsid w:val="7BFC917C"/>
    <w:rsid w:val="7BFE579A"/>
    <w:rsid w:val="7C02E680"/>
    <w:rsid w:val="7C0F86B5"/>
    <w:rsid w:val="7C0F9C5A"/>
    <w:rsid w:val="7C12D949"/>
    <w:rsid w:val="7C165322"/>
    <w:rsid w:val="7C19970E"/>
    <w:rsid w:val="7C1C4E02"/>
    <w:rsid w:val="7C20DE57"/>
    <w:rsid w:val="7C2596D2"/>
    <w:rsid w:val="7C267434"/>
    <w:rsid w:val="7C278C86"/>
    <w:rsid w:val="7C27A2C0"/>
    <w:rsid w:val="7C2C2567"/>
    <w:rsid w:val="7C2D8771"/>
    <w:rsid w:val="7C2F1168"/>
    <w:rsid w:val="7C30E65A"/>
    <w:rsid w:val="7C35F12C"/>
    <w:rsid w:val="7C36550F"/>
    <w:rsid w:val="7C36BF11"/>
    <w:rsid w:val="7C3B0F08"/>
    <w:rsid w:val="7C3F22D0"/>
    <w:rsid w:val="7C4154C8"/>
    <w:rsid w:val="7C4288B8"/>
    <w:rsid w:val="7C4556EB"/>
    <w:rsid w:val="7C47C633"/>
    <w:rsid w:val="7C485EB0"/>
    <w:rsid w:val="7C48930A"/>
    <w:rsid w:val="7C4BF2BF"/>
    <w:rsid w:val="7C4E7B8F"/>
    <w:rsid w:val="7C5080EB"/>
    <w:rsid w:val="7C50A14F"/>
    <w:rsid w:val="7C518C80"/>
    <w:rsid w:val="7C51E40D"/>
    <w:rsid w:val="7C521087"/>
    <w:rsid w:val="7C538D19"/>
    <w:rsid w:val="7C54B1F6"/>
    <w:rsid w:val="7C57DF52"/>
    <w:rsid w:val="7C587EE5"/>
    <w:rsid w:val="7C5A622A"/>
    <w:rsid w:val="7C5B29D6"/>
    <w:rsid w:val="7C5DBB7D"/>
    <w:rsid w:val="7C5EE412"/>
    <w:rsid w:val="7C60C079"/>
    <w:rsid w:val="7C620349"/>
    <w:rsid w:val="7C6276CC"/>
    <w:rsid w:val="7C62D7FF"/>
    <w:rsid w:val="7C65A0BC"/>
    <w:rsid w:val="7C65ADAC"/>
    <w:rsid w:val="7C679F0F"/>
    <w:rsid w:val="7C67A614"/>
    <w:rsid w:val="7C6AD116"/>
    <w:rsid w:val="7C6C0DE2"/>
    <w:rsid w:val="7C6CC285"/>
    <w:rsid w:val="7C740046"/>
    <w:rsid w:val="7C760448"/>
    <w:rsid w:val="7C79E1C0"/>
    <w:rsid w:val="7C7BB38C"/>
    <w:rsid w:val="7C7CE637"/>
    <w:rsid w:val="7C7F3F00"/>
    <w:rsid w:val="7C80DFBD"/>
    <w:rsid w:val="7C828D91"/>
    <w:rsid w:val="7C829EEC"/>
    <w:rsid w:val="7C8C6526"/>
    <w:rsid w:val="7C8C78E1"/>
    <w:rsid w:val="7C8D1EBD"/>
    <w:rsid w:val="7C953700"/>
    <w:rsid w:val="7C9B5946"/>
    <w:rsid w:val="7C9E01B2"/>
    <w:rsid w:val="7CA29378"/>
    <w:rsid w:val="7CA2A14F"/>
    <w:rsid w:val="7CA2BD60"/>
    <w:rsid w:val="7CA66E2D"/>
    <w:rsid w:val="7CAE0A62"/>
    <w:rsid w:val="7CB1E5E4"/>
    <w:rsid w:val="7CB3A1BB"/>
    <w:rsid w:val="7CB5CE7E"/>
    <w:rsid w:val="7CB865F8"/>
    <w:rsid w:val="7CB875C1"/>
    <w:rsid w:val="7CBAF850"/>
    <w:rsid w:val="7CBB95F9"/>
    <w:rsid w:val="7CBBB122"/>
    <w:rsid w:val="7CC25DDE"/>
    <w:rsid w:val="7CC30125"/>
    <w:rsid w:val="7CC496DA"/>
    <w:rsid w:val="7CC7F546"/>
    <w:rsid w:val="7CCD443C"/>
    <w:rsid w:val="7CCF6EE6"/>
    <w:rsid w:val="7CD19565"/>
    <w:rsid w:val="7CD9DE22"/>
    <w:rsid w:val="7CDA4048"/>
    <w:rsid w:val="7CDBF4C9"/>
    <w:rsid w:val="7CDD125F"/>
    <w:rsid w:val="7CDD6AA0"/>
    <w:rsid w:val="7CE501BB"/>
    <w:rsid w:val="7CE6848F"/>
    <w:rsid w:val="7CE88F65"/>
    <w:rsid w:val="7CE8F52E"/>
    <w:rsid w:val="7CE977FA"/>
    <w:rsid w:val="7CEAE391"/>
    <w:rsid w:val="7CED412D"/>
    <w:rsid w:val="7CEE0FCB"/>
    <w:rsid w:val="7CF1F285"/>
    <w:rsid w:val="7CF2FFDF"/>
    <w:rsid w:val="7CF4919C"/>
    <w:rsid w:val="7CFC5D12"/>
    <w:rsid w:val="7D01C1E8"/>
    <w:rsid w:val="7D02248A"/>
    <w:rsid w:val="7D0474D7"/>
    <w:rsid w:val="7D092704"/>
    <w:rsid w:val="7D09EB02"/>
    <w:rsid w:val="7D0BEE18"/>
    <w:rsid w:val="7D0DFA60"/>
    <w:rsid w:val="7D0EFCDA"/>
    <w:rsid w:val="7D1513EE"/>
    <w:rsid w:val="7D157540"/>
    <w:rsid w:val="7D15A09E"/>
    <w:rsid w:val="7D19B533"/>
    <w:rsid w:val="7D1FC002"/>
    <w:rsid w:val="7D20562B"/>
    <w:rsid w:val="7D209877"/>
    <w:rsid w:val="7D22230E"/>
    <w:rsid w:val="7D222728"/>
    <w:rsid w:val="7D26ADFE"/>
    <w:rsid w:val="7D26AF7E"/>
    <w:rsid w:val="7D2C45DF"/>
    <w:rsid w:val="7D31595C"/>
    <w:rsid w:val="7D34607D"/>
    <w:rsid w:val="7D353A1C"/>
    <w:rsid w:val="7D361AD7"/>
    <w:rsid w:val="7D363C73"/>
    <w:rsid w:val="7D38EA8E"/>
    <w:rsid w:val="7D3B7384"/>
    <w:rsid w:val="7D3EF0CA"/>
    <w:rsid w:val="7D4016EC"/>
    <w:rsid w:val="7D407DE1"/>
    <w:rsid w:val="7D409256"/>
    <w:rsid w:val="7D421F26"/>
    <w:rsid w:val="7D4356B9"/>
    <w:rsid w:val="7D486C7E"/>
    <w:rsid w:val="7D4B4261"/>
    <w:rsid w:val="7D4B8D36"/>
    <w:rsid w:val="7D4C5AEC"/>
    <w:rsid w:val="7D5489DD"/>
    <w:rsid w:val="7D5A9740"/>
    <w:rsid w:val="7D5E6991"/>
    <w:rsid w:val="7D637D72"/>
    <w:rsid w:val="7D6432E8"/>
    <w:rsid w:val="7D67A122"/>
    <w:rsid w:val="7D698CAA"/>
    <w:rsid w:val="7D6CFA50"/>
    <w:rsid w:val="7D6D65F8"/>
    <w:rsid w:val="7D6E4BC3"/>
    <w:rsid w:val="7D6EF88B"/>
    <w:rsid w:val="7D6F99C0"/>
    <w:rsid w:val="7D7149DD"/>
    <w:rsid w:val="7D726087"/>
    <w:rsid w:val="7D74A0CC"/>
    <w:rsid w:val="7D7CAE54"/>
    <w:rsid w:val="7D7E322E"/>
    <w:rsid w:val="7D7EA5B4"/>
    <w:rsid w:val="7D7EB95B"/>
    <w:rsid w:val="7D7EECDD"/>
    <w:rsid w:val="7D856AAB"/>
    <w:rsid w:val="7D868E55"/>
    <w:rsid w:val="7D88C15C"/>
    <w:rsid w:val="7D8A356C"/>
    <w:rsid w:val="7D8AB92C"/>
    <w:rsid w:val="7D8CAE05"/>
    <w:rsid w:val="7D8E96EA"/>
    <w:rsid w:val="7D8F0AE0"/>
    <w:rsid w:val="7D8FC427"/>
    <w:rsid w:val="7D912003"/>
    <w:rsid w:val="7D92E0DB"/>
    <w:rsid w:val="7D94E2BB"/>
    <w:rsid w:val="7D952AD3"/>
    <w:rsid w:val="7D96E19B"/>
    <w:rsid w:val="7D9AF58C"/>
    <w:rsid w:val="7D9FCB16"/>
    <w:rsid w:val="7DA015BE"/>
    <w:rsid w:val="7DA0B665"/>
    <w:rsid w:val="7DABA994"/>
    <w:rsid w:val="7DAF165F"/>
    <w:rsid w:val="7DB15C96"/>
    <w:rsid w:val="7DB56B14"/>
    <w:rsid w:val="7DB8CD99"/>
    <w:rsid w:val="7DBC9327"/>
    <w:rsid w:val="7DBCE1CB"/>
    <w:rsid w:val="7DBDCEC7"/>
    <w:rsid w:val="7DC50FCF"/>
    <w:rsid w:val="7DC72B7D"/>
    <w:rsid w:val="7DC79ADA"/>
    <w:rsid w:val="7DC88A53"/>
    <w:rsid w:val="7DC8F4ED"/>
    <w:rsid w:val="7DCCF393"/>
    <w:rsid w:val="7DCE0BAD"/>
    <w:rsid w:val="7DD02E6B"/>
    <w:rsid w:val="7DD07AED"/>
    <w:rsid w:val="7DD16D41"/>
    <w:rsid w:val="7DD58364"/>
    <w:rsid w:val="7DD6E779"/>
    <w:rsid w:val="7DD94CDC"/>
    <w:rsid w:val="7DD9FBCB"/>
    <w:rsid w:val="7DDE4865"/>
    <w:rsid w:val="7DDEA9EF"/>
    <w:rsid w:val="7DDED651"/>
    <w:rsid w:val="7DE25302"/>
    <w:rsid w:val="7DE7F23D"/>
    <w:rsid w:val="7DE7F69C"/>
    <w:rsid w:val="7DE91A73"/>
    <w:rsid w:val="7DEAA8D7"/>
    <w:rsid w:val="7DF09AEB"/>
    <w:rsid w:val="7DF62747"/>
    <w:rsid w:val="7DF96A26"/>
    <w:rsid w:val="7DFA3073"/>
    <w:rsid w:val="7DFCCB16"/>
    <w:rsid w:val="7DFECC5B"/>
    <w:rsid w:val="7E0012C9"/>
    <w:rsid w:val="7E00C8A9"/>
    <w:rsid w:val="7E061E07"/>
    <w:rsid w:val="7E06525B"/>
    <w:rsid w:val="7E066836"/>
    <w:rsid w:val="7E071DC9"/>
    <w:rsid w:val="7E093662"/>
    <w:rsid w:val="7E09AA87"/>
    <w:rsid w:val="7E0C1B71"/>
    <w:rsid w:val="7E0C3011"/>
    <w:rsid w:val="7E15FA3B"/>
    <w:rsid w:val="7E1EFF8B"/>
    <w:rsid w:val="7E270D2D"/>
    <w:rsid w:val="7E2797DB"/>
    <w:rsid w:val="7E293312"/>
    <w:rsid w:val="7E2DBAB1"/>
    <w:rsid w:val="7E31639C"/>
    <w:rsid w:val="7E370A36"/>
    <w:rsid w:val="7E37FDB8"/>
    <w:rsid w:val="7E38E1E6"/>
    <w:rsid w:val="7E3A5FC3"/>
    <w:rsid w:val="7E400BF3"/>
    <w:rsid w:val="7E4021CF"/>
    <w:rsid w:val="7E4240DF"/>
    <w:rsid w:val="7E42721C"/>
    <w:rsid w:val="7E42CEF0"/>
    <w:rsid w:val="7E45CA87"/>
    <w:rsid w:val="7E46D45B"/>
    <w:rsid w:val="7E46D8AD"/>
    <w:rsid w:val="7E4D2B05"/>
    <w:rsid w:val="7E519574"/>
    <w:rsid w:val="7E53D88D"/>
    <w:rsid w:val="7E540A22"/>
    <w:rsid w:val="7E549D86"/>
    <w:rsid w:val="7E551983"/>
    <w:rsid w:val="7E56EB79"/>
    <w:rsid w:val="7E585908"/>
    <w:rsid w:val="7E58F465"/>
    <w:rsid w:val="7E5D9942"/>
    <w:rsid w:val="7E5F9098"/>
    <w:rsid w:val="7E60FC98"/>
    <w:rsid w:val="7E643F26"/>
    <w:rsid w:val="7E665678"/>
    <w:rsid w:val="7E6DFDCE"/>
    <w:rsid w:val="7E6FC2A3"/>
    <w:rsid w:val="7E7018EE"/>
    <w:rsid w:val="7E714928"/>
    <w:rsid w:val="7E718E94"/>
    <w:rsid w:val="7E7A132F"/>
    <w:rsid w:val="7E7DE037"/>
    <w:rsid w:val="7E827723"/>
    <w:rsid w:val="7E863288"/>
    <w:rsid w:val="7E879EC7"/>
    <w:rsid w:val="7E87C1A8"/>
    <w:rsid w:val="7E884E66"/>
    <w:rsid w:val="7E8A782F"/>
    <w:rsid w:val="7E8D8EF8"/>
    <w:rsid w:val="7E8EA5FD"/>
    <w:rsid w:val="7E961BB8"/>
    <w:rsid w:val="7E9C7BAE"/>
    <w:rsid w:val="7E9E4416"/>
    <w:rsid w:val="7EA253B3"/>
    <w:rsid w:val="7EA2E348"/>
    <w:rsid w:val="7EA4F765"/>
    <w:rsid w:val="7EA767D1"/>
    <w:rsid w:val="7EABB0A0"/>
    <w:rsid w:val="7EAD675B"/>
    <w:rsid w:val="7EAF31C7"/>
    <w:rsid w:val="7EAF9888"/>
    <w:rsid w:val="7EB476D2"/>
    <w:rsid w:val="7EB512FF"/>
    <w:rsid w:val="7EB655F5"/>
    <w:rsid w:val="7EBC4C67"/>
    <w:rsid w:val="7EBC6EFF"/>
    <w:rsid w:val="7EBCB764"/>
    <w:rsid w:val="7EBF7BCF"/>
    <w:rsid w:val="7EC681D8"/>
    <w:rsid w:val="7EC91266"/>
    <w:rsid w:val="7ECBC88F"/>
    <w:rsid w:val="7ED0BE40"/>
    <w:rsid w:val="7ED2E5AF"/>
    <w:rsid w:val="7EDA50B5"/>
    <w:rsid w:val="7EDB8A0E"/>
    <w:rsid w:val="7EDC1CED"/>
    <w:rsid w:val="7EDE2E31"/>
    <w:rsid w:val="7EE3321F"/>
    <w:rsid w:val="7EEE993D"/>
    <w:rsid w:val="7EEF6B4A"/>
    <w:rsid w:val="7EF1710F"/>
    <w:rsid w:val="7EF34E7E"/>
    <w:rsid w:val="7EF71376"/>
    <w:rsid w:val="7EFA5795"/>
    <w:rsid w:val="7EFB4CDD"/>
    <w:rsid w:val="7F0098B1"/>
    <w:rsid w:val="7F082645"/>
    <w:rsid w:val="7F0B6D6B"/>
    <w:rsid w:val="7F0E30E8"/>
    <w:rsid w:val="7F0FD159"/>
    <w:rsid w:val="7F0FFBEF"/>
    <w:rsid w:val="7F11C7E9"/>
    <w:rsid w:val="7F159DB1"/>
    <w:rsid w:val="7F1640B3"/>
    <w:rsid w:val="7F17DE96"/>
    <w:rsid w:val="7F18F3C4"/>
    <w:rsid w:val="7F1B648D"/>
    <w:rsid w:val="7F1E7CA5"/>
    <w:rsid w:val="7F1E8802"/>
    <w:rsid w:val="7F1E9136"/>
    <w:rsid w:val="7F231035"/>
    <w:rsid w:val="7F28668B"/>
    <w:rsid w:val="7F2A97D4"/>
    <w:rsid w:val="7F2D7D0A"/>
    <w:rsid w:val="7F353004"/>
    <w:rsid w:val="7F39499D"/>
    <w:rsid w:val="7F3B483A"/>
    <w:rsid w:val="7F3B770A"/>
    <w:rsid w:val="7F3CA787"/>
    <w:rsid w:val="7F400C7A"/>
    <w:rsid w:val="7F41C3B8"/>
    <w:rsid w:val="7F43411A"/>
    <w:rsid w:val="7F463975"/>
    <w:rsid w:val="7F48C6D5"/>
    <w:rsid w:val="7F4935F9"/>
    <w:rsid w:val="7F496A6B"/>
    <w:rsid w:val="7F5428B2"/>
    <w:rsid w:val="7F55B12D"/>
    <w:rsid w:val="7F5B4AC1"/>
    <w:rsid w:val="7F5E99BC"/>
    <w:rsid w:val="7F5F2A52"/>
    <w:rsid w:val="7F698C9E"/>
    <w:rsid w:val="7F71963F"/>
    <w:rsid w:val="7F731430"/>
    <w:rsid w:val="7F7447FA"/>
    <w:rsid w:val="7F7482CF"/>
    <w:rsid w:val="7F7DBB5B"/>
    <w:rsid w:val="7F7E809A"/>
    <w:rsid w:val="7F7F83AC"/>
    <w:rsid w:val="7F84CF85"/>
    <w:rsid w:val="7F85BDBC"/>
    <w:rsid w:val="7F889C99"/>
    <w:rsid w:val="7F8CA59D"/>
    <w:rsid w:val="7F8DB028"/>
    <w:rsid w:val="7F8EAFAB"/>
    <w:rsid w:val="7F8FD9CB"/>
    <w:rsid w:val="7F907278"/>
    <w:rsid w:val="7F915DC3"/>
    <w:rsid w:val="7F988557"/>
    <w:rsid w:val="7F9D4369"/>
    <w:rsid w:val="7FA097BB"/>
    <w:rsid w:val="7FA23572"/>
    <w:rsid w:val="7FA2F5AB"/>
    <w:rsid w:val="7FA350E1"/>
    <w:rsid w:val="7FA6649C"/>
    <w:rsid w:val="7FAB7401"/>
    <w:rsid w:val="7FABD135"/>
    <w:rsid w:val="7FAECADE"/>
    <w:rsid w:val="7FAF9B57"/>
    <w:rsid w:val="7FB02AE6"/>
    <w:rsid w:val="7FB1387F"/>
    <w:rsid w:val="7FB2F754"/>
    <w:rsid w:val="7FB82BB6"/>
    <w:rsid w:val="7FBAABC0"/>
    <w:rsid w:val="7FBBD216"/>
    <w:rsid w:val="7FBBDAC5"/>
    <w:rsid w:val="7FBF5EE6"/>
    <w:rsid w:val="7FC37562"/>
    <w:rsid w:val="7FC3F6F5"/>
    <w:rsid w:val="7FC4B3F3"/>
    <w:rsid w:val="7FC4D32A"/>
    <w:rsid w:val="7FC59EE6"/>
    <w:rsid w:val="7FC773BA"/>
    <w:rsid w:val="7FC79FB6"/>
    <w:rsid w:val="7FC9CC61"/>
    <w:rsid w:val="7FCA230B"/>
    <w:rsid w:val="7FCAD749"/>
    <w:rsid w:val="7FCBD9A0"/>
    <w:rsid w:val="7FCCAA1E"/>
    <w:rsid w:val="7FCD6293"/>
    <w:rsid w:val="7FCDCC40"/>
    <w:rsid w:val="7FD04E63"/>
    <w:rsid w:val="7FD2618C"/>
    <w:rsid w:val="7FD3C766"/>
    <w:rsid w:val="7FD71579"/>
    <w:rsid w:val="7FD758DF"/>
    <w:rsid w:val="7FD77713"/>
    <w:rsid w:val="7FD917B2"/>
    <w:rsid w:val="7FDA5868"/>
    <w:rsid w:val="7FDB3C88"/>
    <w:rsid w:val="7FDB8BEA"/>
    <w:rsid w:val="7FDD2AE5"/>
    <w:rsid w:val="7FE0FBA9"/>
    <w:rsid w:val="7FE4C4BD"/>
    <w:rsid w:val="7FE5A2CE"/>
    <w:rsid w:val="7FEDC722"/>
    <w:rsid w:val="7FEDDFBB"/>
    <w:rsid w:val="7FEE6F1A"/>
    <w:rsid w:val="7FF4A829"/>
    <w:rsid w:val="7FF51033"/>
    <w:rsid w:val="7FF58267"/>
    <w:rsid w:val="7FF826F5"/>
    <w:rsid w:val="7FFBB368"/>
    <w:rsid w:val="7FFC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695D28"/>
  <w15:docId w15:val="{F1819E37-8264-8947-B93B-10254BB82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iPriority="99" w:unhideWhenUsed="1"/>
    <w:lsdException w:name="footer" w:locked="0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 w:uiPriority="99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123E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eastAsia="Times New Roman"/>
      <w:sz w:val="24"/>
    </w:rPr>
  </w:style>
  <w:style w:type="paragraph" w:styleId="Heading1">
    <w:name w:val="heading 1"/>
    <w:next w:val="NormalHeading1"/>
    <w:link w:val="Heading1Char"/>
    <w:qFormat/>
    <w:locked/>
    <w:rsid w:val="00337FB7"/>
    <w:pPr>
      <w:numPr>
        <w:numId w:val="11"/>
      </w:numPr>
      <w:tabs>
        <w:tab w:val="num" w:pos="720"/>
      </w:tabs>
      <w:spacing w:before="120" w:after="120" w:line="276" w:lineRule="auto"/>
      <w:ind w:hanging="720"/>
      <w:outlineLvl w:val="0"/>
    </w:pPr>
    <w:rPr>
      <w:rFonts w:eastAsia="Times New Roman"/>
      <w:b/>
      <w:caps/>
      <w:sz w:val="24"/>
      <w:szCs w:val="24"/>
    </w:rPr>
  </w:style>
  <w:style w:type="paragraph" w:styleId="Heading2">
    <w:name w:val="heading 2"/>
    <w:link w:val="Heading2Char"/>
    <w:qFormat/>
    <w:locked/>
    <w:rsid w:val="00AA2C11"/>
    <w:pPr>
      <w:numPr>
        <w:ilvl w:val="1"/>
        <w:numId w:val="11"/>
      </w:numPr>
      <w:tabs>
        <w:tab w:val="clear" w:pos="1062"/>
        <w:tab w:val="num" w:pos="1440"/>
      </w:tabs>
      <w:spacing w:before="80" w:after="80" w:line="276" w:lineRule="auto"/>
      <w:ind w:left="1440" w:hanging="720"/>
      <w:outlineLvl w:val="1"/>
    </w:pPr>
    <w:rPr>
      <w:rFonts w:eastAsia="Times New Roman"/>
      <w:sz w:val="22"/>
      <w:szCs w:val="22"/>
    </w:rPr>
  </w:style>
  <w:style w:type="paragraph" w:styleId="Heading3">
    <w:name w:val="heading 3"/>
    <w:next w:val="Heading4"/>
    <w:link w:val="Heading3Char"/>
    <w:qFormat/>
    <w:locked/>
    <w:rsid w:val="003E3EB2"/>
    <w:pPr>
      <w:numPr>
        <w:ilvl w:val="2"/>
        <w:numId w:val="11"/>
      </w:numPr>
      <w:tabs>
        <w:tab w:val="left" w:pos="2160"/>
      </w:tabs>
      <w:spacing w:before="120" w:after="120" w:line="276" w:lineRule="auto"/>
      <w:ind w:left="2160" w:hanging="720"/>
      <w:outlineLvl w:val="2"/>
    </w:pPr>
    <w:rPr>
      <w:rFonts w:eastAsia="Times New Roman"/>
      <w:sz w:val="22"/>
      <w:szCs w:val="22"/>
    </w:rPr>
  </w:style>
  <w:style w:type="paragraph" w:styleId="Heading4">
    <w:name w:val="heading 4"/>
    <w:link w:val="Heading4Char"/>
    <w:qFormat/>
    <w:locked/>
    <w:rsid w:val="00E074EF"/>
    <w:pPr>
      <w:numPr>
        <w:ilvl w:val="3"/>
        <w:numId w:val="11"/>
      </w:numPr>
      <w:tabs>
        <w:tab w:val="clear" w:pos="1800"/>
        <w:tab w:val="num" w:pos="3240"/>
      </w:tabs>
      <w:spacing w:before="120" w:after="120" w:line="276" w:lineRule="auto"/>
      <w:ind w:left="3240" w:hanging="1080"/>
      <w:outlineLvl w:val="3"/>
    </w:pPr>
    <w:rPr>
      <w:rFonts w:eastAsia="Times New Roman"/>
      <w:sz w:val="22"/>
      <w:szCs w:val="22"/>
    </w:rPr>
  </w:style>
  <w:style w:type="paragraph" w:styleId="Heading5">
    <w:name w:val="heading 5"/>
    <w:basedOn w:val="Heading4"/>
    <w:link w:val="Heading5Char"/>
    <w:qFormat/>
    <w:locked/>
    <w:rsid w:val="00534A4C"/>
    <w:pPr>
      <w:numPr>
        <w:ilvl w:val="4"/>
      </w:numPr>
      <w:tabs>
        <w:tab w:val="num" w:pos="4500"/>
      </w:tabs>
      <w:ind w:left="4507" w:hanging="1267"/>
      <w:outlineLvl w:val="4"/>
    </w:pPr>
  </w:style>
  <w:style w:type="paragraph" w:styleId="Heading6">
    <w:name w:val="heading 6"/>
    <w:basedOn w:val="Heading5"/>
    <w:next w:val="Normal"/>
    <w:qFormat/>
    <w:locked/>
    <w:rsid w:val="002A22F5"/>
    <w:pPr>
      <w:numPr>
        <w:ilvl w:val="5"/>
      </w:numPr>
      <w:tabs>
        <w:tab w:val="clear" w:pos="4500"/>
        <w:tab w:val="num" w:pos="6120"/>
      </w:tabs>
      <w:ind w:left="6120" w:hanging="1620"/>
      <w:outlineLvl w:val="5"/>
    </w:pPr>
  </w:style>
  <w:style w:type="paragraph" w:styleId="Heading7">
    <w:name w:val="heading 7"/>
    <w:basedOn w:val="Normal"/>
    <w:next w:val="Normal"/>
    <w:qFormat/>
    <w:locked/>
    <w:rsid w:val="00540991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locked/>
    <w:rsid w:val="00540991"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locked/>
    <w:rsid w:val="0054099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locked/>
    <w:rsid w:val="00540991"/>
    <w:pPr>
      <w:tabs>
        <w:tab w:val="center" w:pos="4320"/>
        <w:tab w:val="right" w:pos="8640"/>
      </w:tabs>
    </w:pPr>
  </w:style>
  <w:style w:type="paragraph" w:customStyle="1" w:styleId="CSOPNormalHeading1">
    <w:name w:val="CSOP Normal Heading 1"/>
    <w:basedOn w:val="Normal"/>
    <w:link w:val="CSOPNormalHeading1Char"/>
    <w:locked/>
    <w:rsid w:val="005D5D4A"/>
    <w:pPr>
      <w:spacing w:before="120" w:after="120" w:line="240" w:lineRule="auto"/>
      <w:ind w:left="720"/>
      <w:outlineLvl w:val="1"/>
    </w:pPr>
  </w:style>
  <w:style w:type="character" w:styleId="PageNumber">
    <w:name w:val="page number"/>
    <w:basedOn w:val="DefaultParagraphFont"/>
    <w:locked/>
    <w:rsid w:val="00540991"/>
  </w:style>
  <w:style w:type="paragraph" w:styleId="Header">
    <w:name w:val="header"/>
    <w:basedOn w:val="Normal"/>
    <w:link w:val="HeaderChar"/>
    <w:uiPriority w:val="99"/>
    <w:locked/>
    <w:rsid w:val="0054099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locked/>
    <w:rsid w:val="0054099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locked/>
    <w:rsid w:val="00C83165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C83165"/>
    <w:rPr>
      <w:sz w:val="20"/>
    </w:rPr>
  </w:style>
  <w:style w:type="paragraph" w:customStyle="1" w:styleId="NormalHeading1">
    <w:name w:val="Normal Heading 1"/>
    <w:basedOn w:val="Heading2"/>
    <w:locked/>
    <w:rsid w:val="005A6B1C"/>
    <w:pPr>
      <w:numPr>
        <w:ilvl w:val="0"/>
        <w:numId w:val="0"/>
      </w:numPr>
      <w:ind w:left="720"/>
    </w:pPr>
  </w:style>
  <w:style w:type="paragraph" w:customStyle="1" w:styleId="NormalHeading2">
    <w:name w:val="Normal Heading 2"/>
    <w:basedOn w:val="Heading2"/>
    <w:locked/>
    <w:rsid w:val="00990B23"/>
    <w:pPr>
      <w:numPr>
        <w:ilvl w:val="0"/>
        <w:numId w:val="0"/>
      </w:numPr>
      <w:ind w:left="1440"/>
    </w:pPr>
  </w:style>
  <w:style w:type="character" w:customStyle="1" w:styleId="CommentTextChar">
    <w:name w:val="Comment Text Char"/>
    <w:basedOn w:val="DefaultParagraphFont"/>
    <w:link w:val="CommentText"/>
    <w:rsid w:val="00C83165"/>
    <w:rPr>
      <w:rFonts w:eastAsia="Times New Roman"/>
    </w:rPr>
  </w:style>
  <w:style w:type="paragraph" w:customStyle="1" w:styleId="NormalHeading3">
    <w:name w:val="Normal Heading 3"/>
    <w:basedOn w:val="Normal"/>
    <w:locked/>
    <w:rsid w:val="002A22F5"/>
    <w:pPr>
      <w:ind w:left="2160"/>
    </w:pPr>
  </w:style>
  <w:style w:type="paragraph" w:customStyle="1" w:styleId="NormalHeading4">
    <w:name w:val="Normal Heading 4"/>
    <w:basedOn w:val="Normal"/>
    <w:locked/>
    <w:rsid w:val="002A22F5"/>
    <w:pPr>
      <w:spacing w:before="120" w:after="120" w:line="240" w:lineRule="auto"/>
      <w:ind w:left="3240"/>
      <w:outlineLvl w:val="3"/>
    </w:pPr>
  </w:style>
  <w:style w:type="paragraph" w:customStyle="1" w:styleId="NormalHeading5">
    <w:name w:val="Normal Heading 5"/>
    <w:basedOn w:val="Normal"/>
    <w:locked/>
    <w:rsid w:val="002A22F5"/>
    <w:pPr>
      <w:ind w:left="4500"/>
    </w:pPr>
  </w:style>
  <w:style w:type="paragraph" w:customStyle="1" w:styleId="Normalheading6">
    <w:name w:val="Normal heading 6"/>
    <w:basedOn w:val="Heading6"/>
    <w:locked/>
    <w:rsid w:val="002A22F5"/>
    <w:pPr>
      <w:numPr>
        <w:ilvl w:val="0"/>
        <w:numId w:val="0"/>
      </w:numPr>
      <w:ind w:left="6120"/>
    </w:pPr>
  </w:style>
  <w:style w:type="paragraph" w:styleId="CommentSubject">
    <w:name w:val="annotation subject"/>
    <w:basedOn w:val="CommentText"/>
    <w:next w:val="CommentText"/>
    <w:link w:val="CommentSubjectChar"/>
    <w:locked/>
    <w:rsid w:val="00C831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3165"/>
    <w:rPr>
      <w:rFonts w:eastAsia="Times New Roman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817527"/>
    <w:rPr>
      <w:rFonts w:eastAsia="Times New Roman"/>
      <w:sz w:val="24"/>
    </w:rPr>
  </w:style>
  <w:style w:type="paragraph" w:styleId="Revision">
    <w:name w:val="Revision"/>
    <w:hidden/>
    <w:uiPriority w:val="99"/>
    <w:semiHidden/>
    <w:rsid w:val="00817527"/>
    <w:rPr>
      <w:rFonts w:eastAsia="Times New Roman"/>
      <w:sz w:val="24"/>
    </w:rPr>
  </w:style>
  <w:style w:type="paragraph" w:customStyle="1" w:styleId="10Point">
    <w:name w:val="1.0 Point"/>
    <w:basedOn w:val="Normal"/>
    <w:locked/>
    <w:rsid w:val="00817527"/>
    <w:pPr>
      <w:overflowPunct/>
      <w:autoSpaceDE/>
      <w:autoSpaceDN/>
      <w:adjustRightInd/>
      <w:spacing w:line="240" w:lineRule="auto"/>
      <w:ind w:left="720" w:hanging="720"/>
      <w:textAlignment w:val="auto"/>
    </w:pPr>
  </w:style>
  <w:style w:type="character" w:customStyle="1" w:styleId="Heading1Char">
    <w:name w:val="Heading 1 Char"/>
    <w:basedOn w:val="DefaultParagraphFont"/>
    <w:link w:val="Heading1"/>
    <w:rsid w:val="00337FB7"/>
    <w:rPr>
      <w:rFonts w:eastAsia="Times New Roman"/>
      <w:b/>
      <w:cap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380B5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link w:val="NoSpacingChar"/>
    <w:uiPriority w:val="1"/>
    <w:locked/>
    <w:rsid w:val="00CC5731"/>
    <w:pPr>
      <w:overflowPunct w:val="0"/>
      <w:autoSpaceDE w:val="0"/>
      <w:autoSpaceDN w:val="0"/>
      <w:adjustRightInd w:val="0"/>
      <w:ind w:left="810"/>
      <w:textAlignment w:val="baseline"/>
    </w:pPr>
    <w:rPr>
      <w:rFonts w:eastAsia="Times New Roman"/>
      <w:sz w:val="24"/>
    </w:rPr>
  </w:style>
  <w:style w:type="paragraph" w:styleId="Title">
    <w:name w:val="Title"/>
    <w:basedOn w:val="Normal"/>
    <w:next w:val="Normal"/>
    <w:link w:val="TitleChar"/>
    <w:locked/>
    <w:rsid w:val="007579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57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locked/>
    <w:rsid w:val="00B40803"/>
    <w:pPr>
      <w:tabs>
        <w:tab w:val="left" w:pos="66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locked/>
    <w:rsid w:val="00757980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75798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locked/>
    <w:rsid w:val="00A24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link w:val="BodyText1Char"/>
    <w:qFormat/>
    <w:locked/>
    <w:rsid w:val="00E01175"/>
    <w:pPr>
      <w:spacing w:before="120" w:after="120" w:line="276" w:lineRule="auto"/>
      <w:ind w:left="720"/>
      <w:jc w:val="both"/>
    </w:pPr>
    <w:rPr>
      <w:rFonts w:eastAsia="Times New Roman"/>
      <w:sz w:val="22"/>
      <w:szCs w:val="22"/>
    </w:rPr>
  </w:style>
  <w:style w:type="paragraph" w:customStyle="1" w:styleId="BodyText2">
    <w:name w:val="Body Text2"/>
    <w:link w:val="BodyText2Char"/>
    <w:qFormat/>
    <w:locked/>
    <w:rsid w:val="007C4545"/>
    <w:pPr>
      <w:spacing w:before="120" w:after="120"/>
      <w:ind w:left="1440"/>
      <w:jc w:val="both"/>
    </w:pPr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7101A"/>
    <w:rPr>
      <w:rFonts w:eastAsia="Times New Roman"/>
      <w:sz w:val="24"/>
    </w:rPr>
  </w:style>
  <w:style w:type="character" w:customStyle="1" w:styleId="BodyText1Char">
    <w:name w:val="Body Text 1 Char"/>
    <w:basedOn w:val="NoSpacingChar"/>
    <w:link w:val="BodyText1"/>
    <w:rsid w:val="00E01175"/>
    <w:rPr>
      <w:rFonts w:eastAsia="Times New Roman"/>
      <w:sz w:val="22"/>
      <w:szCs w:val="22"/>
    </w:rPr>
  </w:style>
  <w:style w:type="paragraph" w:customStyle="1" w:styleId="Bullet2">
    <w:name w:val="Bullet 2"/>
    <w:link w:val="Bullet2Char"/>
    <w:qFormat/>
    <w:locked/>
    <w:rsid w:val="00DC7207"/>
    <w:pPr>
      <w:numPr>
        <w:numId w:val="10"/>
      </w:numPr>
      <w:spacing w:before="40" w:after="40"/>
      <w:ind w:left="1800"/>
    </w:pPr>
    <w:rPr>
      <w:rFonts w:eastAsia="Times New Roman"/>
      <w:sz w:val="22"/>
      <w:szCs w:val="22"/>
    </w:rPr>
  </w:style>
  <w:style w:type="character" w:customStyle="1" w:styleId="BodyText2Char">
    <w:name w:val="Body Text2 Char"/>
    <w:basedOn w:val="NoSpacingChar"/>
    <w:link w:val="BodyText2"/>
    <w:rsid w:val="007C4545"/>
    <w:rPr>
      <w:rFonts w:eastAsiaTheme="minorHAnsi"/>
      <w:sz w:val="22"/>
      <w:szCs w:val="22"/>
    </w:rPr>
  </w:style>
  <w:style w:type="paragraph" w:customStyle="1" w:styleId="Bullet3">
    <w:name w:val="Bullet3"/>
    <w:basedOn w:val="Heading4"/>
    <w:next w:val="Bullets4"/>
    <w:link w:val="Bullet3Char"/>
    <w:qFormat/>
    <w:locked/>
    <w:rsid w:val="006A0E96"/>
    <w:pPr>
      <w:numPr>
        <w:ilvl w:val="0"/>
        <w:numId w:val="15"/>
      </w:numPr>
      <w:spacing w:before="0" w:after="0" w:line="240" w:lineRule="auto"/>
      <w:ind w:left="2347" w:hanging="187"/>
    </w:pPr>
  </w:style>
  <w:style w:type="character" w:customStyle="1" w:styleId="Bullet2Char">
    <w:name w:val="Bullet 2 Char"/>
    <w:basedOn w:val="NoSpacingChar"/>
    <w:link w:val="Bullet2"/>
    <w:rsid w:val="00DC7207"/>
    <w:rPr>
      <w:rFonts w:eastAsia="Times New Roman"/>
      <w:sz w:val="22"/>
      <w:szCs w:val="22"/>
    </w:rPr>
  </w:style>
  <w:style w:type="paragraph" w:customStyle="1" w:styleId="Link3">
    <w:name w:val="Link 3"/>
    <w:basedOn w:val="Bullet3"/>
    <w:locked/>
    <w:rsid w:val="00A814A2"/>
    <w:pPr>
      <w:numPr>
        <w:numId w:val="0"/>
      </w:numPr>
      <w:ind w:left="2160"/>
    </w:pPr>
  </w:style>
  <w:style w:type="paragraph" w:customStyle="1" w:styleId="BodyText3">
    <w:name w:val="Body Text3"/>
    <w:link w:val="BodyText3Char"/>
    <w:qFormat/>
    <w:locked/>
    <w:rsid w:val="00A2004F"/>
    <w:pPr>
      <w:spacing w:before="60" w:after="60"/>
      <w:ind w:left="2160"/>
      <w:jc w:val="both"/>
    </w:pPr>
    <w:rPr>
      <w:rFonts w:eastAsia="Times New Roman"/>
      <w:sz w:val="22"/>
      <w:szCs w:val="22"/>
    </w:rPr>
  </w:style>
  <w:style w:type="paragraph" w:customStyle="1" w:styleId="Bullets4">
    <w:name w:val="Bullets 4"/>
    <w:basedOn w:val="Bullet3"/>
    <w:link w:val="Bullets4Char"/>
    <w:qFormat/>
    <w:locked/>
    <w:rsid w:val="00B420F4"/>
    <w:pPr>
      <w:tabs>
        <w:tab w:val="left" w:pos="3420"/>
      </w:tabs>
      <w:ind w:left="3420" w:hanging="180"/>
    </w:pPr>
  </w:style>
  <w:style w:type="character" w:customStyle="1" w:styleId="Heading3Char">
    <w:name w:val="Heading 3 Char"/>
    <w:basedOn w:val="DefaultParagraphFont"/>
    <w:link w:val="Heading3"/>
    <w:rsid w:val="003E3EB2"/>
    <w:rPr>
      <w:rFonts w:eastAsia="Times New Roman"/>
      <w:sz w:val="22"/>
      <w:szCs w:val="22"/>
    </w:rPr>
  </w:style>
  <w:style w:type="character" w:customStyle="1" w:styleId="BodyText3Char">
    <w:name w:val="Body Text3 Char"/>
    <w:basedOn w:val="Heading3Char"/>
    <w:link w:val="BodyText3"/>
    <w:rsid w:val="00A2004F"/>
    <w:rPr>
      <w:rFonts w:eastAsia="Times New Roman"/>
      <w:sz w:val="22"/>
      <w:szCs w:val="22"/>
    </w:rPr>
  </w:style>
  <w:style w:type="paragraph" w:customStyle="1" w:styleId="Bullet1">
    <w:name w:val="Bullet 1"/>
    <w:qFormat/>
    <w:locked/>
    <w:rsid w:val="006331A0"/>
    <w:rPr>
      <w:rFonts w:eastAsiaTheme="minorEastAsia"/>
      <w:sz w:val="24"/>
    </w:rPr>
  </w:style>
  <w:style w:type="paragraph" w:customStyle="1" w:styleId="CSOPHeading1">
    <w:name w:val="CSOP Heading 1"/>
    <w:basedOn w:val="Heading1"/>
    <w:next w:val="CSOPNormalHeading1"/>
    <w:link w:val="CSOPHeading1Char"/>
    <w:locked/>
    <w:rsid w:val="00DC042E"/>
    <w:pPr>
      <w:numPr>
        <w:numId w:val="0"/>
      </w:numPr>
      <w:tabs>
        <w:tab w:val="num" w:pos="360"/>
      </w:tabs>
      <w:spacing w:before="0" w:after="0"/>
    </w:pPr>
    <w:rPr>
      <w:caps w:val="0"/>
    </w:rPr>
  </w:style>
  <w:style w:type="paragraph" w:customStyle="1" w:styleId="CSOPHeading3">
    <w:name w:val="CSOP Heading 3"/>
    <w:basedOn w:val="Heading3"/>
    <w:next w:val="Normal"/>
    <w:link w:val="CSOPHeading3Char"/>
    <w:locked/>
    <w:rsid w:val="00DC042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SOPHeading3Char">
    <w:name w:val="CSOP Heading 3 Char"/>
    <w:basedOn w:val="DefaultParagraphFont"/>
    <w:link w:val="CSOPHeading3"/>
    <w:rsid w:val="00DC042E"/>
    <w:rPr>
      <w:rFonts w:eastAsia="Times New Roman"/>
      <w:sz w:val="22"/>
      <w:szCs w:val="22"/>
    </w:rPr>
  </w:style>
  <w:style w:type="paragraph" w:customStyle="1" w:styleId="Image">
    <w:name w:val="Image"/>
    <w:link w:val="ImageChar"/>
    <w:qFormat/>
    <w:locked/>
    <w:rsid w:val="00FF5374"/>
    <w:pPr>
      <w:jc w:val="center"/>
    </w:pPr>
    <w:rPr>
      <w:rFonts w:eastAsia="Times New Roman"/>
      <w:caps/>
      <w:sz w:val="22"/>
    </w:rPr>
  </w:style>
  <w:style w:type="character" w:customStyle="1" w:styleId="ImageChar">
    <w:name w:val="Image Char"/>
    <w:basedOn w:val="Heading1Char"/>
    <w:link w:val="Image"/>
    <w:rsid w:val="00FF5374"/>
    <w:rPr>
      <w:rFonts w:eastAsia="Times New Roman"/>
      <w:b w:val="0"/>
      <w:caps/>
      <w:sz w:val="22"/>
      <w:szCs w:val="24"/>
    </w:rPr>
  </w:style>
  <w:style w:type="paragraph" w:customStyle="1" w:styleId="CSOPHeading2">
    <w:name w:val="CSOP Heading 2"/>
    <w:basedOn w:val="Heading2"/>
    <w:next w:val="Normal"/>
    <w:link w:val="CSOPHeading2Char"/>
    <w:locked/>
    <w:rsid w:val="001C5112"/>
    <w:pPr>
      <w:numPr>
        <w:numId w:val="10"/>
      </w:numPr>
    </w:pPr>
  </w:style>
  <w:style w:type="character" w:customStyle="1" w:styleId="CSOPHeading2Char">
    <w:name w:val="CSOP Heading 2 Char"/>
    <w:basedOn w:val="DefaultParagraphFont"/>
    <w:link w:val="CSOPHeading2"/>
    <w:rsid w:val="001C5112"/>
    <w:rPr>
      <w:rFonts w:eastAsia="Times New Roman"/>
      <w:sz w:val="22"/>
      <w:szCs w:val="22"/>
    </w:rPr>
  </w:style>
  <w:style w:type="paragraph" w:customStyle="1" w:styleId="Example4">
    <w:name w:val="Example 4"/>
    <w:link w:val="Example4Char"/>
    <w:locked/>
    <w:rsid w:val="00C95757"/>
    <w:pPr>
      <w:ind w:left="4500" w:hanging="1260"/>
    </w:pPr>
    <w:rPr>
      <w:rFonts w:eastAsia="Times New Roman"/>
      <w:bCs/>
      <w:iCs/>
      <w:sz w:val="22"/>
    </w:rPr>
  </w:style>
  <w:style w:type="paragraph" w:customStyle="1" w:styleId="CSOPNormalHeading3">
    <w:name w:val="CSOP Normal Heading 3"/>
    <w:basedOn w:val="Normal"/>
    <w:locked/>
    <w:rsid w:val="00131C9F"/>
    <w:pPr>
      <w:spacing w:before="120" w:after="120" w:line="240" w:lineRule="auto"/>
      <w:ind w:left="2160"/>
      <w:outlineLvl w:val="1"/>
    </w:pPr>
  </w:style>
  <w:style w:type="character" w:customStyle="1" w:styleId="Heading4Char">
    <w:name w:val="Heading 4 Char"/>
    <w:basedOn w:val="Heading3Char"/>
    <w:link w:val="Heading4"/>
    <w:rsid w:val="00E074EF"/>
    <w:rPr>
      <w:rFonts w:eastAsia="Times New Roman"/>
      <w:sz w:val="22"/>
      <w:szCs w:val="22"/>
    </w:rPr>
  </w:style>
  <w:style w:type="character" w:customStyle="1" w:styleId="Heading5Char">
    <w:name w:val="Heading 5 Char"/>
    <w:basedOn w:val="Heading4Char"/>
    <w:link w:val="Heading5"/>
    <w:rsid w:val="00534A4C"/>
    <w:rPr>
      <w:rFonts w:eastAsia="Times New Roman"/>
      <w:sz w:val="22"/>
      <w:szCs w:val="22"/>
    </w:rPr>
  </w:style>
  <w:style w:type="character" w:customStyle="1" w:styleId="Example4Char">
    <w:name w:val="Example 4 Char"/>
    <w:basedOn w:val="Heading5Char"/>
    <w:link w:val="Example4"/>
    <w:rsid w:val="00C95757"/>
    <w:rPr>
      <w:rFonts w:eastAsia="Times New Roman"/>
      <w:bCs/>
      <w:iCs/>
      <w:sz w:val="22"/>
      <w:szCs w:val="22"/>
    </w:rPr>
  </w:style>
  <w:style w:type="character" w:customStyle="1" w:styleId="normaltextrun">
    <w:name w:val="normaltextrun"/>
    <w:basedOn w:val="DefaultParagraphFont"/>
    <w:locked/>
    <w:rsid w:val="00753C18"/>
  </w:style>
  <w:style w:type="character" w:customStyle="1" w:styleId="eop">
    <w:name w:val="eop"/>
    <w:basedOn w:val="DefaultParagraphFont"/>
    <w:locked/>
    <w:rsid w:val="00753C18"/>
  </w:style>
  <w:style w:type="paragraph" w:customStyle="1" w:styleId="paragraph">
    <w:name w:val="paragraph"/>
    <w:basedOn w:val="Normal"/>
    <w:locked/>
    <w:rsid w:val="00983ACE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Cs w:val="24"/>
    </w:rPr>
  </w:style>
  <w:style w:type="paragraph" w:customStyle="1" w:styleId="FigureNote">
    <w:name w:val="Figure Note"/>
    <w:link w:val="FigureNoteChar"/>
    <w:qFormat/>
    <w:locked/>
    <w:rsid w:val="00686DEA"/>
    <w:rPr>
      <w:rFonts w:eastAsia="Times New Roman"/>
      <w:i/>
      <w:iCs/>
    </w:rPr>
  </w:style>
  <w:style w:type="character" w:customStyle="1" w:styleId="FigureNoteChar">
    <w:name w:val="Figure Note Char"/>
    <w:basedOn w:val="ImageChar"/>
    <w:link w:val="FigureNote"/>
    <w:rsid w:val="00686DEA"/>
    <w:rPr>
      <w:rFonts w:eastAsia="Times New Roman"/>
      <w:b w:val="0"/>
      <w:i/>
      <w:iCs/>
      <w:caps w:val="0"/>
      <w:sz w:val="22"/>
      <w:szCs w:val="24"/>
    </w:rPr>
  </w:style>
  <w:style w:type="character" w:customStyle="1" w:styleId="CSOPNormalHeading1Char">
    <w:name w:val="CSOP Normal Heading 1 Char"/>
    <w:basedOn w:val="DefaultParagraphFont"/>
    <w:link w:val="CSOPNormalHeading1"/>
    <w:rsid w:val="00EE0663"/>
    <w:rPr>
      <w:rFonts w:eastAsia="Times New Roman"/>
      <w:sz w:val="24"/>
    </w:rPr>
  </w:style>
  <w:style w:type="paragraph" w:customStyle="1" w:styleId="CSOPNormalHeading2">
    <w:name w:val="CSOP Normal Heading 2"/>
    <w:basedOn w:val="CSOPNormalHeading1"/>
    <w:link w:val="CSOPNormalHeading2Char"/>
    <w:locked/>
    <w:rsid w:val="00AB00FB"/>
    <w:pPr>
      <w:ind w:left="1440"/>
    </w:pPr>
  </w:style>
  <w:style w:type="character" w:customStyle="1" w:styleId="CSOPNormalHeading2Char">
    <w:name w:val="CSOP Normal Heading 2 Char"/>
    <w:basedOn w:val="CSOPNormalHeading1Char"/>
    <w:link w:val="CSOPNormalHeading2"/>
    <w:rsid w:val="00AB00FB"/>
    <w:rPr>
      <w:rFonts w:eastAsia="Times New Roman"/>
      <w:sz w:val="24"/>
    </w:rPr>
  </w:style>
  <w:style w:type="paragraph" w:customStyle="1" w:styleId="TableText">
    <w:name w:val="Table Text"/>
    <w:link w:val="TableTextChar"/>
    <w:qFormat/>
    <w:locked/>
    <w:rsid w:val="00BB736C"/>
    <w:pPr>
      <w:framePr w:hSpace="180" w:wrap="around" w:vAnchor="text" w:hAnchor="margin" w:xAlign="right" w:y="52"/>
      <w:jc w:val="center"/>
    </w:pPr>
    <w:rPr>
      <w:rFonts w:ascii="Arial Narrow" w:eastAsia="Times New Roman" w:hAnsi="Arial Narrow"/>
      <w:b/>
      <w:bCs/>
    </w:rPr>
  </w:style>
  <w:style w:type="paragraph" w:customStyle="1" w:styleId="Tablefootnote">
    <w:name w:val="Table footnote"/>
    <w:link w:val="TablefootnoteChar"/>
    <w:qFormat/>
    <w:locked/>
    <w:rsid w:val="0057517C"/>
    <w:pPr>
      <w:tabs>
        <w:tab w:val="num" w:pos="6480"/>
      </w:tabs>
      <w:ind w:left="6264" w:hanging="4014"/>
    </w:pPr>
    <w:rPr>
      <w:rFonts w:eastAsia="Times New Roman"/>
      <w:sz w:val="22"/>
      <w:szCs w:val="22"/>
    </w:rPr>
  </w:style>
  <w:style w:type="character" w:customStyle="1" w:styleId="TableTextChar">
    <w:name w:val="Table Text Char"/>
    <w:basedOn w:val="DefaultParagraphFont"/>
    <w:link w:val="TableText"/>
    <w:rsid w:val="00BB736C"/>
    <w:rPr>
      <w:rFonts w:ascii="Arial Narrow" w:eastAsia="Times New Roman" w:hAnsi="Arial Narrow"/>
      <w:b/>
      <w:bCs/>
    </w:rPr>
  </w:style>
  <w:style w:type="character" w:customStyle="1" w:styleId="CSOPHeading1Char">
    <w:name w:val="CSOP Heading 1 Char"/>
    <w:basedOn w:val="Heading1Char"/>
    <w:link w:val="CSOPHeading1"/>
    <w:rsid w:val="007B0274"/>
    <w:rPr>
      <w:rFonts w:eastAsia="Times New Roman"/>
      <w:b/>
      <w:caps w:val="0"/>
      <w:sz w:val="24"/>
      <w:szCs w:val="24"/>
    </w:rPr>
  </w:style>
  <w:style w:type="character" w:customStyle="1" w:styleId="TablefootnoteChar">
    <w:name w:val="Table footnote Char"/>
    <w:basedOn w:val="Heading3Char"/>
    <w:link w:val="Tablefootnote"/>
    <w:rsid w:val="0057517C"/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locked/>
    <w:rsid w:val="007B0274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Cs w:val="24"/>
    </w:rPr>
  </w:style>
  <w:style w:type="paragraph" w:customStyle="1" w:styleId="TableFootnote0">
    <w:name w:val="Table Footnote"/>
    <w:link w:val="TableFootnoteChar0"/>
    <w:qFormat/>
    <w:locked/>
    <w:rsid w:val="00754BD0"/>
    <w:pPr>
      <w:ind w:left="2160" w:hanging="900"/>
    </w:pPr>
    <w:rPr>
      <w:rFonts w:eastAsia="Times New Roman"/>
      <w:i/>
      <w:iCs/>
    </w:rPr>
  </w:style>
  <w:style w:type="character" w:customStyle="1" w:styleId="TableFootnoteChar0">
    <w:name w:val="Table Footnote Char"/>
    <w:basedOn w:val="Heading3Char"/>
    <w:link w:val="TableFootnote0"/>
    <w:rsid w:val="00754BD0"/>
    <w:rPr>
      <w:rFonts w:eastAsia="Times New Roman"/>
      <w:i/>
      <w:iCs/>
      <w:sz w:val="22"/>
      <w:szCs w:val="22"/>
    </w:rPr>
  </w:style>
  <w:style w:type="paragraph" w:customStyle="1" w:styleId="BodyText4">
    <w:name w:val="Body Text 4"/>
    <w:link w:val="BodyText4Char"/>
    <w:qFormat/>
    <w:locked/>
    <w:rsid w:val="00FC406E"/>
    <w:pPr>
      <w:ind w:left="3240"/>
    </w:pPr>
    <w:rPr>
      <w:rFonts w:eastAsia="Times New Roman"/>
      <w:sz w:val="22"/>
      <w:szCs w:val="22"/>
    </w:rPr>
  </w:style>
  <w:style w:type="character" w:customStyle="1" w:styleId="BodyText4Char">
    <w:name w:val="Body Text 4 Char"/>
    <w:basedOn w:val="Heading4Char"/>
    <w:link w:val="BodyText4"/>
    <w:rsid w:val="00FC406E"/>
    <w:rPr>
      <w:rFonts w:eastAsia="Times New Roman"/>
      <w:sz w:val="22"/>
      <w:szCs w:val="22"/>
    </w:rPr>
  </w:style>
  <w:style w:type="paragraph" w:customStyle="1" w:styleId="Bullet2sub">
    <w:name w:val="Bullet 2 sub"/>
    <w:link w:val="Bullet2subChar"/>
    <w:qFormat/>
    <w:locked/>
    <w:rsid w:val="0057517C"/>
    <w:pPr>
      <w:numPr>
        <w:numId w:val="12"/>
      </w:numPr>
      <w:ind w:left="2160"/>
    </w:pPr>
    <w:rPr>
      <w:rFonts w:eastAsia="Times New Roman"/>
      <w:sz w:val="22"/>
      <w:szCs w:val="22"/>
    </w:rPr>
  </w:style>
  <w:style w:type="paragraph" w:customStyle="1" w:styleId="Bullet3sub">
    <w:name w:val="Bullet 3 sub"/>
    <w:link w:val="Bullet3subChar"/>
    <w:qFormat/>
    <w:locked/>
    <w:rsid w:val="0057517C"/>
    <w:pPr>
      <w:numPr>
        <w:numId w:val="13"/>
      </w:numPr>
      <w:ind w:firstLine="270"/>
    </w:pPr>
    <w:rPr>
      <w:rFonts w:eastAsia="Times New Roman"/>
      <w:sz w:val="22"/>
      <w:szCs w:val="22"/>
    </w:rPr>
  </w:style>
  <w:style w:type="character" w:customStyle="1" w:styleId="Bullet2subChar">
    <w:name w:val="Bullet 2 sub Char"/>
    <w:basedOn w:val="Bullet2Char"/>
    <w:link w:val="Bullet2sub"/>
    <w:rsid w:val="0057517C"/>
    <w:rPr>
      <w:rFonts w:eastAsia="Times New Roman"/>
      <w:sz w:val="22"/>
      <w:szCs w:val="22"/>
    </w:rPr>
  </w:style>
  <w:style w:type="paragraph" w:customStyle="1" w:styleId="TemplateNote">
    <w:name w:val="Template Note"/>
    <w:basedOn w:val="Heading2"/>
    <w:link w:val="TemplateNoteChar"/>
    <w:locked/>
    <w:rsid w:val="00334156"/>
    <w:pPr>
      <w:numPr>
        <w:ilvl w:val="0"/>
        <w:numId w:val="0"/>
      </w:numPr>
      <w:ind w:left="720"/>
    </w:pPr>
    <w:rPr>
      <w:i/>
      <w:iCs/>
      <w:color w:val="4F81BD" w:themeColor="accent1"/>
    </w:rPr>
  </w:style>
  <w:style w:type="character" w:customStyle="1" w:styleId="Bullet3subChar">
    <w:name w:val="Bullet 3 sub Char"/>
    <w:basedOn w:val="Bullet2subChar"/>
    <w:link w:val="Bullet3sub"/>
    <w:rsid w:val="0057517C"/>
    <w:rPr>
      <w:rFonts w:eastAsia="Times New Roman"/>
      <w:sz w:val="22"/>
      <w:szCs w:val="22"/>
    </w:rPr>
  </w:style>
  <w:style w:type="paragraph" w:customStyle="1" w:styleId="AppendixHeader">
    <w:name w:val="Appendix Header"/>
    <w:link w:val="AppendixHeaderChar"/>
    <w:qFormat/>
    <w:locked/>
    <w:rsid w:val="0057517C"/>
    <w:pPr>
      <w:jc w:val="center"/>
    </w:pPr>
    <w:rPr>
      <w:rFonts w:eastAsia="Times New Roman"/>
      <w:b/>
      <w: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A2C11"/>
    <w:rPr>
      <w:rFonts w:eastAsia="Times New Roman"/>
      <w:sz w:val="22"/>
      <w:szCs w:val="22"/>
    </w:rPr>
  </w:style>
  <w:style w:type="character" w:customStyle="1" w:styleId="TemplateNoteChar">
    <w:name w:val="Template Note Char"/>
    <w:basedOn w:val="Heading2Char"/>
    <w:link w:val="TemplateNote"/>
    <w:rsid w:val="00334156"/>
    <w:rPr>
      <w:rFonts w:eastAsia="Times New Roman"/>
      <w:i/>
      <w:iCs/>
      <w:color w:val="4F81BD" w:themeColor="accent1"/>
      <w:sz w:val="24"/>
      <w:szCs w:val="22"/>
    </w:rPr>
  </w:style>
  <w:style w:type="character" w:customStyle="1" w:styleId="AppendixHeaderChar">
    <w:name w:val="Appendix Header Char"/>
    <w:basedOn w:val="Heading1Char"/>
    <w:link w:val="AppendixHeader"/>
    <w:rsid w:val="0057517C"/>
    <w:rPr>
      <w:rFonts w:eastAsia="Times New Roman"/>
      <w:b/>
      <w:caps/>
      <w:sz w:val="24"/>
      <w:szCs w:val="24"/>
    </w:rPr>
  </w:style>
  <w:style w:type="paragraph" w:customStyle="1" w:styleId="TableFigureFootnote">
    <w:name w:val="Table_Figure Footnote"/>
    <w:link w:val="TableFigureFootnoteChar"/>
    <w:qFormat/>
    <w:rsid w:val="0057517C"/>
    <w:pPr>
      <w:ind w:firstLine="1440"/>
    </w:pPr>
    <w:rPr>
      <w:rFonts w:eastAsia="Times New Roman"/>
      <w:b/>
      <w:bCs/>
      <w:sz w:val="22"/>
      <w:szCs w:val="22"/>
    </w:rPr>
  </w:style>
  <w:style w:type="paragraph" w:customStyle="1" w:styleId="BodyText5">
    <w:name w:val="Body Text 5"/>
    <w:link w:val="BodyText5Char"/>
    <w:qFormat/>
    <w:rsid w:val="0057517C"/>
    <w:pPr>
      <w:ind w:left="4140" w:firstLine="360"/>
    </w:pPr>
    <w:rPr>
      <w:rFonts w:eastAsia="Times New Roman"/>
      <w:sz w:val="22"/>
      <w:szCs w:val="22"/>
    </w:rPr>
  </w:style>
  <w:style w:type="character" w:customStyle="1" w:styleId="TableFigureFootnoteChar">
    <w:name w:val="Table_Figure Footnote Char"/>
    <w:basedOn w:val="DefaultParagraphFont"/>
    <w:link w:val="TableFigureFootnote"/>
    <w:rsid w:val="0057517C"/>
    <w:rPr>
      <w:rFonts w:eastAsia="Times New Roman"/>
      <w:b/>
      <w:bCs/>
      <w:sz w:val="22"/>
      <w:szCs w:val="22"/>
    </w:rPr>
  </w:style>
  <w:style w:type="paragraph" w:customStyle="1" w:styleId="Bullet5">
    <w:name w:val="Bullet 5"/>
    <w:basedOn w:val="Bullets4"/>
    <w:link w:val="Bullet5Char"/>
    <w:qFormat/>
    <w:rsid w:val="0057517C"/>
    <w:pPr>
      <w:numPr>
        <w:numId w:val="14"/>
      </w:numPr>
      <w:tabs>
        <w:tab w:val="left" w:pos="3600"/>
        <w:tab w:val="left" w:pos="4860"/>
      </w:tabs>
      <w:ind w:left="3600" w:firstLine="900"/>
    </w:pPr>
  </w:style>
  <w:style w:type="character" w:customStyle="1" w:styleId="BodyText5Char">
    <w:name w:val="Body Text 5 Char"/>
    <w:basedOn w:val="BodyText4Char"/>
    <w:link w:val="BodyText5"/>
    <w:rsid w:val="0057517C"/>
    <w:rPr>
      <w:rFonts w:eastAsia="Times New Roman"/>
      <w:sz w:val="22"/>
      <w:szCs w:val="22"/>
    </w:rPr>
  </w:style>
  <w:style w:type="character" w:customStyle="1" w:styleId="Bullet3Char">
    <w:name w:val="Bullet3 Char"/>
    <w:basedOn w:val="DefaultParagraphFont"/>
    <w:link w:val="Bullet3"/>
    <w:rsid w:val="006A0E96"/>
    <w:rPr>
      <w:rFonts w:eastAsia="Times New Roman"/>
      <w:sz w:val="22"/>
      <w:szCs w:val="22"/>
    </w:rPr>
  </w:style>
  <w:style w:type="character" w:customStyle="1" w:styleId="Bullets4Char">
    <w:name w:val="Bullets 4 Char"/>
    <w:basedOn w:val="Bullet3Char"/>
    <w:link w:val="Bullets4"/>
    <w:rsid w:val="00B420F4"/>
    <w:rPr>
      <w:rFonts w:eastAsia="Times New Roman"/>
      <w:sz w:val="22"/>
      <w:szCs w:val="22"/>
    </w:rPr>
  </w:style>
  <w:style w:type="character" w:customStyle="1" w:styleId="Bullet5Char">
    <w:name w:val="Bullet 5 Char"/>
    <w:basedOn w:val="Bullets4Char"/>
    <w:link w:val="Bullet5"/>
    <w:rsid w:val="0057517C"/>
    <w:rPr>
      <w:rFonts w:eastAsia="Times New Roman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CE70B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NOTE3">
    <w:name w:val="NOTE 3"/>
    <w:link w:val="NOTE3Char"/>
    <w:qFormat/>
    <w:rsid w:val="00C44964"/>
    <w:pPr>
      <w:spacing w:before="120" w:after="120" w:line="276" w:lineRule="auto"/>
      <w:ind w:left="3067" w:hanging="907"/>
    </w:pPr>
    <w:rPr>
      <w:rFonts w:eastAsia="Times New Roman"/>
      <w:sz w:val="22"/>
      <w:szCs w:val="22"/>
    </w:rPr>
  </w:style>
  <w:style w:type="paragraph" w:customStyle="1" w:styleId="NOTE2">
    <w:name w:val="NOTE 2"/>
    <w:basedOn w:val="CSOPHeading2"/>
    <w:link w:val="NOTE2Char"/>
    <w:qFormat/>
    <w:rsid w:val="00CE12DC"/>
    <w:pPr>
      <w:numPr>
        <w:ilvl w:val="0"/>
        <w:numId w:val="0"/>
      </w:numPr>
      <w:ind w:left="2340" w:hanging="900"/>
    </w:pPr>
  </w:style>
  <w:style w:type="character" w:customStyle="1" w:styleId="NOTE3Char">
    <w:name w:val="NOTE 3 Char"/>
    <w:basedOn w:val="CSOPHeading2Char"/>
    <w:link w:val="NOTE3"/>
    <w:rsid w:val="00C44964"/>
    <w:rPr>
      <w:rFonts w:eastAsia="Times New Roman"/>
      <w:sz w:val="22"/>
      <w:szCs w:val="22"/>
    </w:rPr>
  </w:style>
  <w:style w:type="paragraph" w:customStyle="1" w:styleId="NumberLIst3">
    <w:name w:val="Number LIst 3"/>
    <w:basedOn w:val="NOTE3"/>
    <w:link w:val="NumberLIst3Char"/>
    <w:qFormat/>
    <w:rsid w:val="006912A9"/>
    <w:pPr>
      <w:numPr>
        <w:numId w:val="17"/>
      </w:numPr>
      <w:ind w:left="347"/>
    </w:pPr>
  </w:style>
  <w:style w:type="character" w:customStyle="1" w:styleId="NOTE2Char">
    <w:name w:val="NOTE 2 Char"/>
    <w:basedOn w:val="CSOPHeading2Char"/>
    <w:link w:val="NOTE2"/>
    <w:rsid w:val="00CE12DC"/>
    <w:rPr>
      <w:rFonts w:eastAsia="Times New Roman"/>
      <w:sz w:val="22"/>
      <w:szCs w:val="22"/>
    </w:rPr>
  </w:style>
  <w:style w:type="character" w:customStyle="1" w:styleId="hgkelc">
    <w:name w:val="hgkelc"/>
    <w:basedOn w:val="DefaultParagraphFont"/>
    <w:rsid w:val="00E419B5"/>
  </w:style>
  <w:style w:type="character" w:customStyle="1" w:styleId="NumberLIst3Char">
    <w:name w:val="Number LIst 3 Char"/>
    <w:basedOn w:val="Bullet3Char"/>
    <w:link w:val="NumberLIst3"/>
    <w:rsid w:val="006912A9"/>
    <w:rPr>
      <w:rFonts w:eastAsia="Times New Roman"/>
      <w:sz w:val="22"/>
      <w:szCs w:val="22"/>
    </w:rPr>
  </w:style>
  <w:style w:type="character" w:styleId="SmartLink">
    <w:name w:val="Smart Link"/>
    <w:basedOn w:val="DefaultParagraphFont"/>
    <w:uiPriority w:val="99"/>
    <w:semiHidden/>
    <w:unhideWhenUsed/>
    <w:locked/>
    <w:rsid w:val="00AE57F9"/>
    <w:rPr>
      <w:color w:val="0000FF"/>
      <w:u w:val="single"/>
      <w:shd w:val="clear" w:color="auto" w:fill="F3F2F1"/>
    </w:rPr>
  </w:style>
  <w:style w:type="character" w:customStyle="1" w:styleId="font411">
    <w:name w:val="font411"/>
    <w:basedOn w:val="DefaultParagraphFont"/>
    <w:rsid w:val="00F54C2E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391">
    <w:name w:val="font391"/>
    <w:basedOn w:val="DefaultParagraphFont"/>
    <w:rsid w:val="00F54C2E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541">
    <w:name w:val="font54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531">
    <w:name w:val="font53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421">
    <w:name w:val="font42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401">
    <w:name w:val="font40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styleId="UnresolvedMention">
    <w:name w:val="Unresolved Mention"/>
    <w:basedOn w:val="DefaultParagraphFont"/>
    <w:uiPriority w:val="99"/>
    <w:unhideWhenUsed/>
    <w:locked/>
    <w:rsid w:val="00985B3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locked/>
    <w:rsid w:val="00985B3B"/>
    <w:rPr>
      <w:color w:val="2B579A"/>
      <w:shd w:val="clear" w:color="auto" w:fill="E1DFDD"/>
    </w:rPr>
  </w:style>
  <w:style w:type="character" w:customStyle="1" w:styleId="c-timestamplabel">
    <w:name w:val="c-timestamp__label"/>
    <w:basedOn w:val="DefaultParagraphFont"/>
    <w:rsid w:val="000D6303"/>
  </w:style>
  <w:style w:type="character" w:customStyle="1" w:styleId="c-messagesender">
    <w:name w:val="c-message__sender"/>
    <w:basedOn w:val="DefaultParagraphFont"/>
    <w:rsid w:val="000D6303"/>
  </w:style>
  <w:style w:type="character" w:customStyle="1" w:styleId="c-messagelistunreaddividerlabel">
    <w:name w:val="c-message_list__unread_divider__label"/>
    <w:basedOn w:val="DefaultParagraphFont"/>
    <w:rsid w:val="000D6303"/>
  </w:style>
  <w:style w:type="paragraph" w:customStyle="1" w:styleId="NOTE4">
    <w:name w:val="NOTE 4"/>
    <w:basedOn w:val="Heading2"/>
    <w:link w:val="NOTE4Char"/>
    <w:qFormat/>
    <w:rsid w:val="00534A4C"/>
    <w:pPr>
      <w:numPr>
        <w:ilvl w:val="0"/>
        <w:numId w:val="0"/>
      </w:numPr>
      <w:ind w:left="3600" w:hanging="360"/>
    </w:pPr>
  </w:style>
  <w:style w:type="paragraph" w:customStyle="1" w:styleId="NOTE5">
    <w:name w:val="NOTE 5"/>
    <w:basedOn w:val="NOTE4"/>
    <w:link w:val="NOTE5Char"/>
    <w:qFormat/>
    <w:rsid w:val="00486450"/>
    <w:pPr>
      <w:ind w:left="4230" w:hanging="990"/>
    </w:pPr>
  </w:style>
  <w:style w:type="character" w:customStyle="1" w:styleId="NOTE4Char">
    <w:name w:val="NOTE 4 Char"/>
    <w:basedOn w:val="Heading2Char"/>
    <w:link w:val="NOTE4"/>
    <w:rsid w:val="00534A4C"/>
    <w:rPr>
      <w:rFonts w:eastAsia="Times New Roman"/>
      <w:sz w:val="22"/>
      <w:szCs w:val="22"/>
    </w:rPr>
  </w:style>
  <w:style w:type="character" w:customStyle="1" w:styleId="NOTE5Char">
    <w:name w:val="NOTE 5 Char"/>
    <w:basedOn w:val="NOTE4Char"/>
    <w:link w:val="NOTE5"/>
    <w:rsid w:val="00486450"/>
    <w:rPr>
      <w:rFonts w:eastAsia="Times New Roman"/>
      <w:sz w:val="22"/>
      <w:szCs w:val="22"/>
    </w:rPr>
  </w:style>
  <w:style w:type="paragraph" w:customStyle="1" w:styleId="Level1Auto">
    <w:name w:val="Level 1 Auto"/>
    <w:basedOn w:val="Normal"/>
    <w:rsid w:val="004F1C35"/>
    <w:pPr>
      <w:numPr>
        <w:numId w:val="16"/>
      </w:numPr>
    </w:pPr>
  </w:style>
  <w:style w:type="paragraph" w:customStyle="1" w:styleId="Level2Auto">
    <w:name w:val="Level 2 Auto"/>
    <w:basedOn w:val="Normal"/>
    <w:link w:val="Level2AutoChar"/>
    <w:rsid w:val="004F1C35"/>
    <w:pPr>
      <w:numPr>
        <w:ilvl w:val="1"/>
        <w:numId w:val="16"/>
      </w:numPr>
    </w:pPr>
  </w:style>
  <w:style w:type="paragraph" w:customStyle="1" w:styleId="Level3Auto">
    <w:name w:val="Level 3 Auto"/>
    <w:basedOn w:val="Normal"/>
    <w:rsid w:val="004F1C35"/>
    <w:pPr>
      <w:numPr>
        <w:ilvl w:val="2"/>
        <w:numId w:val="16"/>
      </w:numPr>
    </w:pPr>
  </w:style>
  <w:style w:type="paragraph" w:customStyle="1" w:styleId="Level4Auto">
    <w:name w:val="Level 4 Auto"/>
    <w:basedOn w:val="Normal"/>
    <w:rsid w:val="004F1C35"/>
    <w:pPr>
      <w:numPr>
        <w:ilvl w:val="3"/>
        <w:numId w:val="16"/>
      </w:numPr>
    </w:pPr>
  </w:style>
  <w:style w:type="paragraph" w:customStyle="1" w:styleId="Level4abc">
    <w:name w:val="Level 4 abc"/>
    <w:basedOn w:val="Normal"/>
    <w:rsid w:val="004F1C35"/>
    <w:pPr>
      <w:numPr>
        <w:ilvl w:val="4"/>
        <w:numId w:val="16"/>
      </w:numPr>
    </w:pPr>
  </w:style>
  <w:style w:type="character" w:customStyle="1" w:styleId="Level2AutoChar">
    <w:name w:val="Level 2 Auto Char"/>
    <w:basedOn w:val="DefaultParagraphFont"/>
    <w:link w:val="Level2Auto"/>
    <w:rsid w:val="004F1C35"/>
    <w:rPr>
      <w:rFonts w:eastAsia="Times New Roman"/>
      <w:sz w:val="24"/>
    </w:rPr>
  </w:style>
  <w:style w:type="paragraph" w:customStyle="1" w:styleId="BodyText10">
    <w:name w:val="Body Text1"/>
    <w:link w:val="BodyText1Char0"/>
    <w:qFormat/>
    <w:rsid w:val="004F1C35"/>
    <w:pPr>
      <w:overflowPunct w:val="0"/>
      <w:autoSpaceDE w:val="0"/>
      <w:autoSpaceDN w:val="0"/>
      <w:adjustRightInd w:val="0"/>
      <w:ind w:left="720"/>
      <w:textAlignment w:val="baseline"/>
    </w:pPr>
    <w:rPr>
      <w:rFonts w:eastAsia="Times New Roman"/>
      <w:sz w:val="22"/>
      <w:szCs w:val="22"/>
    </w:rPr>
  </w:style>
  <w:style w:type="character" w:customStyle="1" w:styleId="BodyText1Char0">
    <w:name w:val="Body Text1 Char"/>
    <w:basedOn w:val="Heading1Char"/>
    <w:link w:val="BodyText10"/>
    <w:rsid w:val="004F1C35"/>
    <w:rPr>
      <w:rFonts w:eastAsia="Times New Roman"/>
      <w:b w:val="0"/>
      <w:caps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750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60AD"/>
    <w:pPr>
      <w:autoSpaceDE w:val="0"/>
      <w:autoSpaceDN w:val="0"/>
      <w:adjustRightInd w:val="0"/>
    </w:pPr>
    <w:rPr>
      <w:rFonts w:ascii="Palatino LT Std" w:hAnsi="Palatino LT Std" w:cs="Palatino LT Std"/>
      <w:color w:val="000000"/>
      <w:sz w:val="24"/>
      <w:szCs w:val="24"/>
    </w:rPr>
  </w:style>
  <w:style w:type="character" w:customStyle="1" w:styleId="A10">
    <w:name w:val="A10"/>
    <w:uiPriority w:val="99"/>
    <w:rsid w:val="006C60AD"/>
    <w:rPr>
      <w:rFonts w:cs="Palatino LT Std"/>
      <w:color w:val="211D1E"/>
      <w:sz w:val="12"/>
      <w:szCs w:val="12"/>
    </w:rPr>
  </w:style>
  <w:style w:type="character" w:customStyle="1" w:styleId="A7">
    <w:name w:val="A7"/>
    <w:uiPriority w:val="99"/>
    <w:rsid w:val="006C60AD"/>
    <w:rPr>
      <w:rFonts w:cs="Palatino LT Std"/>
      <w:color w:val="211D1E"/>
      <w:sz w:val="19"/>
      <w:szCs w:val="19"/>
    </w:rPr>
  </w:style>
  <w:style w:type="paragraph" w:customStyle="1" w:styleId="ImportantNote">
    <w:name w:val="Important Note"/>
    <w:basedOn w:val="NOTE3"/>
    <w:link w:val="ImportantNoteChar"/>
    <w:qFormat/>
    <w:rsid w:val="00481333"/>
    <w:pPr>
      <w:ind w:left="3780" w:hanging="1620"/>
    </w:pPr>
    <w:rPr>
      <w:b/>
      <w:bCs/>
    </w:rPr>
  </w:style>
  <w:style w:type="paragraph" w:customStyle="1" w:styleId="NoteListNO">
    <w:name w:val="Note List NO."/>
    <w:basedOn w:val="NOTE3"/>
    <w:link w:val="NoteListNOChar"/>
    <w:qFormat/>
    <w:rsid w:val="00502017"/>
    <w:pPr>
      <w:ind w:left="-20" w:firstLine="0"/>
    </w:pPr>
  </w:style>
  <w:style w:type="character" w:customStyle="1" w:styleId="ImportantNoteChar">
    <w:name w:val="Important Note Char"/>
    <w:basedOn w:val="NOTE3Char"/>
    <w:link w:val="ImportantNote"/>
    <w:rsid w:val="00481333"/>
    <w:rPr>
      <w:rFonts w:eastAsia="Times New Roman"/>
      <w:b/>
      <w:bCs/>
      <w:sz w:val="22"/>
      <w:szCs w:val="22"/>
    </w:rPr>
  </w:style>
  <w:style w:type="character" w:customStyle="1" w:styleId="NoteListNOChar">
    <w:name w:val="Note List NO. Char"/>
    <w:basedOn w:val="NOTE3Char"/>
    <w:link w:val="NoteListNO"/>
    <w:rsid w:val="00502017"/>
    <w:rPr>
      <w:rFonts w:eastAsia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376C5"/>
    <w:rPr>
      <w:rFonts w:eastAsia="Times New Roman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376C5"/>
    <w:rPr>
      <w:rFonts w:asciiTheme="minorHAnsi" w:eastAsiaTheme="minorHAnsi" w:hAnsiTheme="minorHAnsi" w:cstheme="minorBidi"/>
      <w:sz w:val="22"/>
      <w:szCs w:val="22"/>
    </w:rPr>
  </w:style>
  <w:style w:type="paragraph" w:customStyle="1" w:styleId="FigureTableHeader">
    <w:name w:val="Figure_Table Header"/>
    <w:basedOn w:val="Normal"/>
    <w:link w:val="FigureTableHeaderChar"/>
    <w:uiPriority w:val="1"/>
    <w:qFormat/>
    <w:rsid w:val="7FCCAA1E"/>
    <w:pPr>
      <w:ind w:firstLine="720"/>
      <w:jc w:val="center"/>
    </w:pPr>
    <w:rPr>
      <w:b/>
      <w:bCs/>
      <w:sz w:val="22"/>
      <w:szCs w:val="22"/>
    </w:rPr>
  </w:style>
  <w:style w:type="character" w:customStyle="1" w:styleId="FigureTableHeaderChar">
    <w:name w:val="Figure_Table Header Char"/>
    <w:basedOn w:val="DefaultParagraphFont"/>
    <w:link w:val="FigureTableHeader"/>
    <w:uiPriority w:val="1"/>
    <w:rsid w:val="7FCCAA1E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basedOn w:val="DefaultParagraphFont"/>
    <w:rsid w:val="00321A5D"/>
  </w:style>
  <w:style w:type="character" w:customStyle="1" w:styleId="scxw92460572">
    <w:name w:val="scxw92460572"/>
    <w:basedOn w:val="DefaultParagraphFont"/>
    <w:rsid w:val="00321A5D"/>
  </w:style>
  <w:style w:type="paragraph" w:customStyle="1" w:styleId="EndNoteBibliographyTitle">
    <w:name w:val="EndNote Bibliography Title"/>
    <w:basedOn w:val="Normal"/>
    <w:link w:val="EndNoteBibliographyTitleChar"/>
    <w:rsid w:val="00F90083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90083"/>
    <w:rPr>
      <w:rFonts w:eastAsia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90083"/>
    <w:pPr>
      <w:spacing w:line="240" w:lineRule="atLeast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90083"/>
    <w:rPr>
      <w:rFonts w:eastAsia="Times New Roman"/>
      <w:noProof/>
      <w:sz w:val="24"/>
    </w:rPr>
  </w:style>
  <w:style w:type="paragraph" w:customStyle="1" w:styleId="xmsonormal">
    <w:name w:val="x_msonormal"/>
    <w:basedOn w:val="Normal"/>
    <w:rsid w:val="00C10D57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4326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4630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271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5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778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729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582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61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0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0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1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06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9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3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42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291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5971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074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0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8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4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920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0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5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4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4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06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0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42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5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6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3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77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1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76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56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2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17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5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0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8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2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7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4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663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984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085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1597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76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24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16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120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7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20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249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054">
          <w:marLeft w:val="187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8900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474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163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27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8048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96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16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8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3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52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10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531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110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72203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2941844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087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923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615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267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212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0538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140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32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9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769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0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66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821355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366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135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841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032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745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967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848623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969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6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13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030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633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670433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6240446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920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231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0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080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241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945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761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6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35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70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191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15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2841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4130995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461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155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82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3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138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7816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623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61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992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85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19766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6170899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767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2549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900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8801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303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228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23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4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828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365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77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79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038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19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451355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295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900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174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331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200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132377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33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05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530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40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86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069312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460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919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476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643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460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9425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2285231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38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66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316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50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762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4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205820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7148909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8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469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240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08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08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980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913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35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1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070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98649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590939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977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5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998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3172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342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09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857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74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39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22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175230">
                                                              <w:marLeft w:val="-24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12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260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138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533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314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53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ramirez\OneDrive%20-%20CareDx,%20Inc\2021-REDLINES\Template_00011_SOPs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15DB050-45AB-4F75-8AEA-4D8191163525}">
    <t:Anchor>
      <t:Comment id="908448817"/>
    </t:Anchor>
    <t:History>
      <t:Event id="{273EA9CB-0158-4E53-A0C5-92328A4A97EC}" time="2022-02-03T20:30:34.651Z">
        <t:Attribution userId="S::ryphan@caredx.com::6f8cb08d-45f3-4ce0-a81e-29c2ed4f4109" userProvider="AD" userName="Ryan Phan"/>
        <t:Anchor>
          <t:Comment id="908448817"/>
        </t:Anchor>
        <t:Create/>
      </t:Event>
      <t:Event id="{B90D4638-BB91-41B0-9DC5-50B990F400DD}" time="2022-02-03T20:30:34.651Z">
        <t:Attribution userId="S::ryphan@caredx.com::6f8cb08d-45f3-4ce0-a81e-29c2ed4f4109" userProvider="AD" userName="Ryan Phan"/>
        <t:Anchor>
          <t:Comment id="908448817"/>
        </t:Anchor>
        <t:Assign userId="S::nagrawal@caredx.com::5e82afd2-9124-434d-ac1c-1577693668d4" userProvider="AD" userName="Nikhil Agrawal"/>
      </t:Event>
      <t:Event id="{A3F51D88-8233-42FF-A558-EA3216EEEE82}" time="2022-02-03T20:30:34.651Z">
        <t:Attribution userId="S::ryphan@caredx.com::6f8cb08d-45f3-4ce0-a81e-29c2ed4f4109" userProvider="AD" userName="Ryan Phan"/>
        <t:Anchor>
          <t:Comment id="908448817"/>
        </t:Anchor>
        <t:SetTitle title="@Nikhil Agrawal"/>
      </t:Event>
    </t:History>
  </t:Task>
  <t:Task id="{E4CA6E4F-053C-41C8-AAD7-2A919791947F}">
    <t:Anchor>
      <t:Comment id="1127500002"/>
    </t:Anchor>
    <t:History>
      <t:Event id="{94A50FDB-472B-4DD5-94B1-44B911973AC9}" time="2022-03-23T18:39:49.693Z">
        <t:Attribution userId="S::rcheung@caredx.com::cb35234a-ff23-4ec9-af1a-7de0bee2603c" userProvider="AD" userName="Rocky Cheung"/>
        <t:Anchor>
          <t:Comment id="85711948"/>
        </t:Anchor>
        <t:Create/>
      </t:Event>
      <t:Event id="{E079869B-0EA5-4CCC-84A2-9C758BC9A0EE}" time="2022-03-23T18:39:49.693Z">
        <t:Attribution userId="S::rcheung@caredx.com::cb35234a-ff23-4ec9-af1a-7de0bee2603c" userProvider="AD" userName="Rocky Cheung"/>
        <t:Anchor>
          <t:Comment id="85711948"/>
        </t:Anchor>
        <t:Assign userId="S::nagrawal@caredx.com::5e82afd2-9124-434d-ac1c-1577693668d4" userProvider="AD" userName="Nikhil Agrawal"/>
      </t:Event>
      <t:Event id="{A4F8A985-9F05-46D2-B01F-B26937CB30D3}" time="2022-03-23T18:39:49.693Z">
        <t:Attribution userId="S::rcheung@caredx.com::cb35234a-ff23-4ec9-af1a-7de0bee2603c" userProvider="AD" userName="Rocky Cheung"/>
        <t:Anchor>
          <t:Comment id="85711948"/>
        </t:Anchor>
        <t:SetTitle title="@Nikhil Agrawal @Ryan Phan re: Robert's comments on language and presentation"/>
      </t:Event>
    </t:History>
  </t:Task>
  <t:Task id="{8EEF0805-2FD8-4417-93F7-9F1AAD65652A}">
    <t:Anchor>
      <t:Comment id="1035263605"/>
    </t:Anchor>
    <t:History>
      <t:Event id="{66B4ED73-59CE-4CE0-837A-00D2476F3AFE}" time="2021-12-16T21:26:20.645Z">
        <t:Attribution userId="S::xjin@caredx.com::215c50a1-7dc6-41e0-87e9-ac2ed9c9899b" userProvider="AD" userName="Xia Jin"/>
        <t:Anchor>
          <t:Comment id="523253572"/>
        </t:Anchor>
        <t:Create/>
      </t:Event>
      <t:Event id="{D09D8474-F893-4D5A-9751-DA3305D669DF}" time="2021-12-16T21:26:20.645Z">
        <t:Attribution userId="S::xjin@caredx.com::215c50a1-7dc6-41e0-87e9-ac2ed9c9899b" userProvider="AD" userName="Xia Jin"/>
        <t:Anchor>
          <t:Comment id="523253572"/>
        </t:Anchor>
        <t:Assign userId="S::rcheung@caredx.com::cb35234a-ff23-4ec9-af1a-7de0bee2603c" userProvider="AD" userName="Rocky Cheung"/>
      </t:Event>
      <t:Event id="{E97196A9-70DF-470C-BE96-DDD10A2DF01E}" time="2021-12-16T21:26:20.645Z">
        <t:Attribution userId="S::xjin@caredx.com::215c50a1-7dc6-41e0-87e9-ac2ed9c9899b" userProvider="AD" userName="Xia Jin"/>
        <t:Anchor>
          <t:Comment id="523253572"/>
        </t:Anchor>
        <t:SetTitle title="@Rocky Cheung"/>
      </t:Event>
    </t:History>
  </t:Task>
  <t:Task id="{C773811F-AA6F-4130-96E0-2BB8F1106F4B}">
    <t:Anchor>
      <t:Comment id="2044745894"/>
    </t:Anchor>
    <t:History>
      <t:Event id="{41EE418C-C18A-4F70-8D91-3CBA7103BDED}" time="2022-02-03T20:37:44.831Z">
        <t:Attribution userId="S::ryphan@caredx.com::6f8cb08d-45f3-4ce0-a81e-29c2ed4f4109" userProvider="AD" userName="Ryan Phan"/>
        <t:Anchor>
          <t:Comment id="2044745894"/>
        </t:Anchor>
        <t:Create/>
      </t:Event>
      <t:Event id="{7CE79A41-29A4-4349-B39E-E7EB6CD07949}" time="2022-02-03T20:37:44.831Z">
        <t:Attribution userId="S::ryphan@caredx.com::6f8cb08d-45f3-4ce0-a81e-29c2ed4f4109" userProvider="AD" userName="Ryan Phan"/>
        <t:Anchor>
          <t:Comment id="2044745894"/>
        </t:Anchor>
        <t:Assign userId="S::nagrawal@caredx.com::5e82afd2-9124-434d-ac1c-1577693668d4" userProvider="AD" userName="Nikhil Agrawal"/>
      </t:Event>
      <t:Event id="{71155094-9505-4785-B8BF-D11FE1C709EA}" time="2022-02-03T20:37:44.831Z">
        <t:Attribution userId="S::ryphan@caredx.com::6f8cb08d-45f3-4ce0-a81e-29c2ed4f4109" userProvider="AD" userName="Ryan Phan"/>
        <t:Anchor>
          <t:Comment id="2044745894"/>
        </t:Anchor>
        <t:SetTitle title="@Nikhil Agrawal - your help is appreciate it"/>
      </t:Event>
    </t:History>
  </t:Task>
  <t:Task id="{67B51ABD-092C-4CCB-B4E4-64066F614A32}">
    <t:Anchor>
      <t:Comment id="251350015"/>
    </t:Anchor>
    <t:History>
      <t:Event id="{CC2BC935-02B9-4139-92CF-E40CA8699AA0}" time="2022-03-22T23:52:29.075Z">
        <t:Attribution userId="S::rcheung@caredx.com::cb35234a-ff23-4ec9-af1a-7de0bee2603c" userProvider="AD" userName="Rocky Cheung"/>
        <t:Anchor>
          <t:Comment id="251350015"/>
        </t:Anchor>
        <t:Create/>
      </t:Event>
      <t:Event id="{622925B2-05E6-4DFB-A431-CDE787BC88F5}" time="2022-03-22T23:52:29.075Z">
        <t:Attribution userId="S::rcheung@caredx.com::cb35234a-ff23-4ec9-af1a-7de0bee2603c" userProvider="AD" userName="Rocky Cheung"/>
        <t:Anchor>
          <t:Comment id="251350015"/>
        </t:Anchor>
        <t:Assign userId="S::wtian@caredx.com::aec30bbd-dfa1-4774-b5f9-82fd08450a36" userProvider="AD" userName="Wenlan Tian"/>
      </t:Event>
      <t:Event id="{9DCD8491-D5B0-4B78-A768-3EB537933004}" time="2022-03-22T23:52:29.075Z">
        <t:Attribution userId="S::rcheung@caredx.com::cb35234a-ff23-4ec9-af1a-7de0bee2603c" userProvider="AD" userName="Rocky Cheung"/>
        <t:Anchor>
          <t:Comment id="251350015"/>
        </t:Anchor>
        <t:SetTitle title="@Wenlan Tian @Kevin Pinney can you confirm accuracy of table? thank you"/>
      </t:Event>
      <t:Event id="{EFDD04B6-7FFE-4107-A92E-1E1FA499ECEA}" time="2022-03-23T00:10:11.52Z">
        <t:Attribution userId="S::wtian@caredx.com::aec30bbd-dfa1-4774-b5f9-82fd08450a36" userProvider="AD" userName="Wenlan Tian"/>
        <t:Progress percentComplete="100"/>
      </t:Event>
    </t:History>
  </t:Task>
  <t:Task id="{29C53F54-6CC8-4BBF-82C4-C09ECF5089AF}">
    <t:Anchor>
      <t:Comment id="630282488"/>
    </t:Anchor>
    <t:History>
      <t:Event id="{FE30C15A-CD47-404C-8C42-8B6FFF72D062}" time="2022-01-20T22:40:35.26Z">
        <t:Attribution userId="S::rcheung@caredx.com::cb35234a-ff23-4ec9-af1a-7de0bee2603c" userProvider="AD" userName="Rocky Cheung"/>
        <t:Anchor>
          <t:Comment id="84976332"/>
        </t:Anchor>
        <t:Create/>
      </t:Event>
      <t:Event id="{6F2DF7BC-6085-4A15-A305-BBF1F7BDA53A}" time="2022-01-20T22:40:35.26Z">
        <t:Attribution userId="S::rcheung@caredx.com::cb35234a-ff23-4ec9-af1a-7de0bee2603c" userProvider="AD" userName="Rocky Cheung"/>
        <t:Anchor>
          <t:Comment id="84976332"/>
        </t:Anchor>
        <t:Assign userId="S::kjensen@caredx.com::e406eb76-6046-4b1b-9b13-428bf97e172a" userProvider="AD" userName="Kristina Jensen"/>
      </t:Event>
      <t:Event id="{B03FBB5A-4ED4-48EA-9FA3-C62C8E7C2315}" time="2022-01-20T22:40:35.26Z">
        <t:Attribution userId="S::rcheung@caredx.com::cb35234a-ff23-4ec9-af1a-7de0bee2603c" userProvider="AD" userName="Rocky Cheung"/>
        <t:Anchor>
          <t:Comment id="84976332"/>
        </t:Anchor>
        <t:SetTitle title="@Kristina Jensen"/>
      </t:Event>
    </t:History>
  </t:Task>
  <t:Task id="{0E57ED09-A789-458D-8825-2E1182C60580}">
    <t:Anchor>
      <t:Comment id="847304884"/>
    </t:Anchor>
    <t:History>
      <t:Event id="{1D8431CA-3BB9-449B-B0C1-AB5CC99EFCFC}" time="2022-01-20T22:49:09.718Z">
        <t:Attribution userId="S::rcheung@caredx.com::cb35234a-ff23-4ec9-af1a-7de0bee2603c" userProvider="AD" userName="Rocky Cheung"/>
        <t:Anchor>
          <t:Comment id="847304884"/>
        </t:Anchor>
        <t:Create/>
      </t:Event>
      <t:Event id="{E5FFBD79-B9B4-40AE-8740-6A0AB95C1067}" time="2022-01-20T22:49:09.718Z">
        <t:Attribution userId="S::rcheung@caredx.com::cb35234a-ff23-4ec9-af1a-7de0bee2603c" userProvider="AD" userName="Rocky Cheung"/>
        <t:Anchor>
          <t:Comment id="847304884"/>
        </t:Anchor>
        <t:Assign userId="S::kjensen@caredx.com::e406eb76-6046-4b1b-9b13-428bf97e172a" userProvider="AD" userName="Kristina Jensen"/>
      </t:Event>
      <t:Event id="{C51B3019-879F-44EF-B498-8641909608D1}" time="2022-01-20T22:49:09.718Z">
        <t:Attribution userId="S::rcheung@caredx.com::cb35234a-ff23-4ec9-af1a-7de0bee2603c" userProvider="AD" userName="Rocky Cheung"/>
        <t:Anchor>
          <t:Comment id="847304884"/>
        </t:Anchor>
        <t:SetTitle title="@Kristina Jensen"/>
      </t:Event>
    </t:History>
  </t:Task>
  <t:Task id="{8FE2D536-7887-4B3E-9671-BF24CEF8DC7A}">
    <t:Anchor>
      <t:Comment id="998524821"/>
    </t:Anchor>
    <t:History>
      <t:Event id="{2E98E43C-5847-4DE2-8008-6BE033C0A0B6}" time="2022-01-26T21:58:08.431Z">
        <t:Attribution userId="S::rcheung@caredx.com::cb35234a-ff23-4ec9-af1a-7de0bee2603c" userProvider="AD" userName="Rocky Cheung"/>
        <t:Anchor>
          <t:Comment id="998524821"/>
        </t:Anchor>
        <t:Create/>
      </t:Event>
      <t:Event id="{9C45EFA9-01A2-49CD-A539-7FFA71B632E3}" time="2022-01-26T21:58:08.431Z">
        <t:Attribution userId="S::rcheung@caredx.com::cb35234a-ff23-4ec9-af1a-7de0bee2603c" userProvider="AD" userName="Rocky Cheung"/>
        <t:Anchor>
          <t:Comment id="998524821"/>
        </t:Anchor>
        <t:Assign userId="S::nagrawal@caredx.com::5e82afd2-9124-434d-ac1c-1577693668d4" userProvider="AD" userName="Nikhil Agrawal"/>
      </t:Event>
      <t:Event id="{3774DED4-8C7D-4AF5-9E25-8C4401CC0DAF}" time="2022-01-26T21:58:08.431Z">
        <t:Attribution userId="S::rcheung@caredx.com::cb35234a-ff23-4ec9-af1a-7de0bee2603c" userProvider="AD" userName="Rocky Cheung"/>
        <t:Anchor>
          <t:Comment id="998524821"/>
        </t:Anchor>
        <t:SetTitle title="vs okra @Nikhil Agrawal"/>
      </t:Event>
    </t:History>
  </t:Task>
  <t:Task id="{33E20DC8-5F1F-435B-AC5C-D3577292F9E0}">
    <t:Anchor>
      <t:Comment id="630970685"/>
    </t:Anchor>
    <t:History>
      <t:Event id="{B97BE01F-0806-4EC1-A975-6C7DD9B4A2BD}" time="2022-01-27T00:33:21.125Z">
        <t:Attribution userId="S::rcheung@caredx.com::cb35234a-ff23-4ec9-af1a-7de0bee2603c" userProvider="AD" userName="Rocky Cheung"/>
        <t:Anchor>
          <t:Comment id="1492898992"/>
        </t:Anchor>
        <t:Create/>
      </t:Event>
      <t:Event id="{38FD5E81-8A59-403D-8F7B-B7DCAAC4FFF2}" time="2022-01-27T00:33:21.125Z">
        <t:Attribution userId="S::rcheung@caredx.com::cb35234a-ff23-4ec9-af1a-7de0bee2603c" userProvider="AD" userName="Rocky Cheung"/>
        <t:Anchor>
          <t:Comment id="1492898992"/>
        </t:Anchor>
        <t:Assign userId="S::ryphan@caredx.com::6f8cb08d-45f3-4ce0-a81e-29c2ed4f4109" userProvider="AD" userName="Ryan Phan"/>
      </t:Event>
      <t:Event id="{C2C8067C-C018-4E20-9C4B-90F1543ECDAD}" time="2022-01-27T00:33:21.125Z">
        <t:Attribution userId="S::rcheung@caredx.com::cb35234a-ff23-4ec9-af1a-7de0bee2603c" userProvider="AD" userName="Rocky Cheung"/>
        <t:Anchor>
          <t:Comment id="1492898992"/>
        </t:Anchor>
        <t:SetTitle title="@Ryan Phan"/>
      </t:Event>
    </t:History>
  </t:Task>
  <t:Task id="{7F1D1C9C-133F-44ED-9011-F8706A800E82}">
    <t:Anchor>
      <t:Comment id="1267447260"/>
    </t:Anchor>
    <t:History>
      <t:Event id="{ECA798FE-7F6E-4429-8B8C-B9B8B14B8EAB}" time="2022-02-06T17:18:01.261Z">
        <t:Attribution userId="S::rcheung@caredx.com::cb35234a-ff23-4ec9-af1a-7de0bee2603c" userProvider="AD" userName="Rocky Cheung"/>
        <t:Anchor>
          <t:Comment id="1267447260"/>
        </t:Anchor>
        <t:Create/>
      </t:Event>
      <t:Event id="{FB459C2D-A809-42F9-A757-659D3921C75C}" time="2022-02-06T17:18:01.261Z">
        <t:Attribution userId="S::rcheung@caredx.com::cb35234a-ff23-4ec9-af1a-7de0bee2603c" userProvider="AD" userName="Rocky Cheung"/>
        <t:Anchor>
          <t:Comment id="1267447260"/>
        </t:Anchor>
        <t:Assign userId="S::nagrawal@caredx.com::5e82afd2-9124-434d-ac1c-1577693668d4" userProvider="AD" userName="Nikhil Agrawal"/>
      </t:Event>
      <t:Event id="{F969754A-FE59-4B74-BAC4-20217E638433}" time="2022-02-06T17:18:01.261Z">
        <t:Attribution userId="S::rcheung@caredx.com::cb35234a-ff23-4ec9-af1a-7de0bee2603c" userProvider="AD" userName="Rocky Cheung"/>
        <t:Anchor>
          <t:Comment id="1267447260"/>
        </t:Anchor>
        <t:SetTitle title="@Nikhil Agrawal"/>
      </t:Event>
    </t:History>
  </t:Task>
  <t:Task id="{6348D70D-0E85-47E5-BC77-69E7EA1EFAC9}">
    <t:Anchor>
      <t:Comment id="1664312007"/>
    </t:Anchor>
    <t:History>
      <t:Event id="{241AFC5A-DAAE-491D-A95F-BE4C691C7435}" time="2022-02-03T20:32:56.219Z">
        <t:Attribution userId="S::ryphan@caredx.com::6f8cb08d-45f3-4ce0-a81e-29c2ed4f4109" userProvider="AD" userName="Ryan Phan"/>
        <t:Anchor>
          <t:Comment id="1664312007"/>
        </t:Anchor>
        <t:Create/>
      </t:Event>
      <t:Event id="{B9BF8F1A-AB0F-4470-9EE3-D59A023A019D}" time="2022-02-03T20:32:56.219Z">
        <t:Attribution userId="S::ryphan@caredx.com::6f8cb08d-45f3-4ce0-a81e-29c2ed4f4109" userProvider="AD" userName="Ryan Phan"/>
        <t:Anchor>
          <t:Comment id="1664312007"/>
        </t:Anchor>
        <t:Assign userId="S::rwoodward@caredx.com::a888ebb6-1998-46be-b4c9-a41a2b92d319" userProvider="AD" userName="Robert Woodward"/>
      </t:Event>
      <t:Event id="{1CAE4D02-8021-4F2D-91DF-65C9B08017C1}" time="2022-02-03T20:32:56.219Z">
        <t:Attribution userId="S::ryphan@caredx.com::6f8cb08d-45f3-4ce0-a81e-29c2ed4f4109" userProvider="AD" userName="Ryan Phan"/>
        <t:Anchor>
          <t:Comment id="1664312007"/>
        </t:Anchor>
        <t:SetTitle title="@Robert Woodward -need your help on the AlloMap here. thanks"/>
      </t:Event>
    </t:History>
  </t:Task>
  <t:Task id="{FD365B2F-7EB4-4668-A526-848B7E4C5A73}">
    <t:Anchor>
      <t:Comment id="938568209"/>
    </t:Anchor>
    <t:History>
      <t:Event id="{0DD221B4-D712-40A7-BE80-3AA610F84B4D}" time="2022-02-03T20:42:30.9Z">
        <t:Attribution userId="S::ryphan@caredx.com::6f8cb08d-45f3-4ce0-a81e-29c2ed4f4109" userProvider="AD" userName="Ryan Phan"/>
        <t:Anchor>
          <t:Comment id="449375764"/>
        </t:Anchor>
        <t:Create/>
      </t:Event>
      <t:Event id="{7A266745-28B5-41C7-98CA-37DB0A1BA737}" time="2022-02-03T20:42:30.9Z">
        <t:Attribution userId="S::ryphan@caredx.com::6f8cb08d-45f3-4ce0-a81e-29c2ed4f4109" userProvider="AD" userName="Ryan Phan"/>
        <t:Anchor>
          <t:Comment id="449375764"/>
        </t:Anchor>
        <t:Assign userId="S::sdholakia@caredx.com::2ef5e3d4-a3ec-42f0-9dc6-f141463ef147" userProvider="AD" userName="Sham Dholakia"/>
      </t:Event>
      <t:Event id="{0C0CFEE8-A0ED-4066-9A25-D6D93A3683C1}" time="2022-02-03T20:42:30.9Z">
        <t:Attribution userId="S::ryphan@caredx.com::6f8cb08d-45f3-4ce0-a81e-29c2ed4f4109" userProvider="AD" userName="Ryan Phan"/>
        <t:Anchor>
          <t:Comment id="449375764"/>
        </t:Anchor>
        <t:SetTitle title="@Sham Dholakia"/>
      </t:Event>
    </t:History>
  </t:Task>
  <t:Task id="{694B0597-A355-4E59-BBD2-FFDC62906953}">
    <t:Anchor>
      <t:Comment id="739051152"/>
    </t:Anchor>
    <t:History>
      <t:Event id="{83A0CAB1-4F0D-40CB-AE30-F757E15D161E}" time="2022-02-03T21:00:07.926Z">
        <t:Attribution userId="S::ryphan@caredx.com::6f8cb08d-45f3-4ce0-a81e-29c2ed4f4109" userProvider="AD" userName="Ryan Phan"/>
        <t:Anchor>
          <t:Comment id="739051152"/>
        </t:Anchor>
        <t:Create/>
      </t:Event>
      <t:Event id="{F7D4D320-98EB-4B70-AABB-6D2DCF9A91AB}" time="2022-02-03T21:00:07.926Z">
        <t:Attribution userId="S::ryphan@caredx.com::6f8cb08d-45f3-4ce0-a81e-29c2ed4f4109" userProvider="AD" userName="Ryan Phan"/>
        <t:Anchor>
          <t:Comment id="739051152"/>
        </t:Anchor>
        <t:Assign userId="S::sstone@caredx.com::71310cae-74f3-476e-9fcd-5720a6b68971" userProvider="AD" userName="Steven Stone"/>
      </t:Event>
      <t:Event id="{69A42FB5-1426-4EB6-9FB2-107D58378FD3}" time="2022-02-03T21:00:07.926Z">
        <t:Attribution userId="S::ryphan@caredx.com::6f8cb08d-45f3-4ce0-a81e-29c2ed4f4109" userProvider="AD" userName="Ryan Phan"/>
        <t:Anchor>
          <t:Comment id="739051152"/>
        </t:Anchor>
        <t:SetTitle title="@Steven Stone - could you please review this section again? Thanks"/>
      </t:Event>
    </t:History>
  </t:Task>
  <t:Task id="{25B6FBCA-73C1-4B2A-9F9B-97331A98348E}">
    <t:Anchor>
      <t:Comment id="650584342"/>
    </t:Anchor>
    <t:History>
      <t:Event id="{1744D5D9-CB47-4E41-B096-91E72A455C7D}" time="2022-02-03T23:18:21.997Z">
        <t:Attribution userId="S::ryphan@caredx.com::6f8cb08d-45f3-4ce0-a81e-29c2ed4f4109" userProvider="AD" userName="Ryan Phan"/>
        <t:Anchor>
          <t:Comment id="650584342"/>
        </t:Anchor>
        <t:Create/>
      </t:Event>
      <t:Event id="{686A2E4E-3D88-4C82-B58F-FFD9E72B0F2E}" time="2022-02-03T23:18:21.997Z">
        <t:Attribution userId="S::ryphan@caredx.com::6f8cb08d-45f3-4ce0-a81e-29c2ed4f4109" userProvider="AD" userName="Ryan Phan"/>
        <t:Anchor>
          <t:Comment id="650584342"/>
        </t:Anchor>
        <t:Assign userId="S::sstone@caredx.com::71310cae-74f3-476e-9fcd-5720a6b68971" userProvider="AD" userName="Steven Stone"/>
      </t:Event>
      <t:Event id="{E58F7E2F-B298-4553-8EBC-B61CEBD911EF}" time="2022-02-03T23:18:21.997Z">
        <t:Attribution userId="S::ryphan@caredx.com::6f8cb08d-45f3-4ce0-a81e-29c2ed4f4109" userProvider="AD" userName="Ryan Phan"/>
        <t:Anchor>
          <t:Comment id="650584342"/>
        </t:Anchor>
        <t:SetTitle title="@Steven Stone could you please review the accuracy of this section? Helen can help as well. Thanks"/>
      </t:Event>
    </t:History>
  </t:Task>
  <t:Task id="{C73C5124-61DB-4392-9F9F-E0E5634F57D8}">
    <t:Anchor>
      <t:Comment id="893508388"/>
    </t:Anchor>
    <t:History>
      <t:Event id="{5FC3F26F-8E92-4325-BDFB-917EDAF4866D}" time="2022-03-23T00:35:53.022Z">
        <t:Attribution userId="S::rcheung@caredx.com::cb35234a-ff23-4ec9-af1a-7de0bee2603c" userProvider="AD" userName="Rocky Cheung"/>
        <t:Anchor>
          <t:Comment id="893508388"/>
        </t:Anchor>
        <t:Create/>
      </t:Event>
      <t:Event id="{B070D589-C736-417B-82C8-AB6CFCEFEF9B}" time="2022-03-23T00:35:53.022Z">
        <t:Attribution userId="S::rcheung@caredx.com::cb35234a-ff23-4ec9-af1a-7de0bee2603c" userProvider="AD" userName="Rocky Cheung"/>
        <t:Anchor>
          <t:Comment id="893508388"/>
        </t:Anchor>
        <t:Assign userId="S::wtian@caredx.com::aec30bbd-dfa1-4774-b5f9-82fd08450a36" userProvider="AD" userName="Wenlan Tian"/>
      </t:Event>
      <t:Event id="{A0396B5C-40B6-477D-AD24-F6DAC92B1D0D}" time="2022-03-23T00:35:53.022Z">
        <t:Attribution userId="S::rcheung@caredx.com::cb35234a-ff23-4ec9-af1a-7de0bee2603c" userProvider="AD" userName="Rocky Cheung"/>
        <t:Anchor>
          <t:Comment id="893508388"/>
        </t:Anchor>
        <t:SetTitle title="@Wenlan Tian can you add the number of cases for C and D?"/>
      </t:Event>
      <t:Event id="{8920656B-F5B8-4C1B-A1AC-875DEBC0491E}" time="2022-03-23T15:34:58.551Z">
        <t:Attribution userId="S::wtian@caredx.com::aec30bbd-dfa1-4774-b5f9-82fd08450a36" userProvider="AD" userName="Wenlan Tian"/>
        <t:Progress percentComplete="100"/>
      </t:Event>
    </t:History>
  </t:Task>
  <t:Task id="{3FCFB6A3-C266-4BDD-A028-48A61CEC8D42}">
    <t:Anchor>
      <t:Comment id="206866762"/>
    </t:Anchor>
    <t:History>
      <t:Event id="{A86B9F06-3629-4477-8DB9-2739D1ADD93C}" time="2022-02-03T23:59:20.27Z">
        <t:Attribution userId="S::ryphan@caredx.com::6f8cb08d-45f3-4ce0-a81e-29c2ed4f4109" userProvider="AD" userName="Ryan Phan"/>
        <t:Anchor>
          <t:Comment id="206866762"/>
        </t:Anchor>
        <t:Create/>
      </t:Event>
      <t:Event id="{3E4E28EE-9337-44E4-A26C-DC2E6E632C3F}" time="2022-02-03T23:59:20.27Z">
        <t:Attribution userId="S::ryphan@caredx.com::6f8cb08d-45f3-4ce0-a81e-29c2ed4f4109" userProvider="AD" userName="Ryan Phan"/>
        <t:Anchor>
          <t:Comment id="206866762"/>
        </t:Anchor>
        <t:Assign userId="S::sstone@caredx.com::71310cae-74f3-476e-9fcd-5720a6b68971" userProvider="AD" userName="Steven Stone"/>
      </t:Event>
      <t:Event id="{D578E014-C63B-4193-BC93-683E1909A520}" time="2022-02-03T23:59:20.27Z">
        <t:Attribution userId="S::ryphan@caredx.com::6f8cb08d-45f3-4ce0-a81e-29c2ed4f4109" userProvider="AD" userName="Ryan Phan"/>
        <t:Anchor>
          <t:Comment id="206866762"/>
        </t:Anchor>
        <t:SetTitle title="@Steven Stone Free to add limitation of the assay, cohorts here"/>
      </t:Event>
    </t:History>
  </t:Task>
  <t:Task id="{8FFCF261-8DFD-4517-BCC9-1C5E2F093693}">
    <t:Anchor>
      <t:Comment id="1179988429"/>
    </t:Anchor>
    <t:History>
      <t:Event id="{60D74D08-74A3-4EF0-AC0A-21F4FAE529CA}" time="2022-02-05T01:00:51.669Z">
        <t:Attribution userId="S::ryphan@caredx.com::6f8cb08d-45f3-4ce0-a81e-29c2ed4f4109" userProvider="AD" userName="Ryan Phan"/>
        <t:Anchor>
          <t:Comment id="1179988429"/>
        </t:Anchor>
        <t:Create/>
      </t:Event>
      <t:Event id="{ED87C11B-D486-4D71-B14D-6045054D3070}" time="2022-02-05T01:00:51.669Z">
        <t:Attribution userId="S::ryphan@caredx.com::6f8cb08d-45f3-4ce0-a81e-29c2ed4f4109" userProvider="AD" userName="Ryan Phan"/>
        <t:Anchor>
          <t:Comment id="1179988429"/>
        </t:Anchor>
        <t:Assign userId="S::sstone@caredx.com::71310cae-74f3-476e-9fcd-5720a6b68971" userProvider="AD" userName="Steven Stone"/>
      </t:Event>
      <t:Event id="{59EC691B-5FE4-41F7-9EB7-7A9FED3EB975}" time="2022-02-05T01:00:51.669Z">
        <t:Attribution userId="S::ryphan@caredx.com::6f8cb08d-45f3-4ce0-a81e-29c2ed4f4109" userProvider="AD" userName="Ryan Phan"/>
        <t:Anchor>
          <t:Comment id="1179988429"/>
        </t:Anchor>
        <t:SetTitle title="@Steven Stone can you discuss the potential shortfall of the assay and how to mitigate during the study?"/>
      </t:Event>
    </t:History>
  </t:Task>
  <t:Task id="{BCB636BC-4603-4184-ACE8-FEA5990ED917}">
    <t:Anchor>
      <t:Comment id="87063944"/>
    </t:Anchor>
    <t:History>
      <t:Event id="{7B2308A4-9B74-443D-92E9-7F83088B7EB9}" time="2022-03-21T17:20:44.037Z">
        <t:Attribution userId="S::rcheung@caredx.com::cb35234a-ff23-4ec9-af1a-7de0bee2603c" userProvider="AD" userName="Rocky Cheung"/>
        <t:Anchor>
          <t:Comment id="87063944"/>
        </t:Anchor>
        <t:Create/>
      </t:Event>
      <t:Event id="{45F25818-E4B3-4195-8411-69BA42AF02A2}" time="2022-03-21T17:20:44.037Z">
        <t:Attribution userId="S::rcheung@caredx.com::cb35234a-ff23-4ec9-af1a-7de0bee2603c" userProvider="AD" userName="Rocky Cheung"/>
        <t:Anchor>
          <t:Comment id="87063944"/>
        </t:Anchor>
        <t:Assign userId="S::sstone@caredx.com::71310cae-74f3-476e-9fcd-5720a6b68971" userProvider="AD" userName="Steven Stone"/>
      </t:Event>
      <t:Event id="{8DED6D5A-F730-4AC6-B6CB-843F821B5968}" time="2022-03-21T17:20:44.037Z">
        <t:Attribution userId="S::rcheung@caredx.com::cb35234a-ff23-4ec9-af1a-7de0bee2603c" userProvider="AD" userName="Rocky Cheung"/>
        <t:Anchor>
          <t:Comment id="87063944"/>
        </t:Anchor>
        <t:SetTitle title="@Steven Stone consistent with MolDx -@Nikhil Agrawal review comments"/>
      </t:Event>
    </t:History>
  </t:Task>
  <t:Task id="{06F0464F-2087-431A-B0CD-A909E28055FA}">
    <t:Anchor>
      <t:Comment id="1161224025"/>
    </t:Anchor>
    <t:History>
      <t:Event id="{BFEA2D18-3417-4F64-8AA8-0764DB1A8C5B}" time="2022-03-23T00:36:15.733Z">
        <t:Attribution userId="S::rcheung@caredx.com::cb35234a-ff23-4ec9-af1a-7de0bee2603c" userProvider="AD" userName="Rocky Cheung"/>
        <t:Anchor>
          <t:Comment id="1161224025"/>
        </t:Anchor>
        <t:Create/>
      </t:Event>
      <t:Event id="{BFAF1528-88E2-4A6E-8B00-CEDF6E85FDFD}" time="2022-03-23T00:36:15.733Z">
        <t:Attribution userId="S::rcheung@caredx.com::cb35234a-ff23-4ec9-af1a-7de0bee2603c" userProvider="AD" userName="Rocky Cheung"/>
        <t:Anchor>
          <t:Comment id="1161224025"/>
        </t:Anchor>
        <t:Assign userId="S::wtian@caredx.com::aec30bbd-dfa1-4774-b5f9-82fd08450a36" userProvider="AD" userName="Wenlan Tian"/>
      </t:Event>
      <t:Event id="{A409E95E-D089-40DD-9256-C66ECCB230D9}" time="2022-03-23T00:36:15.733Z">
        <t:Attribution userId="S::rcheung@caredx.com::cb35234a-ff23-4ec9-af1a-7de0bee2603c" userProvider="AD" userName="Rocky Cheung"/>
        <t:Anchor>
          <t:Comment id="1161224025"/>
        </t:Anchor>
        <t:SetTitle title="@Wenlan Tian"/>
      </t:Event>
    </t:History>
  </t:Task>
  <t:Task id="{CC2B25EF-7A81-492D-9260-9179DDE77192}">
    <t:Anchor>
      <t:Comment id="113227695"/>
    </t:Anchor>
    <t:History>
      <t:Event id="{BEB361FF-BFE3-4E3F-AABD-91CF598F148C}" time="2022-03-22T17:54:00.421Z">
        <t:Attribution userId="S::rcheung@caredx.com::cb35234a-ff23-4ec9-af1a-7de0bee2603c" userProvider="AD" userName="Rocky Cheung"/>
        <t:Anchor>
          <t:Comment id="113227695"/>
        </t:Anchor>
        <t:Create/>
      </t:Event>
      <t:Event id="{FD949A23-D4F0-4E3B-BF77-2F6D7B2D9FD3}" time="2022-03-22T17:54:00.421Z">
        <t:Attribution userId="S::rcheung@caredx.com::cb35234a-ff23-4ec9-af1a-7de0bee2603c" userProvider="AD" userName="Rocky Cheung"/>
        <t:Anchor>
          <t:Comment id="113227695"/>
        </t:Anchor>
        <t:Assign userId="S::wtian@caredx.com::aec30bbd-dfa1-4774-b5f9-82fd08450a36" userProvider="AD" userName="Wenlan Tian"/>
      </t:Event>
      <t:Event id="{9582724A-4FDE-43F3-BEDB-767BB09E1FD9}" time="2022-03-22T17:54:00.421Z">
        <t:Attribution userId="S::rcheung@caredx.com::cb35234a-ff23-4ec9-af1a-7de0bee2603c" userProvider="AD" userName="Rocky Cheung"/>
        <t:Anchor>
          <t:Comment id="113227695"/>
        </t:Anchor>
        <t:SetTitle title="@Wenlan Tian @Kevin Pinney can we compute concordance for histology vs R/NR?"/>
      </t:Event>
    </t:History>
  </t:Task>
  <t:Task id="{98BDC0D1-EA6E-4D06-BB38-6236C63B452C}">
    <t:Anchor>
      <t:Comment id="859764765"/>
    </t:Anchor>
    <t:History>
      <t:Event id="{20149489-D0F1-4005-A472-FD753EFDC65F}" time="2022-03-23T00:35:53.022Z">
        <t:Attribution userId="S::rcheung@caredx.com::cb35234a-ff23-4ec9-af1a-7de0bee2603c" userProvider="AD" userName="Rocky Cheung"/>
        <t:Anchor>
          <t:Comment id="859764765"/>
        </t:Anchor>
        <t:Create/>
      </t:Event>
      <t:Event id="{1A7BC9E0-A2A5-4173-A9AD-B1B61D5E165C}" time="2022-03-23T00:35:53.022Z">
        <t:Attribution userId="S::rcheung@caredx.com::cb35234a-ff23-4ec9-af1a-7de0bee2603c" userProvider="AD" userName="Rocky Cheung"/>
        <t:Anchor>
          <t:Comment id="859764765"/>
        </t:Anchor>
        <t:Assign userId="S::wtian@caredx.com::aec30bbd-dfa1-4774-b5f9-82fd08450a36" userProvider="AD" userName="Wenlan Tian"/>
      </t:Event>
      <t:Event id="{A3E863F9-52B1-479D-B372-8B27F8A46642}" time="2022-03-23T00:35:53.022Z">
        <t:Attribution userId="S::rcheung@caredx.com::cb35234a-ff23-4ec9-af1a-7de0bee2603c" userProvider="AD" userName="Rocky Cheung"/>
        <t:Anchor>
          <t:Comment id="859764765"/>
        </t:Anchor>
        <t:SetTitle title="@Wenlan Tian can you add the number of cases for C and D?"/>
      </t:Event>
      <t:Event id="{4A18D814-2CAF-46DA-9294-F29E9C4E8D6D}" time="2022-03-23T15:34:27.68Z">
        <t:Attribution userId="S::wtian@caredx.com::aec30bbd-dfa1-4774-b5f9-82fd08450a36" userProvider="AD" userName="Wenlan Tian"/>
        <t:Progress percentComplete="100"/>
      </t:Event>
    </t:History>
  </t:Task>
  <t:Task id="{8FAF2C50-1B89-4EDD-885A-7C260E147461}">
    <t:Anchor>
      <t:Comment id="874998224"/>
    </t:Anchor>
    <t:History>
      <t:Event id="{C5CF2BDE-40FA-4259-AA77-97F33A9B7798}" time="2022-03-23T00:36:15.733Z">
        <t:Attribution userId="S::rcheung@caredx.com::cb35234a-ff23-4ec9-af1a-7de0bee2603c" userProvider="AD" userName="Rocky Cheung"/>
        <t:Anchor>
          <t:Comment id="874998224"/>
        </t:Anchor>
        <t:Create/>
      </t:Event>
      <t:Event id="{15518920-F9F4-4096-AF39-A14324B5E813}" time="2022-03-23T00:36:15.733Z">
        <t:Attribution userId="S::rcheung@caredx.com::cb35234a-ff23-4ec9-af1a-7de0bee2603c" userProvider="AD" userName="Rocky Cheung"/>
        <t:Anchor>
          <t:Comment id="874998224"/>
        </t:Anchor>
        <t:Assign userId="S::wtian@caredx.com::aec30bbd-dfa1-4774-b5f9-82fd08450a36" userProvider="AD" userName="Wenlan Tian"/>
      </t:Event>
      <t:Event id="{1497D4FA-8CCA-4908-B64D-FDE109C64328}" time="2022-03-23T00:36:15.733Z">
        <t:Attribution userId="S::rcheung@caredx.com::cb35234a-ff23-4ec9-af1a-7de0bee2603c" userProvider="AD" userName="Rocky Cheung"/>
        <t:Anchor>
          <t:Comment id="874998224"/>
        </t:Anchor>
        <t:SetTitle title="@Wenlan Tian"/>
      </t:Event>
    </t:History>
  </t:Task>
  <t:Task id="{E01A7176-F02B-4C58-B326-6E547CB0F8F2}">
    <t:Anchor>
      <t:Comment id="1863342116"/>
    </t:Anchor>
    <t:History>
      <t:Event id="{3A4F89C5-4268-4ADE-B109-248071732BC6}" time="2022-03-23T20:58:19.951Z">
        <t:Attribution userId="S::rcheung@caredx.com::cb35234a-ff23-4ec9-af1a-7de0bee2603c" userProvider="AD" userName="Rocky Cheung"/>
        <t:Anchor>
          <t:Comment id="1863342116"/>
        </t:Anchor>
        <t:Create/>
      </t:Event>
      <t:Event id="{C82AA0F2-8740-4062-B258-3AB63BD7CDBC}" time="2022-03-23T20:58:19.951Z">
        <t:Attribution userId="S::rcheung@caredx.com::cb35234a-ff23-4ec9-af1a-7de0bee2603c" userProvider="AD" userName="Rocky Cheung"/>
        <t:Anchor>
          <t:Comment id="1863342116"/>
        </t:Anchor>
        <t:Assign userId="S::wtian@caredx.com::aec30bbd-dfa1-4774-b5f9-82fd08450a36" userProvider="AD" userName="Wenlan Tian"/>
      </t:Event>
      <t:Event id="{BFD1E8B9-2447-425F-9B66-C1DADD01C81F}" time="2022-03-23T20:58:19.951Z">
        <t:Attribution userId="S::rcheung@caredx.com::cb35234a-ff23-4ec9-af1a-7de0bee2603c" userProvider="AD" userName="Rocky Cheung"/>
        <t:Anchor>
          <t:Comment id="1863342116"/>
        </t:Anchor>
        <t:SetTitle title="@Wenlan Tian @Kevin Pinney Can you fill out this table? Would be a critical item to complete. thank you"/>
      </t:Event>
    </t:History>
  </t:Task>
  <t:Task id="{8A3D4769-C87E-4B83-AC1E-C8697AE14B72}">
    <t:Anchor>
      <t:Comment id="1814439836"/>
    </t:Anchor>
    <t:History>
      <t:Event id="{232E1364-23CE-4DAE-95E6-D8FBCBA54016}" time="2022-03-23T21:00:22.021Z">
        <t:Attribution userId="S::rcheung@caredx.com::cb35234a-ff23-4ec9-af1a-7de0bee2603c" userProvider="AD" userName="Rocky Cheung"/>
        <t:Anchor>
          <t:Comment id="1814439836"/>
        </t:Anchor>
        <t:Create/>
      </t:Event>
      <t:Event id="{B6024F02-4825-431B-9143-D685AA04E40A}" time="2022-03-23T21:00:22.021Z">
        <t:Attribution userId="S::rcheung@caredx.com::cb35234a-ff23-4ec9-af1a-7de0bee2603c" userProvider="AD" userName="Rocky Cheung"/>
        <t:Anchor>
          <t:Comment id="1814439836"/>
        </t:Anchor>
        <t:Assign userId="S::wtian@caredx.com::aec30bbd-dfa1-4774-b5f9-82fd08450a36" userProvider="AD" userName="Wenlan Tian"/>
      </t:Event>
      <t:Event id="{2CF92ACE-D7F9-42F9-AC9C-2924D506F21E}" time="2022-03-23T21:00:22.021Z">
        <t:Attribution userId="S::rcheung@caredx.com::cb35234a-ff23-4ec9-af1a-7de0bee2603c" userProvider="AD" userName="Rocky Cheung"/>
        <t:Anchor>
          <t:Comment id="1814439836"/>
        </t:Anchor>
        <t:SetTitle title="@Wenlan Tian .tiff files for Supp Fig 1C and 1D would be appreciated - lower priority item"/>
      </t:Event>
      <t:Event id="{0AD6779C-764E-430B-8564-45453D08ABB0}" time="2022-03-24T17:04:30.12Z">
        <t:Attribution userId="S::wtian@caredx.com::aec30bbd-dfa1-4774-b5f9-82fd08450a36" userProvider="AD" userName="Wenlan Tia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A471C19329944B74765901C1B10E9" ma:contentTypeVersion="10" ma:contentTypeDescription="Create a new document." ma:contentTypeScope="" ma:versionID="f7829a5a472ea8c4ffe539ffcb3eab84">
  <xsd:schema xmlns:xsd="http://www.w3.org/2001/XMLSchema" xmlns:xs="http://www.w3.org/2001/XMLSchema" xmlns:p="http://schemas.microsoft.com/office/2006/metadata/properties" xmlns:ns2="bb241799-be75-4731-9daf-431a716ab838" xmlns:ns3="6001a50f-0e53-49c9-8952-0546f9148ffe" targetNamespace="http://schemas.microsoft.com/office/2006/metadata/properties" ma:root="true" ma:fieldsID="ec355437e952a5a7357e18c4d226381c" ns2:_="" ns3:_="">
    <xsd:import namespace="bb241799-be75-4731-9daf-431a716ab838"/>
    <xsd:import namespace="6001a50f-0e53-49c9-8952-0546f9148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41799-be75-4731-9daf-431a716ab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1a50f-0e53-49c9-8952-0546f9148f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58CF1F-D9C2-43B0-A4E1-481CAF4B3D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9F6C35-02D3-4395-AF82-109362F24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241799-be75-4731-9daf-431a716ab838"/>
    <ds:schemaRef ds:uri="6001a50f-0e53-49c9-8952-0546f9148f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DA163-D2BF-49D7-88C9-0A46EA98448A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customXml/itemProps4.xml><?xml version="1.0" encoding="utf-8"?>
<ds:datastoreItem xmlns:ds="http://schemas.openxmlformats.org/officeDocument/2006/customXml" ds:itemID="{FFB67F06-2CCE-437A-856C-EF93340E51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C:\Users\rramirez\OneDrive - CareDx, Inc\2021-REDLINES\Template_00011_SOPs.dotx</Template>
  <TotalTime>23</TotalTime>
  <Pages>1</Pages>
  <Words>1567</Words>
  <Characters>8906</Characters>
  <Application>Microsoft Office Word</Application>
  <DocSecurity>0</DocSecurity>
  <Lines>120</Lines>
  <Paragraphs>19</Paragraphs>
  <ScaleCrop>false</ScaleCrop>
  <Company>NAXCOR</Company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Rebecca Ramirez</dc:creator>
  <cp:keywords/>
  <cp:lastModifiedBy>Rocky Cheung</cp:lastModifiedBy>
  <cp:revision>35</cp:revision>
  <cp:lastPrinted>2022-01-28T23:20:00Z</cp:lastPrinted>
  <dcterms:created xsi:type="dcterms:W3CDTF">2022-03-27T18:19:00Z</dcterms:created>
  <dcterms:modified xsi:type="dcterms:W3CDTF">2022-03-27T23:30:00Z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0x010100C0EA471C19329944B74765901C1B10E9</vt:lpwstr>
  </property>
  <property fmtid="{D5CDD505-2E9C-101B-9397-08002B2CF9AE}" pid="3" name="MC_EffectiveDate">
    <vt:lpwstr/>
  </property>
  <property fmtid="{D5CDD505-2E9C-101B-9397-08002B2CF9AE}" pid="4" name="MC_ReleaseDate">
    <vt:lpwstr/>
  </property>
  <property fmtid="{D5CDD505-2E9C-101B-9397-08002B2CF9AE}" pid="5" name="MC_Revision">
    <vt:lpwstr>1</vt:lpwstr>
  </property>
  <property fmtid="{D5CDD505-2E9C-101B-9397-08002B2CF9AE}" pid="6" name="MC_ExpirationDate">
    <vt:lpwstr/>
  </property>
  <property fmtid="{D5CDD505-2E9C-101B-9397-08002B2CF9AE}" pid="7" name="MC_CreatedDate">
    <vt:lpwstr>12 Nov 2021</vt:lpwstr>
  </property>
  <property fmtid="{D5CDD505-2E9C-101B-9397-08002B2CF9AE}" pid="8" name="MC_Status">
    <vt:lpwstr>Draft</vt:lpwstr>
  </property>
  <property fmtid="{D5CDD505-2E9C-101B-9397-08002B2CF9AE}" pid="9" name="MC_NextReviewDate">
    <vt:lpwstr/>
  </property>
  <property fmtid="{D5CDD505-2E9C-101B-9397-08002B2CF9AE}" pid="10" name="MC_Owner">
    <vt:lpwstr>RCHEUNG</vt:lpwstr>
  </property>
  <property fmtid="{D5CDD505-2E9C-101B-9397-08002B2CF9AE}" pid="11" name="MC_Title">
    <vt:lpwstr>Library Dilution and Pooling - AlloMap Kidney (AMK)</vt:lpwstr>
  </property>
  <property fmtid="{D5CDD505-2E9C-101B-9397-08002B2CF9AE}" pid="12" name="MC_Notes">
    <vt:lpwstr/>
  </property>
  <property fmtid="{D5CDD505-2E9C-101B-9397-08002B2CF9AE}" pid="13" name="MC_Number">
    <vt:lpwstr>X-T-AMK-00009</vt:lpwstr>
  </property>
  <property fmtid="{D5CDD505-2E9C-101B-9397-08002B2CF9AE}" pid="14" name="MC_Author">
    <vt:lpwstr>RCHEUNG</vt:lpwstr>
  </property>
  <property fmtid="{D5CDD505-2E9C-101B-9397-08002B2CF9AE}" pid="15" name="MC_Vault">
    <vt:lpwstr>HQ - LabOps-draft</vt:lpwstr>
  </property>
</Properties>
</file>