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10D65" w14:textId="0B17C027" w:rsidR="00B870E6" w:rsidRPr="00CA52F0" w:rsidRDefault="00B870E6" w:rsidP="00CA52F0">
      <w:pPr>
        <w:overflowPunct/>
        <w:autoSpaceDE/>
        <w:autoSpaceDN/>
        <w:adjustRightInd/>
        <w:spacing w:line="253" w:lineRule="exact"/>
        <w:textAlignment w:val="auto"/>
        <w:rPr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71132D88">
        <w:rPr>
          <w:b/>
          <w:bCs/>
          <w:color w:val="000000" w:themeColor="text1"/>
          <w:sz w:val="22"/>
          <w:szCs w:val="22"/>
        </w:rPr>
        <w:t>SUPPLEMENTARY FIGURE</w:t>
      </w:r>
    </w:p>
    <w:p w14:paraId="046BB263" w14:textId="77777777" w:rsidR="00B870E6" w:rsidRPr="00E06368" w:rsidRDefault="00B870E6" w:rsidP="00B870E6">
      <w:pPr>
        <w:overflowPunct/>
        <w:autoSpaceDE/>
        <w:autoSpaceDN/>
        <w:adjustRightInd/>
        <w:spacing w:line="240" w:lineRule="auto"/>
        <w:textAlignment w:val="auto"/>
        <w:rPr>
          <w:color w:val="000000" w:themeColor="text1"/>
          <w:sz w:val="22"/>
          <w:szCs w:val="22"/>
        </w:rPr>
      </w:pPr>
    </w:p>
    <w:p w14:paraId="32A73983" w14:textId="7FE24307" w:rsidR="00B870E6" w:rsidRDefault="00B870E6" w:rsidP="00B870E6">
      <w:pPr>
        <w:overflowPunct/>
        <w:autoSpaceDE/>
        <w:autoSpaceDN/>
        <w:adjustRightInd/>
        <w:spacing w:line="240" w:lineRule="atLeast"/>
        <w:textAlignment w:val="auto"/>
        <w:rPr>
          <w:b/>
          <w:bCs/>
          <w:color w:val="000000" w:themeColor="text1"/>
          <w:sz w:val="22"/>
          <w:szCs w:val="22"/>
        </w:rPr>
      </w:pPr>
      <w:r w:rsidRPr="7E585908">
        <w:rPr>
          <w:b/>
          <w:bCs/>
          <w:color w:val="000000" w:themeColor="text1"/>
          <w:sz w:val="22"/>
          <w:szCs w:val="22"/>
        </w:rPr>
        <w:t xml:space="preserve">Supplementary Figure 1.  Additional performance characteristics of the AMK test.  </w:t>
      </w:r>
    </w:p>
    <w:p w14:paraId="73EC9087" w14:textId="3869A4A5" w:rsidR="00B870E6" w:rsidRDefault="2E9CC6BC" w:rsidP="3BF16B6A">
      <w:pPr>
        <w:overflowPunct/>
        <w:autoSpaceDE/>
        <w:autoSpaceDN/>
        <w:adjustRightInd/>
        <w:spacing w:line="240" w:lineRule="atLeast"/>
        <w:textAlignment w:val="auto"/>
        <w:rPr>
          <w:color w:val="000000" w:themeColor="text1"/>
          <w:szCs w:val="24"/>
        </w:rPr>
      </w:pPr>
      <w:r w:rsidRPr="3BF16B6A">
        <w:rPr>
          <w:b/>
          <w:bCs/>
          <w:color w:val="000000" w:themeColor="text1"/>
          <w:sz w:val="22"/>
          <w:szCs w:val="22"/>
        </w:rPr>
        <w:t xml:space="preserve">(A) </w:t>
      </w:r>
      <w:r w:rsidR="58C078A6" w:rsidRPr="3BF16B6A">
        <w:rPr>
          <w:color w:val="000000" w:themeColor="text1"/>
          <w:sz w:val="22"/>
          <w:szCs w:val="22"/>
        </w:rPr>
        <w:t xml:space="preserve">Receiver-Operating Characteristic Curve for the multi-center, prospective study for </w:t>
      </w:r>
      <w:proofErr w:type="spellStart"/>
      <w:r w:rsidR="58C078A6" w:rsidRPr="3BF16B6A">
        <w:rPr>
          <w:color w:val="000000" w:themeColor="text1"/>
          <w:sz w:val="22"/>
          <w:szCs w:val="22"/>
        </w:rPr>
        <w:t>AlloMap</w:t>
      </w:r>
      <w:proofErr w:type="spellEnd"/>
      <w:r w:rsidR="58C078A6" w:rsidRPr="3BF16B6A">
        <w:rPr>
          <w:color w:val="000000" w:themeColor="text1"/>
          <w:sz w:val="22"/>
          <w:szCs w:val="22"/>
        </w:rPr>
        <w:t xml:space="preserve"> Kidney focusing on ABMR</w:t>
      </w:r>
      <w:r w:rsidR="004C76C9">
        <w:rPr>
          <w:color w:val="000000" w:themeColor="text1"/>
          <w:sz w:val="22"/>
          <w:szCs w:val="22"/>
        </w:rPr>
        <w:t xml:space="preserve"> or mixed rejections</w:t>
      </w:r>
      <w:r w:rsidR="58C078A6" w:rsidRPr="3BF16B6A">
        <w:rPr>
          <w:color w:val="000000" w:themeColor="text1"/>
          <w:sz w:val="22"/>
          <w:szCs w:val="22"/>
        </w:rPr>
        <w:t xml:space="preserve"> (</w:t>
      </w:r>
      <w:r w:rsidR="58C078A6" w:rsidRPr="3BF16B6A">
        <w:rPr>
          <w:i/>
          <w:iCs/>
          <w:color w:val="000000" w:themeColor="text1"/>
          <w:sz w:val="22"/>
          <w:szCs w:val="22"/>
        </w:rPr>
        <w:t>n</w:t>
      </w:r>
      <w:r w:rsidR="58C078A6" w:rsidRPr="3BF16B6A">
        <w:rPr>
          <w:color w:val="000000" w:themeColor="text1"/>
          <w:sz w:val="22"/>
          <w:szCs w:val="22"/>
        </w:rPr>
        <w:t xml:space="preserve"> = 8</w:t>
      </w:r>
      <w:r w:rsidR="009D3569">
        <w:rPr>
          <w:color w:val="000000" w:themeColor="text1"/>
          <w:sz w:val="22"/>
          <w:szCs w:val="22"/>
        </w:rPr>
        <w:t>6</w:t>
      </w:r>
      <w:r w:rsidR="58C078A6" w:rsidRPr="3BF16B6A">
        <w:rPr>
          <w:color w:val="000000" w:themeColor="text1"/>
          <w:sz w:val="22"/>
          <w:szCs w:val="22"/>
        </w:rPr>
        <w:t xml:space="preserve">, 21 ABMR or mixed rejections; 65 non-rejections).  </w:t>
      </w:r>
      <w:proofErr w:type="spellStart"/>
      <w:r w:rsidR="58C078A6" w:rsidRPr="3BF16B6A">
        <w:rPr>
          <w:color w:val="000000" w:themeColor="text1"/>
          <w:sz w:val="22"/>
          <w:szCs w:val="22"/>
        </w:rPr>
        <w:t>AlloMap</w:t>
      </w:r>
      <w:proofErr w:type="spellEnd"/>
      <w:r w:rsidR="58C078A6" w:rsidRPr="3BF16B6A">
        <w:rPr>
          <w:color w:val="000000" w:themeColor="text1"/>
          <w:sz w:val="22"/>
          <w:szCs w:val="22"/>
        </w:rPr>
        <w:t xml:space="preserve"> Kidney accurately differentiated ABMR or mixed rejections from non-rejections with ROC AUC of 0.79 (95% Confidence Interval (CI): 0.69-0.89). </w:t>
      </w:r>
      <w:r w:rsidR="58C078A6" w:rsidRPr="3BF16B6A">
        <w:rPr>
          <w:b/>
          <w:bCs/>
          <w:color w:val="000000" w:themeColor="text1"/>
          <w:sz w:val="22"/>
          <w:szCs w:val="22"/>
        </w:rPr>
        <w:t>(B</w:t>
      </w:r>
      <w:r w:rsidRPr="3BF16B6A">
        <w:rPr>
          <w:b/>
          <w:bCs/>
          <w:color w:val="000000" w:themeColor="text1"/>
          <w:sz w:val="22"/>
          <w:szCs w:val="22"/>
        </w:rPr>
        <w:t xml:space="preserve">) </w:t>
      </w:r>
      <w:r w:rsidR="58C078A6" w:rsidRPr="3BF16B6A">
        <w:rPr>
          <w:color w:val="000000" w:themeColor="text1"/>
          <w:sz w:val="22"/>
          <w:szCs w:val="22"/>
        </w:rPr>
        <w:t xml:space="preserve">Receiver-Operating Characteristic Curve for the multi-center, prospective study for </w:t>
      </w:r>
      <w:proofErr w:type="spellStart"/>
      <w:r w:rsidR="58C078A6" w:rsidRPr="3BF16B6A">
        <w:rPr>
          <w:color w:val="000000" w:themeColor="text1"/>
          <w:sz w:val="22"/>
          <w:szCs w:val="22"/>
        </w:rPr>
        <w:t>AlloMap</w:t>
      </w:r>
      <w:proofErr w:type="spellEnd"/>
      <w:r w:rsidR="58C078A6" w:rsidRPr="3BF16B6A">
        <w:rPr>
          <w:color w:val="000000" w:themeColor="text1"/>
          <w:sz w:val="22"/>
          <w:szCs w:val="22"/>
        </w:rPr>
        <w:t xml:space="preserve"> Kidney focusing on TCMRs (</w:t>
      </w:r>
      <w:r w:rsidR="58C078A6" w:rsidRPr="3BF16B6A">
        <w:rPr>
          <w:i/>
          <w:iCs/>
          <w:color w:val="000000" w:themeColor="text1"/>
          <w:sz w:val="22"/>
          <w:szCs w:val="22"/>
        </w:rPr>
        <w:t>n</w:t>
      </w:r>
      <w:r w:rsidR="58C078A6" w:rsidRPr="3BF16B6A">
        <w:rPr>
          <w:color w:val="000000" w:themeColor="text1"/>
          <w:sz w:val="22"/>
          <w:szCs w:val="22"/>
        </w:rPr>
        <w:t xml:space="preserve"> = 81, 16 TCMR rejections; 65 non-rejections). </w:t>
      </w:r>
      <w:proofErr w:type="spellStart"/>
      <w:r w:rsidR="58C078A6" w:rsidRPr="3BF16B6A">
        <w:rPr>
          <w:color w:val="000000" w:themeColor="text1"/>
          <w:sz w:val="22"/>
          <w:szCs w:val="22"/>
        </w:rPr>
        <w:t>AlloMap</w:t>
      </w:r>
      <w:proofErr w:type="spellEnd"/>
      <w:r w:rsidR="58C078A6" w:rsidRPr="3BF16B6A">
        <w:rPr>
          <w:color w:val="000000" w:themeColor="text1"/>
          <w:sz w:val="22"/>
          <w:szCs w:val="22"/>
        </w:rPr>
        <w:t xml:space="preserve"> Kidney accurately differentiated TCMR rejections from non-rejections with ROC AUC of 0.75 (95% CI: 0.61-0.90). </w:t>
      </w:r>
      <w:r w:rsidRPr="3BF16B6A">
        <w:rPr>
          <w:b/>
          <w:bCs/>
          <w:color w:val="000000" w:themeColor="text1"/>
          <w:sz w:val="22"/>
          <w:szCs w:val="22"/>
        </w:rPr>
        <w:t>(C)</w:t>
      </w:r>
      <w:r w:rsidRPr="3BF16B6A">
        <w:rPr>
          <w:color w:val="000000" w:themeColor="text1"/>
          <w:sz w:val="22"/>
          <w:szCs w:val="22"/>
        </w:rPr>
        <w:t xml:space="preserve"> Performance of the AMK test across GEP scores. PPV_10 indicates Positive Predictive Value at 10% prevalence of rejection; NPV_10 indicates Negative Predictive Value at 10% prevalence of rejection; PPV_15 indicates Positive Predictive Value at 15% prevalence of rejection; NPV_15 indicates Negative Predictive Value at 15% prevalence of rejection; PPV_25 indicates Positive Predictive Value at 25% prevalence of rejection; NPV_25 indicates Negative Predictive Value at 25% prevalence of rejection. NC = not computable.</w:t>
      </w:r>
      <w:r w:rsidRPr="3BF16B6A">
        <w:rPr>
          <w:b/>
          <w:bCs/>
          <w:color w:val="000000" w:themeColor="text1"/>
          <w:sz w:val="22"/>
          <w:szCs w:val="22"/>
        </w:rPr>
        <w:t xml:space="preserve"> (D)</w:t>
      </w:r>
      <w:r w:rsidRPr="3BF16B6A">
        <w:rPr>
          <w:color w:val="000000" w:themeColor="text1"/>
          <w:sz w:val="22"/>
          <w:szCs w:val="22"/>
        </w:rPr>
        <w:t xml:space="preserve"> Performance of the AMK test across </w:t>
      </w:r>
      <w:proofErr w:type="spellStart"/>
      <w:r w:rsidRPr="3BF16B6A">
        <w:rPr>
          <w:color w:val="000000" w:themeColor="text1"/>
          <w:sz w:val="22"/>
          <w:szCs w:val="22"/>
        </w:rPr>
        <w:t>AlloMap</w:t>
      </w:r>
      <w:proofErr w:type="spellEnd"/>
      <w:r w:rsidRPr="3BF16B6A">
        <w:rPr>
          <w:color w:val="000000" w:themeColor="text1"/>
          <w:sz w:val="22"/>
          <w:szCs w:val="22"/>
        </w:rPr>
        <w:t xml:space="preserve"> Kidney scores. NPV_10, NPV_15 and NPV_25 indicates Negative Predictive Value at 10%, 15% and 25% prevalence of rejection, respectively (</w:t>
      </w:r>
      <w:r w:rsidRPr="3BF16B6A">
        <w:rPr>
          <w:i/>
          <w:iCs/>
          <w:color w:val="000000" w:themeColor="text1"/>
          <w:sz w:val="22"/>
          <w:szCs w:val="22"/>
        </w:rPr>
        <w:t>n</w:t>
      </w:r>
      <w:r w:rsidRPr="3BF16B6A">
        <w:rPr>
          <w:color w:val="000000" w:themeColor="text1"/>
          <w:sz w:val="22"/>
          <w:szCs w:val="22"/>
        </w:rPr>
        <w:t xml:space="preserve"> = 235, 6</w:t>
      </w:r>
      <w:r w:rsidR="005525D6">
        <w:rPr>
          <w:color w:val="000000" w:themeColor="text1"/>
          <w:sz w:val="22"/>
          <w:szCs w:val="22"/>
        </w:rPr>
        <w:t>6</w:t>
      </w:r>
      <w:r w:rsidRPr="3BF16B6A">
        <w:rPr>
          <w:color w:val="000000" w:themeColor="text1"/>
          <w:sz w:val="22"/>
          <w:szCs w:val="22"/>
        </w:rPr>
        <w:t xml:space="preserve"> rejections, 16</w:t>
      </w:r>
      <w:r w:rsidR="005525D6">
        <w:rPr>
          <w:color w:val="000000" w:themeColor="text1"/>
          <w:sz w:val="22"/>
          <w:szCs w:val="22"/>
        </w:rPr>
        <w:t>9</w:t>
      </w:r>
      <w:r w:rsidRPr="3BF16B6A">
        <w:rPr>
          <w:color w:val="000000" w:themeColor="text1"/>
          <w:sz w:val="22"/>
          <w:szCs w:val="22"/>
        </w:rPr>
        <w:t xml:space="preserve"> non-rejection or quiescence specimens).</w:t>
      </w:r>
      <w:r w:rsidRPr="3BF16B6A">
        <w:rPr>
          <w:b/>
          <w:bCs/>
          <w:color w:val="000000" w:themeColor="text1"/>
          <w:sz w:val="22"/>
          <w:szCs w:val="22"/>
        </w:rPr>
        <w:t xml:space="preserve">  </w:t>
      </w:r>
    </w:p>
    <w:p w14:paraId="01FDFBB4" w14:textId="1AEA6527" w:rsidR="7E5F9098" w:rsidRDefault="7E5F9098" w:rsidP="7E5F9098">
      <w:pPr>
        <w:spacing w:line="240" w:lineRule="atLeast"/>
        <w:rPr>
          <w:color w:val="000000" w:themeColor="text1"/>
          <w:szCs w:val="24"/>
        </w:rPr>
      </w:pPr>
    </w:p>
    <w:p w14:paraId="3BE3B13D" w14:textId="397E9725" w:rsidR="009B4DE6" w:rsidRPr="007B0E03" w:rsidRDefault="3BF16B6A" w:rsidP="3BF16B6A">
      <w:pPr>
        <w:overflowPunct/>
        <w:autoSpaceDE/>
        <w:autoSpaceDN/>
        <w:adjustRightInd/>
        <w:spacing w:line="240" w:lineRule="atLeast"/>
        <w:textAlignment w:val="auto"/>
      </w:pPr>
      <w:r>
        <w:rPr>
          <w:noProof/>
        </w:rPr>
        <w:drawing>
          <wp:inline distT="0" distB="0" distL="0" distR="0" wp14:anchorId="5178B688" wp14:editId="1147C2A8">
            <wp:extent cx="5226538" cy="5095875"/>
            <wp:effectExtent l="0" t="0" r="0" b="0"/>
            <wp:docPr id="559959422" name="Picture 559959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38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32A0" w14:textId="6AFCF288" w:rsidR="00B870E6" w:rsidRDefault="00B870E6" w:rsidP="63FE671B">
      <w:pPr>
        <w:overflowPunct/>
        <w:autoSpaceDE/>
        <w:autoSpaceDN/>
        <w:adjustRightInd/>
        <w:spacing w:line="253" w:lineRule="exact"/>
        <w:textAlignment w:val="auto"/>
        <w:rPr>
          <w:b/>
          <w:bCs/>
          <w:color w:val="000000" w:themeColor="text1"/>
          <w:szCs w:val="24"/>
        </w:rPr>
      </w:pPr>
    </w:p>
    <w:p w14:paraId="3F2CD03B" w14:textId="77777777" w:rsidR="00B870E6" w:rsidRDefault="00B870E6" w:rsidP="000C2F06">
      <w:pPr>
        <w:overflowPunct/>
        <w:autoSpaceDE/>
        <w:autoSpaceDN/>
        <w:adjustRightInd/>
        <w:spacing w:line="253" w:lineRule="exact"/>
        <w:textAlignment w:val="auto"/>
        <w:rPr>
          <w:b/>
          <w:color w:val="000000" w:themeColor="text1"/>
          <w:sz w:val="22"/>
          <w:szCs w:val="22"/>
        </w:rPr>
      </w:pPr>
    </w:p>
    <w:p w14:paraId="1E85CB34" w14:textId="77777777" w:rsidR="00CA52F0" w:rsidRDefault="00CA52F0" w:rsidP="000C2F06">
      <w:pPr>
        <w:overflowPunct/>
        <w:autoSpaceDE/>
        <w:autoSpaceDN/>
        <w:adjustRightInd/>
        <w:spacing w:line="253" w:lineRule="exact"/>
        <w:textAlignment w:val="auto"/>
        <w:rPr>
          <w:b/>
          <w:color w:val="000000" w:themeColor="text1"/>
          <w:sz w:val="22"/>
          <w:szCs w:val="22"/>
        </w:rPr>
      </w:pPr>
    </w:p>
    <w:p w14:paraId="7FF05FCA" w14:textId="26F72940" w:rsidR="3830C8B3" w:rsidRDefault="3830C8B3" w:rsidP="7E585908">
      <w:pPr>
        <w:tabs>
          <w:tab w:val="left" w:pos="2032"/>
        </w:tabs>
        <w:rPr>
          <w:b/>
          <w:bCs/>
        </w:rPr>
      </w:pPr>
    </w:p>
    <w:sectPr w:rsidR="3830C8B3" w:rsidSect="007B0C7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720" w:right="1080" w:bottom="720" w:left="1440" w:header="720" w:footer="720" w:gutter="0"/>
      <w:paperSrc w:first="7" w:other="7"/>
      <w:cols w:space="5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83470" w14:textId="77777777" w:rsidR="006C6AE8" w:rsidRDefault="006C6AE8">
      <w:r>
        <w:separator/>
      </w:r>
    </w:p>
    <w:p w14:paraId="5740639C" w14:textId="77777777" w:rsidR="006C6AE8" w:rsidRDefault="006C6AE8"/>
  </w:endnote>
  <w:endnote w:type="continuationSeparator" w:id="0">
    <w:p w14:paraId="405C16D2" w14:textId="77777777" w:rsidR="006C6AE8" w:rsidRDefault="006C6AE8">
      <w:r>
        <w:continuationSeparator/>
      </w:r>
    </w:p>
    <w:p w14:paraId="27E455C0" w14:textId="77777777" w:rsidR="006C6AE8" w:rsidRDefault="006C6AE8"/>
  </w:endnote>
  <w:endnote w:type="continuationNotice" w:id="1">
    <w:p w14:paraId="737FD995" w14:textId="77777777" w:rsidR="006C6AE8" w:rsidRDefault="006C6AE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923E7B-A851-FB45-A440-AE9A0338500C}"/>
    <w:embedBold r:id="rId2" w:fontKey="{A4B6577B-4FB7-AC4E-A807-A8783D6C6E75}"/>
    <w:embedItalic r:id="rId3" w:fontKey="{27F6BBEE-D57D-7445-A865-330C675ADECC}"/>
    <w:embedBoldItalic r:id="rId4" w:fontKey="{BA559B9E-01D3-9C48-87F2-A6721EB20D9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 LT Std">
    <w:altName w:val="Malgun Gothic"/>
    <w:panose1 w:val="00000000000000000000"/>
    <w:charset w:val="00"/>
    <w:family w:val="roman"/>
    <w:pitch w:val="default"/>
    <w:sig w:usb0="00000003" w:usb1="09060000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D678F" w14:textId="77777777" w:rsidR="00324AAA" w:rsidRDefault="00324A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CAAE5" w14:textId="6629878A" w:rsidR="000719D2" w:rsidRPr="0050674B" w:rsidRDefault="000719D2" w:rsidP="004C104F">
    <w:pPr>
      <w:pStyle w:val="Footer"/>
      <w:pBdr>
        <w:top w:val="single" w:sz="4" w:space="1" w:color="auto"/>
      </w:pBdr>
      <w:tabs>
        <w:tab w:val="clear" w:pos="4320"/>
        <w:tab w:val="clear" w:pos="8640"/>
        <w:tab w:val="right" w:pos="9720"/>
      </w:tabs>
      <w:spacing w:line="240" w:lineRule="auto"/>
      <w:rPr>
        <w:bCs/>
        <w:i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063" w14:textId="77777777" w:rsidR="00324AAA" w:rsidRDefault="00324A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3B529" w14:textId="77777777" w:rsidR="006C6AE8" w:rsidRDefault="006C6AE8">
      <w:r>
        <w:separator/>
      </w:r>
    </w:p>
    <w:p w14:paraId="1A89A5D0" w14:textId="77777777" w:rsidR="006C6AE8" w:rsidRDefault="006C6AE8"/>
  </w:footnote>
  <w:footnote w:type="continuationSeparator" w:id="0">
    <w:p w14:paraId="0CA2C551" w14:textId="77777777" w:rsidR="006C6AE8" w:rsidRDefault="006C6AE8">
      <w:r>
        <w:continuationSeparator/>
      </w:r>
    </w:p>
    <w:p w14:paraId="5B78741D" w14:textId="77777777" w:rsidR="006C6AE8" w:rsidRDefault="006C6AE8"/>
  </w:footnote>
  <w:footnote w:type="continuationNotice" w:id="1">
    <w:p w14:paraId="4B42186C" w14:textId="77777777" w:rsidR="006C6AE8" w:rsidRDefault="006C6AE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4B5F0" w14:textId="77777777" w:rsidR="00324AAA" w:rsidRDefault="00324A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D3F2E" w14:textId="77777777" w:rsidR="00324AAA" w:rsidRDefault="00324AA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13665" w14:textId="77777777" w:rsidR="00324AAA" w:rsidRDefault="00324AAA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A/QjIu3cT7zI8G" int2:id="2deEodXe">
      <int2:state int2:value="Rejected" int2:type="LegacyProofing"/>
    </int2:textHash>
    <int2:textHash int2:hashCode="MfSPxjOau2/FLV" int2:id="3eNNUy0p">
      <int2:state int2:value="Rejected" int2:type="LegacyProofing"/>
    </int2:textHash>
    <int2:textHash int2:hashCode="kTDwUvhebudfAi" int2:id="5Zxe8GdZ">
      <int2:state int2:value="Rejected" int2:type="LegacyProofing"/>
    </int2:textHash>
    <int2:textHash int2:hashCode="hEVWhms10olfkU" int2:id="7zfSD48a">
      <int2:state int2:value="Rejected" int2:type="LegacyProofing"/>
    </int2:textHash>
    <int2:textHash int2:hashCode="E/x7yfQnp1Xi3+" int2:id="JNGg1OfA">
      <int2:state int2:value="Rejected" int2:type="LegacyProofing"/>
    </int2:textHash>
    <int2:textHash int2:hashCode="DYFCDjcxSxstR2" int2:id="LaIiUuaL">
      <int2:state int2:value="Rejected" int2:type="LegacyProofing"/>
    </int2:textHash>
    <int2:textHash int2:hashCode="0cuiIy5rgnRjWu" int2:id="NgYaJCoM">
      <int2:state int2:value="Rejected" int2:type="LegacyProofing"/>
    </int2:textHash>
    <int2:textHash int2:hashCode="+WID+Ifz5AMctG" int2:id="fYSs0jkz">
      <int2:state int2:value="Rejected" int2:type="LegacyProofing"/>
    </int2:textHash>
    <int2:textHash int2:hashCode="R1B6FwNR19dBF8" int2:id="oSeUhMYS">
      <int2:state int2:value="Rejected" int2:type="LegacyProofing"/>
    </int2:textHash>
    <int2:textHash int2:hashCode="jDqyxct5PtyoTd" int2:id="oVoCiqeD">
      <int2:state int2:value="Rejected" int2:type="LegacyProofing"/>
    </int2:textHash>
    <int2:textHash int2:hashCode="2WPoBg0lx/4ekz" int2:id="p78VtUio">
      <int2:state int2:value="Rejected" int2:type="LegacyProofing"/>
    </int2:textHash>
    <int2:textHash int2:hashCode="SOVj8UjcBNizHJ" int2:id="prBXoeEe">
      <int2:state int2:value="Rejected" int2:type="LegacyProofing"/>
    </int2:textHash>
    <int2:textHash int2:hashCode="ii27znQsbk0qUm" int2:id="sNZl32YG">
      <int2:state int2:value="Rejected" int2:type="LegacyProofing"/>
    </int2:textHash>
    <int2:textHash int2:hashCode="wLcxpucaIJXRLo" int2:id="tnyVYDuk">
      <int2:state int2:value="Rejected" int2:type="LegacyProofing"/>
    </int2:textHash>
    <int2:textHash int2:hashCode="xK8kTJY0lOjsS6" int2:id="x3tKFJ53">
      <int2:state int2:value="Rejected" int2:type="LegacyProofing"/>
    </int2:textHash>
    <int2:textHash int2:hashCode="3XN0QlTz9BIIZg" int2:id="xPy8z1tJ">
      <int2:state int2:value="Rejected" int2:type="LegacyProofing"/>
    </int2:textHash>
    <int2:bookmark int2:bookmarkName="_Int_oR1gII8l" int2:invalidationBookmarkName="" int2:hashCode="YQeKvtcPEQHJxy" int2:id="1FBVGmKz">
      <int2:state int2:value="Rejected" int2:type="LegacyProofing"/>
    </int2:bookmark>
    <int2:bookmark int2:bookmarkName="_Int_zTnn4QT5" int2:invalidationBookmarkName="" int2:hashCode="DcRFhp44G91ItH" int2:id="5Gp1hQgO">
      <int2:state int2:value="Rejected" int2:type="LegacyProofing"/>
    </int2:bookmark>
    <int2:bookmark int2:bookmarkName="_Int_EdycQaTh" int2:invalidationBookmarkName="" int2:hashCode="DcRFhp44G91ItH" int2:id="5N76pKKW">
      <int2:state int2:value="Rejected" int2:type="LegacyProofing"/>
    </int2:bookmark>
    <int2:bookmark int2:bookmarkName="_Int_WfJYKyHZ" int2:invalidationBookmarkName="" int2:hashCode="kcOyIUiAdhwzTm" int2:id="T4VgoSaR">
      <int2:state int2:value="Rejected" int2:type="LegacyProofing"/>
    </int2:bookmark>
    <int2:bookmark int2:bookmarkName="_Int_07FDO2Vz" int2:invalidationBookmarkName="" int2:hashCode="nfxS09JfWBcbZr" int2:id="X8Z1gbtw">
      <int2:state int2:value="Rejected" int2:type="LegacyProofing"/>
    </int2:bookmark>
    <int2:bookmark int2:bookmarkName="_Int_h1tIcuFi" int2:invalidationBookmarkName="" int2:hashCode="Cx6Vz9l3UZGnIk" int2:id="gzJOHfq4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1359"/>
    <w:multiLevelType w:val="hybridMultilevel"/>
    <w:tmpl w:val="916C5978"/>
    <w:lvl w:ilvl="0" w:tplc="FB464A02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10C5EE3"/>
    <w:multiLevelType w:val="hybridMultilevel"/>
    <w:tmpl w:val="01DCA934"/>
    <w:lvl w:ilvl="0" w:tplc="D65E78B6">
      <w:start w:val="1"/>
      <w:numFmt w:val="decimal"/>
      <w:lvlText w:val="%1."/>
      <w:lvlJc w:val="left"/>
      <w:pPr>
        <w:ind w:left="720" w:hanging="360"/>
      </w:pPr>
    </w:lvl>
    <w:lvl w:ilvl="1" w:tplc="83EC6490">
      <w:start w:val="1"/>
      <w:numFmt w:val="lowerLetter"/>
      <w:lvlText w:val="%2."/>
      <w:lvlJc w:val="left"/>
      <w:pPr>
        <w:ind w:left="1440" w:hanging="360"/>
      </w:pPr>
    </w:lvl>
    <w:lvl w:ilvl="2" w:tplc="6DACE816">
      <w:start w:val="1"/>
      <w:numFmt w:val="lowerRoman"/>
      <w:lvlText w:val="%3."/>
      <w:lvlJc w:val="right"/>
      <w:pPr>
        <w:ind w:left="2160" w:hanging="180"/>
      </w:pPr>
    </w:lvl>
    <w:lvl w:ilvl="3" w:tplc="2CA28CF2">
      <w:start w:val="1"/>
      <w:numFmt w:val="decimal"/>
      <w:lvlText w:val="%4."/>
      <w:lvlJc w:val="left"/>
      <w:pPr>
        <w:ind w:left="2880" w:hanging="360"/>
      </w:pPr>
    </w:lvl>
    <w:lvl w:ilvl="4" w:tplc="8A869B8C">
      <w:start w:val="1"/>
      <w:numFmt w:val="lowerLetter"/>
      <w:lvlText w:val="%5."/>
      <w:lvlJc w:val="left"/>
      <w:pPr>
        <w:ind w:left="3600" w:hanging="360"/>
      </w:pPr>
    </w:lvl>
    <w:lvl w:ilvl="5" w:tplc="BB204E9E">
      <w:start w:val="1"/>
      <w:numFmt w:val="lowerRoman"/>
      <w:lvlText w:val="%6."/>
      <w:lvlJc w:val="right"/>
      <w:pPr>
        <w:ind w:left="4320" w:hanging="180"/>
      </w:pPr>
    </w:lvl>
    <w:lvl w:ilvl="6" w:tplc="7F8EC8FA">
      <w:start w:val="1"/>
      <w:numFmt w:val="decimal"/>
      <w:lvlText w:val="%7."/>
      <w:lvlJc w:val="left"/>
      <w:pPr>
        <w:ind w:left="5040" w:hanging="360"/>
      </w:pPr>
    </w:lvl>
    <w:lvl w:ilvl="7" w:tplc="94B46446">
      <w:start w:val="1"/>
      <w:numFmt w:val="decimal"/>
      <w:lvlText w:val="%8."/>
      <w:lvlJc w:val="left"/>
      <w:pPr>
        <w:ind w:left="5760" w:hanging="360"/>
      </w:pPr>
    </w:lvl>
    <w:lvl w:ilvl="8" w:tplc="4E7E97E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725A4"/>
    <w:multiLevelType w:val="hybridMultilevel"/>
    <w:tmpl w:val="A134B0EA"/>
    <w:lvl w:ilvl="0" w:tplc="C8948016">
      <w:start w:val="1"/>
      <w:numFmt w:val="bullet"/>
      <w:pStyle w:val="Bullet2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93FA4C68">
      <w:start w:val="1"/>
      <w:numFmt w:val="bullet"/>
      <w:pStyle w:val="CSOPHeading2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" w15:restartNumberingAfterBreak="0">
    <w:nsid w:val="0D7561B8"/>
    <w:multiLevelType w:val="hybridMultilevel"/>
    <w:tmpl w:val="3EF6BFF6"/>
    <w:lvl w:ilvl="0" w:tplc="F1144E60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C31882"/>
    <w:multiLevelType w:val="multilevel"/>
    <w:tmpl w:val="84E839C8"/>
    <w:lvl w:ilvl="0">
      <w:start w:val="1"/>
      <w:numFmt w:val="decimal"/>
      <w:pStyle w:val="Level1Auto"/>
      <w:lvlText w:val="%1.0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Auto"/>
      <w:lvlText w:val="%1.%2"/>
      <w:lvlJc w:val="left"/>
      <w:pPr>
        <w:tabs>
          <w:tab w:val="num" w:pos="1267"/>
        </w:tabs>
        <w:ind w:left="1267" w:hanging="547"/>
      </w:pPr>
    </w:lvl>
    <w:lvl w:ilvl="2">
      <w:start w:val="1"/>
      <w:numFmt w:val="decimal"/>
      <w:pStyle w:val="Level3Auto"/>
      <w:lvlText w:val="%1.%2.%3"/>
      <w:lvlJc w:val="left"/>
      <w:pPr>
        <w:tabs>
          <w:tab w:val="num" w:pos="1987"/>
        </w:tabs>
        <w:ind w:left="1987" w:hanging="720"/>
      </w:pPr>
    </w:lvl>
    <w:lvl w:ilvl="3">
      <w:start w:val="1"/>
      <w:numFmt w:val="decimal"/>
      <w:pStyle w:val="Level4Auto"/>
      <w:lvlText w:val="%1.%2.%3.%4"/>
      <w:lvlJc w:val="left"/>
      <w:pPr>
        <w:tabs>
          <w:tab w:val="num" w:pos="2880"/>
        </w:tabs>
        <w:ind w:left="2880" w:hanging="893"/>
      </w:pPr>
    </w:lvl>
    <w:lvl w:ilvl="4">
      <w:start w:val="1"/>
      <w:numFmt w:val="lowerLetter"/>
      <w:pStyle w:val="Level4abc"/>
      <w:lvlText w:val="%5)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622529B"/>
    <w:multiLevelType w:val="hybridMultilevel"/>
    <w:tmpl w:val="55A0396A"/>
    <w:lvl w:ilvl="0" w:tplc="BB54F4BA">
      <w:start w:val="1"/>
      <w:numFmt w:val="bullet"/>
      <w:pStyle w:val="Bullet2sub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FA5E7B28">
      <w:start w:val="1"/>
      <w:numFmt w:val="bullet"/>
      <w:pStyle w:val="Bullet2sub"/>
      <w:lvlText w:val=""/>
      <w:lvlJc w:val="left"/>
      <w:pPr>
        <w:ind w:left="225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" w15:restartNumberingAfterBreak="0">
    <w:nsid w:val="19463DEE"/>
    <w:multiLevelType w:val="multilevel"/>
    <w:tmpl w:val="0AEAFF4A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1E531013"/>
    <w:multiLevelType w:val="hybridMultilevel"/>
    <w:tmpl w:val="FFFFFFFF"/>
    <w:lvl w:ilvl="0" w:tplc="A0F693FC">
      <w:start w:val="1"/>
      <w:numFmt w:val="decimal"/>
      <w:lvlText w:val="%1."/>
      <w:lvlJc w:val="left"/>
      <w:pPr>
        <w:ind w:left="720" w:hanging="360"/>
      </w:pPr>
    </w:lvl>
    <w:lvl w:ilvl="1" w:tplc="D786D846">
      <w:start w:val="1"/>
      <w:numFmt w:val="lowerLetter"/>
      <w:lvlText w:val="%2."/>
      <w:lvlJc w:val="left"/>
      <w:pPr>
        <w:ind w:left="1440" w:hanging="360"/>
      </w:pPr>
    </w:lvl>
    <w:lvl w:ilvl="2" w:tplc="984634D6">
      <w:start w:val="1"/>
      <w:numFmt w:val="lowerRoman"/>
      <w:lvlText w:val="%3."/>
      <w:lvlJc w:val="right"/>
      <w:pPr>
        <w:ind w:left="2160" w:hanging="180"/>
      </w:pPr>
    </w:lvl>
    <w:lvl w:ilvl="3" w:tplc="58BEE776">
      <w:start w:val="1"/>
      <w:numFmt w:val="decimal"/>
      <w:lvlText w:val="%4."/>
      <w:lvlJc w:val="left"/>
      <w:pPr>
        <w:ind w:left="2880" w:hanging="360"/>
      </w:pPr>
    </w:lvl>
    <w:lvl w:ilvl="4" w:tplc="55DEAAB4">
      <w:start w:val="1"/>
      <w:numFmt w:val="lowerLetter"/>
      <w:lvlText w:val="%5."/>
      <w:lvlJc w:val="left"/>
      <w:pPr>
        <w:ind w:left="3600" w:hanging="360"/>
      </w:pPr>
    </w:lvl>
    <w:lvl w:ilvl="5" w:tplc="6E6CC642">
      <w:start w:val="1"/>
      <w:numFmt w:val="lowerRoman"/>
      <w:lvlText w:val="%6."/>
      <w:lvlJc w:val="right"/>
      <w:pPr>
        <w:ind w:left="4320" w:hanging="180"/>
      </w:pPr>
    </w:lvl>
    <w:lvl w:ilvl="6" w:tplc="504C0ADC">
      <w:start w:val="1"/>
      <w:numFmt w:val="decimal"/>
      <w:lvlText w:val="%7."/>
      <w:lvlJc w:val="left"/>
      <w:pPr>
        <w:ind w:left="5040" w:hanging="360"/>
      </w:pPr>
    </w:lvl>
    <w:lvl w:ilvl="7" w:tplc="DF7E8EF2">
      <w:start w:val="3"/>
      <w:numFmt w:val="decimal"/>
      <w:lvlText w:val="%8."/>
      <w:lvlJc w:val="left"/>
      <w:pPr>
        <w:ind w:left="5760" w:hanging="360"/>
      </w:pPr>
    </w:lvl>
    <w:lvl w:ilvl="8" w:tplc="68B20B1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26EAF"/>
    <w:multiLevelType w:val="hybridMultilevel"/>
    <w:tmpl w:val="EF5E9C52"/>
    <w:lvl w:ilvl="0" w:tplc="74484C94">
      <w:start w:val="1"/>
      <w:numFmt w:val="upperLetter"/>
      <w:lvlText w:val="%1."/>
      <w:lvlJc w:val="left"/>
      <w:pPr>
        <w:ind w:left="720" w:hanging="360"/>
      </w:pPr>
    </w:lvl>
    <w:lvl w:ilvl="1" w:tplc="56CC4CD2">
      <w:start w:val="1"/>
      <w:numFmt w:val="lowerLetter"/>
      <w:lvlText w:val="%2."/>
      <w:lvlJc w:val="left"/>
      <w:pPr>
        <w:ind w:left="1440" w:hanging="360"/>
      </w:pPr>
    </w:lvl>
    <w:lvl w:ilvl="2" w:tplc="A0A8CFF6">
      <w:start w:val="1"/>
      <w:numFmt w:val="lowerRoman"/>
      <w:lvlText w:val="%3."/>
      <w:lvlJc w:val="right"/>
      <w:pPr>
        <w:ind w:left="2160" w:hanging="180"/>
      </w:pPr>
    </w:lvl>
    <w:lvl w:ilvl="3" w:tplc="B5423F64">
      <w:start w:val="1"/>
      <w:numFmt w:val="decimal"/>
      <w:lvlText w:val="%4."/>
      <w:lvlJc w:val="left"/>
      <w:pPr>
        <w:ind w:left="2880" w:hanging="360"/>
      </w:pPr>
    </w:lvl>
    <w:lvl w:ilvl="4" w:tplc="503ED482">
      <w:start w:val="1"/>
      <w:numFmt w:val="lowerLetter"/>
      <w:lvlText w:val="%5."/>
      <w:lvlJc w:val="left"/>
      <w:pPr>
        <w:ind w:left="3600" w:hanging="360"/>
      </w:pPr>
    </w:lvl>
    <w:lvl w:ilvl="5" w:tplc="18861C56">
      <w:start w:val="1"/>
      <w:numFmt w:val="lowerRoman"/>
      <w:lvlText w:val="%6."/>
      <w:lvlJc w:val="right"/>
      <w:pPr>
        <w:ind w:left="4320" w:hanging="180"/>
      </w:pPr>
    </w:lvl>
    <w:lvl w:ilvl="6" w:tplc="5E4E6828">
      <w:start w:val="1"/>
      <w:numFmt w:val="decimal"/>
      <w:lvlText w:val="%7."/>
      <w:lvlJc w:val="left"/>
      <w:pPr>
        <w:ind w:left="5040" w:hanging="360"/>
      </w:pPr>
    </w:lvl>
    <w:lvl w:ilvl="7" w:tplc="48EE2260">
      <w:start w:val="1"/>
      <w:numFmt w:val="lowerLetter"/>
      <w:lvlText w:val="%8."/>
      <w:lvlJc w:val="left"/>
      <w:pPr>
        <w:ind w:left="5760" w:hanging="360"/>
      </w:pPr>
    </w:lvl>
    <w:lvl w:ilvl="8" w:tplc="2996E7B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9C1D6A"/>
    <w:multiLevelType w:val="multilevel"/>
    <w:tmpl w:val="26A26846"/>
    <w:lvl w:ilvl="0">
      <w:start w:val="2"/>
      <w:numFmt w:val="decimal"/>
      <w:lvlText w:val="%1.0"/>
      <w:lvlJc w:val="left"/>
      <w:pPr>
        <w:ind w:left="4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00" w:hanging="1800"/>
      </w:pPr>
      <w:rPr>
        <w:rFonts w:hint="default"/>
      </w:rPr>
    </w:lvl>
  </w:abstractNum>
  <w:abstractNum w:abstractNumId="10" w15:restartNumberingAfterBreak="0">
    <w:nsid w:val="26A66655"/>
    <w:multiLevelType w:val="hybridMultilevel"/>
    <w:tmpl w:val="FFFFFFFF"/>
    <w:lvl w:ilvl="0" w:tplc="2A181EFE">
      <w:numFmt w:val="none"/>
      <w:lvlText w:val=""/>
      <w:lvlJc w:val="left"/>
      <w:pPr>
        <w:tabs>
          <w:tab w:val="num" w:pos="360"/>
        </w:tabs>
      </w:pPr>
    </w:lvl>
    <w:lvl w:ilvl="1" w:tplc="5986C76A">
      <w:start w:val="1"/>
      <w:numFmt w:val="lowerLetter"/>
      <w:lvlText w:val="%2."/>
      <w:lvlJc w:val="left"/>
      <w:pPr>
        <w:ind w:left="1440" w:hanging="360"/>
      </w:pPr>
    </w:lvl>
    <w:lvl w:ilvl="2" w:tplc="BF3AA66C">
      <w:start w:val="1"/>
      <w:numFmt w:val="lowerRoman"/>
      <w:lvlText w:val="%3."/>
      <w:lvlJc w:val="right"/>
      <w:pPr>
        <w:ind w:left="2160" w:hanging="180"/>
      </w:pPr>
    </w:lvl>
    <w:lvl w:ilvl="3" w:tplc="29841EA2">
      <w:start w:val="1"/>
      <w:numFmt w:val="decimal"/>
      <w:lvlText w:val="%4."/>
      <w:lvlJc w:val="left"/>
      <w:pPr>
        <w:ind w:left="2880" w:hanging="360"/>
      </w:pPr>
    </w:lvl>
    <w:lvl w:ilvl="4" w:tplc="942853FA">
      <w:start w:val="1"/>
      <w:numFmt w:val="lowerLetter"/>
      <w:lvlText w:val="%5."/>
      <w:lvlJc w:val="left"/>
      <w:pPr>
        <w:ind w:left="3600" w:hanging="360"/>
      </w:pPr>
    </w:lvl>
    <w:lvl w:ilvl="5" w:tplc="F9780AE2">
      <w:start w:val="1"/>
      <w:numFmt w:val="lowerRoman"/>
      <w:lvlText w:val="%6."/>
      <w:lvlJc w:val="right"/>
      <w:pPr>
        <w:ind w:left="4320" w:hanging="180"/>
      </w:pPr>
    </w:lvl>
    <w:lvl w:ilvl="6" w:tplc="C78030E4">
      <w:start w:val="1"/>
      <w:numFmt w:val="decimal"/>
      <w:lvlText w:val="%7."/>
      <w:lvlJc w:val="left"/>
      <w:pPr>
        <w:ind w:left="5040" w:hanging="360"/>
      </w:pPr>
    </w:lvl>
    <w:lvl w:ilvl="7" w:tplc="12327994">
      <w:start w:val="1"/>
      <w:numFmt w:val="lowerLetter"/>
      <w:lvlText w:val="%8."/>
      <w:lvlJc w:val="left"/>
      <w:pPr>
        <w:ind w:left="5760" w:hanging="360"/>
      </w:pPr>
    </w:lvl>
    <w:lvl w:ilvl="8" w:tplc="841C967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9B1D6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67E25"/>
    <w:multiLevelType w:val="hybridMultilevel"/>
    <w:tmpl w:val="1C02CD42"/>
    <w:lvl w:ilvl="0" w:tplc="FDEE3F0E">
      <w:start w:val="1"/>
      <w:numFmt w:val="bullet"/>
      <w:pStyle w:val="Bullet3sub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F6BC4FCC">
      <w:start w:val="1"/>
      <w:numFmt w:val="bullet"/>
      <w:pStyle w:val="Bullet3sub"/>
      <w:lvlText w:val=""/>
      <w:lvlJc w:val="left"/>
      <w:pPr>
        <w:ind w:left="225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3" w15:restartNumberingAfterBreak="0">
    <w:nsid w:val="30AC6A59"/>
    <w:multiLevelType w:val="hybridMultilevel"/>
    <w:tmpl w:val="FFFFFFFF"/>
    <w:lvl w:ilvl="0" w:tplc="5BE60F8E">
      <w:start w:val="1"/>
      <w:numFmt w:val="upperLetter"/>
      <w:lvlText w:val="%1."/>
      <w:lvlJc w:val="left"/>
      <w:pPr>
        <w:ind w:left="720" w:hanging="360"/>
      </w:pPr>
    </w:lvl>
    <w:lvl w:ilvl="1" w:tplc="22928A68">
      <w:start w:val="1"/>
      <w:numFmt w:val="lowerLetter"/>
      <w:lvlText w:val="%2."/>
      <w:lvlJc w:val="left"/>
      <w:pPr>
        <w:ind w:left="1440" w:hanging="360"/>
      </w:pPr>
    </w:lvl>
    <w:lvl w:ilvl="2" w:tplc="3F88C9B0">
      <w:start w:val="1"/>
      <w:numFmt w:val="lowerRoman"/>
      <w:lvlText w:val="%3."/>
      <w:lvlJc w:val="right"/>
      <w:pPr>
        <w:ind w:left="2160" w:hanging="180"/>
      </w:pPr>
    </w:lvl>
    <w:lvl w:ilvl="3" w:tplc="1DCECAB6">
      <w:start w:val="1"/>
      <w:numFmt w:val="decimal"/>
      <w:lvlText w:val="%4."/>
      <w:lvlJc w:val="left"/>
      <w:pPr>
        <w:ind w:left="2880" w:hanging="360"/>
      </w:pPr>
    </w:lvl>
    <w:lvl w:ilvl="4" w:tplc="22F46E68">
      <w:start w:val="1"/>
      <w:numFmt w:val="lowerLetter"/>
      <w:lvlText w:val="%5."/>
      <w:lvlJc w:val="left"/>
      <w:pPr>
        <w:ind w:left="3600" w:hanging="360"/>
      </w:pPr>
    </w:lvl>
    <w:lvl w:ilvl="5" w:tplc="264C9678">
      <w:start w:val="1"/>
      <w:numFmt w:val="lowerRoman"/>
      <w:lvlText w:val="%6."/>
      <w:lvlJc w:val="right"/>
      <w:pPr>
        <w:ind w:left="4320" w:hanging="180"/>
      </w:pPr>
    </w:lvl>
    <w:lvl w:ilvl="6" w:tplc="F060251A">
      <w:start w:val="1"/>
      <w:numFmt w:val="decimal"/>
      <w:lvlText w:val="%7."/>
      <w:lvlJc w:val="left"/>
      <w:pPr>
        <w:ind w:left="5040" w:hanging="360"/>
      </w:pPr>
    </w:lvl>
    <w:lvl w:ilvl="7" w:tplc="A1A832B0">
      <w:start w:val="1"/>
      <w:numFmt w:val="lowerLetter"/>
      <w:lvlText w:val="%8."/>
      <w:lvlJc w:val="left"/>
      <w:pPr>
        <w:ind w:left="5760" w:hanging="360"/>
      </w:pPr>
    </w:lvl>
    <w:lvl w:ilvl="8" w:tplc="15AE217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A24019"/>
    <w:multiLevelType w:val="hybridMultilevel"/>
    <w:tmpl w:val="FFFFFFFF"/>
    <w:lvl w:ilvl="0" w:tplc="A0A8B6EC">
      <w:start w:val="1"/>
      <w:numFmt w:val="decimal"/>
      <w:lvlText w:val="%1.0"/>
      <w:lvlJc w:val="left"/>
      <w:pPr>
        <w:ind w:left="720" w:hanging="360"/>
      </w:pPr>
    </w:lvl>
    <w:lvl w:ilvl="1" w:tplc="F418E5D6">
      <w:start w:val="1"/>
      <w:numFmt w:val="lowerLetter"/>
      <w:lvlText w:val="%2."/>
      <w:lvlJc w:val="left"/>
      <w:pPr>
        <w:ind w:left="1440" w:hanging="360"/>
      </w:pPr>
    </w:lvl>
    <w:lvl w:ilvl="2" w:tplc="EAB26718">
      <w:start w:val="1"/>
      <w:numFmt w:val="lowerRoman"/>
      <w:lvlText w:val="%3."/>
      <w:lvlJc w:val="right"/>
      <w:pPr>
        <w:ind w:left="2160" w:hanging="180"/>
      </w:pPr>
    </w:lvl>
    <w:lvl w:ilvl="3" w:tplc="86A83DB0">
      <w:start w:val="1"/>
      <w:numFmt w:val="decimal"/>
      <w:lvlText w:val="%4."/>
      <w:lvlJc w:val="left"/>
      <w:pPr>
        <w:ind w:left="2880" w:hanging="360"/>
      </w:pPr>
    </w:lvl>
    <w:lvl w:ilvl="4" w:tplc="F4786A1A">
      <w:start w:val="1"/>
      <w:numFmt w:val="lowerLetter"/>
      <w:lvlText w:val="%5."/>
      <w:lvlJc w:val="left"/>
      <w:pPr>
        <w:ind w:left="3600" w:hanging="360"/>
      </w:pPr>
    </w:lvl>
    <w:lvl w:ilvl="5" w:tplc="F9049E98">
      <w:start w:val="1"/>
      <w:numFmt w:val="lowerRoman"/>
      <w:lvlText w:val="%6."/>
      <w:lvlJc w:val="right"/>
      <w:pPr>
        <w:ind w:left="4320" w:hanging="180"/>
      </w:pPr>
    </w:lvl>
    <w:lvl w:ilvl="6" w:tplc="BA52932C">
      <w:start w:val="1"/>
      <w:numFmt w:val="decimal"/>
      <w:lvlText w:val="%7."/>
      <w:lvlJc w:val="left"/>
      <w:pPr>
        <w:ind w:left="5040" w:hanging="360"/>
      </w:pPr>
    </w:lvl>
    <w:lvl w:ilvl="7" w:tplc="8364FF92">
      <w:start w:val="1"/>
      <w:numFmt w:val="lowerLetter"/>
      <w:lvlText w:val="%8."/>
      <w:lvlJc w:val="left"/>
      <w:pPr>
        <w:ind w:left="5760" w:hanging="360"/>
      </w:pPr>
    </w:lvl>
    <w:lvl w:ilvl="8" w:tplc="2CBEBF3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1C411B"/>
    <w:multiLevelType w:val="hybridMultilevel"/>
    <w:tmpl w:val="B3E8552A"/>
    <w:lvl w:ilvl="0" w:tplc="9842B7D8">
      <w:start w:val="1"/>
      <w:numFmt w:val="decimal"/>
      <w:pStyle w:val="NumberLIst3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AE7E07"/>
    <w:multiLevelType w:val="hybridMultilevel"/>
    <w:tmpl w:val="FFFFFFFF"/>
    <w:lvl w:ilvl="0" w:tplc="4232FA3A">
      <w:start w:val="1"/>
      <w:numFmt w:val="decimal"/>
      <w:lvlText w:val="%1.0"/>
      <w:lvlJc w:val="left"/>
      <w:pPr>
        <w:ind w:left="720" w:hanging="360"/>
      </w:pPr>
    </w:lvl>
    <w:lvl w:ilvl="1" w:tplc="38381150">
      <w:start w:val="1"/>
      <w:numFmt w:val="lowerLetter"/>
      <w:lvlText w:val="%2."/>
      <w:lvlJc w:val="left"/>
      <w:pPr>
        <w:ind w:left="1440" w:hanging="360"/>
      </w:pPr>
    </w:lvl>
    <w:lvl w:ilvl="2" w:tplc="A5D469CA">
      <w:start w:val="1"/>
      <w:numFmt w:val="lowerRoman"/>
      <w:lvlText w:val="%3."/>
      <w:lvlJc w:val="right"/>
      <w:pPr>
        <w:ind w:left="2160" w:hanging="180"/>
      </w:pPr>
    </w:lvl>
    <w:lvl w:ilvl="3" w:tplc="D6FC3FE8">
      <w:start w:val="1"/>
      <w:numFmt w:val="decimal"/>
      <w:lvlText w:val="%4."/>
      <w:lvlJc w:val="left"/>
      <w:pPr>
        <w:ind w:left="2880" w:hanging="360"/>
      </w:pPr>
    </w:lvl>
    <w:lvl w:ilvl="4" w:tplc="FA7AB9D8">
      <w:start w:val="1"/>
      <w:numFmt w:val="lowerLetter"/>
      <w:lvlText w:val="%5."/>
      <w:lvlJc w:val="left"/>
      <w:pPr>
        <w:ind w:left="3600" w:hanging="360"/>
      </w:pPr>
    </w:lvl>
    <w:lvl w:ilvl="5" w:tplc="46FA5B18">
      <w:start w:val="1"/>
      <w:numFmt w:val="lowerRoman"/>
      <w:lvlText w:val="%6."/>
      <w:lvlJc w:val="right"/>
      <w:pPr>
        <w:ind w:left="4320" w:hanging="180"/>
      </w:pPr>
    </w:lvl>
    <w:lvl w:ilvl="6" w:tplc="29F4E168">
      <w:start w:val="1"/>
      <w:numFmt w:val="decimal"/>
      <w:lvlText w:val="%7."/>
      <w:lvlJc w:val="left"/>
      <w:pPr>
        <w:ind w:left="5040" w:hanging="360"/>
      </w:pPr>
    </w:lvl>
    <w:lvl w:ilvl="7" w:tplc="155E10FA">
      <w:start w:val="1"/>
      <w:numFmt w:val="lowerLetter"/>
      <w:lvlText w:val="%8."/>
      <w:lvlJc w:val="left"/>
      <w:pPr>
        <w:ind w:left="5760" w:hanging="360"/>
      </w:pPr>
    </w:lvl>
    <w:lvl w:ilvl="8" w:tplc="C6B0F55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1F2AB0"/>
    <w:multiLevelType w:val="multilevel"/>
    <w:tmpl w:val="A5C04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A883EB8"/>
    <w:multiLevelType w:val="hybridMultilevel"/>
    <w:tmpl w:val="FFFFFFFF"/>
    <w:lvl w:ilvl="0" w:tplc="C7A810A4">
      <w:numFmt w:val="none"/>
      <w:lvlText w:val=""/>
      <w:lvlJc w:val="left"/>
      <w:pPr>
        <w:tabs>
          <w:tab w:val="num" w:pos="360"/>
        </w:tabs>
      </w:pPr>
    </w:lvl>
    <w:lvl w:ilvl="1" w:tplc="D99A869A">
      <w:start w:val="1"/>
      <w:numFmt w:val="lowerLetter"/>
      <w:lvlText w:val="%2."/>
      <w:lvlJc w:val="left"/>
      <w:pPr>
        <w:ind w:left="1440" w:hanging="360"/>
      </w:pPr>
    </w:lvl>
    <w:lvl w:ilvl="2" w:tplc="49B88440">
      <w:start w:val="1"/>
      <w:numFmt w:val="lowerRoman"/>
      <w:lvlText w:val="%3."/>
      <w:lvlJc w:val="right"/>
      <w:pPr>
        <w:ind w:left="2160" w:hanging="180"/>
      </w:pPr>
    </w:lvl>
    <w:lvl w:ilvl="3" w:tplc="27DA5BF8">
      <w:start w:val="1"/>
      <w:numFmt w:val="decimal"/>
      <w:lvlText w:val="%4."/>
      <w:lvlJc w:val="left"/>
      <w:pPr>
        <w:ind w:left="2880" w:hanging="360"/>
      </w:pPr>
    </w:lvl>
    <w:lvl w:ilvl="4" w:tplc="BCD496FE">
      <w:start w:val="1"/>
      <w:numFmt w:val="lowerLetter"/>
      <w:lvlText w:val="%5."/>
      <w:lvlJc w:val="left"/>
      <w:pPr>
        <w:ind w:left="3600" w:hanging="360"/>
      </w:pPr>
    </w:lvl>
    <w:lvl w:ilvl="5" w:tplc="F270657C">
      <w:start w:val="1"/>
      <w:numFmt w:val="lowerRoman"/>
      <w:lvlText w:val="%6."/>
      <w:lvlJc w:val="right"/>
      <w:pPr>
        <w:ind w:left="4320" w:hanging="180"/>
      </w:pPr>
    </w:lvl>
    <w:lvl w:ilvl="6" w:tplc="CFB6220C">
      <w:start w:val="1"/>
      <w:numFmt w:val="decimal"/>
      <w:lvlText w:val="%7."/>
      <w:lvlJc w:val="left"/>
      <w:pPr>
        <w:ind w:left="5040" w:hanging="360"/>
      </w:pPr>
    </w:lvl>
    <w:lvl w:ilvl="7" w:tplc="723CC988">
      <w:start w:val="1"/>
      <w:numFmt w:val="lowerLetter"/>
      <w:lvlText w:val="%8."/>
      <w:lvlJc w:val="left"/>
      <w:pPr>
        <w:ind w:left="5760" w:hanging="360"/>
      </w:pPr>
    </w:lvl>
    <w:lvl w:ilvl="8" w:tplc="1210322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54F73"/>
    <w:multiLevelType w:val="hybridMultilevel"/>
    <w:tmpl w:val="FFFFFFFF"/>
    <w:lvl w:ilvl="0" w:tplc="847862E0">
      <w:numFmt w:val="none"/>
      <w:lvlText w:val=""/>
      <w:lvlJc w:val="left"/>
      <w:pPr>
        <w:tabs>
          <w:tab w:val="num" w:pos="360"/>
        </w:tabs>
      </w:pPr>
    </w:lvl>
    <w:lvl w:ilvl="1" w:tplc="AD5C1C88">
      <w:start w:val="1"/>
      <w:numFmt w:val="lowerLetter"/>
      <w:lvlText w:val="%2."/>
      <w:lvlJc w:val="left"/>
      <w:pPr>
        <w:ind w:left="1440" w:hanging="360"/>
      </w:pPr>
    </w:lvl>
    <w:lvl w:ilvl="2" w:tplc="DF8A42C2">
      <w:start w:val="1"/>
      <w:numFmt w:val="lowerRoman"/>
      <w:lvlText w:val="%3."/>
      <w:lvlJc w:val="right"/>
      <w:pPr>
        <w:ind w:left="2160" w:hanging="180"/>
      </w:pPr>
    </w:lvl>
    <w:lvl w:ilvl="3" w:tplc="5A3056AC">
      <w:start w:val="1"/>
      <w:numFmt w:val="decimal"/>
      <w:lvlText w:val="%4."/>
      <w:lvlJc w:val="left"/>
      <w:pPr>
        <w:ind w:left="2880" w:hanging="360"/>
      </w:pPr>
    </w:lvl>
    <w:lvl w:ilvl="4" w:tplc="633A10D2">
      <w:start w:val="1"/>
      <w:numFmt w:val="lowerLetter"/>
      <w:lvlText w:val="%5."/>
      <w:lvlJc w:val="left"/>
      <w:pPr>
        <w:ind w:left="3600" w:hanging="360"/>
      </w:pPr>
    </w:lvl>
    <w:lvl w:ilvl="5" w:tplc="BF466ECC">
      <w:start w:val="1"/>
      <w:numFmt w:val="lowerRoman"/>
      <w:lvlText w:val="%6."/>
      <w:lvlJc w:val="right"/>
      <w:pPr>
        <w:ind w:left="4320" w:hanging="180"/>
      </w:pPr>
    </w:lvl>
    <w:lvl w:ilvl="6" w:tplc="09DCBF0A">
      <w:start w:val="1"/>
      <w:numFmt w:val="decimal"/>
      <w:lvlText w:val="%7."/>
      <w:lvlJc w:val="left"/>
      <w:pPr>
        <w:ind w:left="5040" w:hanging="360"/>
      </w:pPr>
    </w:lvl>
    <w:lvl w:ilvl="7" w:tplc="92B82436">
      <w:start w:val="1"/>
      <w:numFmt w:val="lowerLetter"/>
      <w:lvlText w:val="%8."/>
      <w:lvlJc w:val="left"/>
      <w:pPr>
        <w:ind w:left="5760" w:hanging="360"/>
      </w:pPr>
    </w:lvl>
    <w:lvl w:ilvl="8" w:tplc="7C182E8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E13263"/>
    <w:multiLevelType w:val="hybridMultilevel"/>
    <w:tmpl w:val="FFFFFFFF"/>
    <w:lvl w:ilvl="0" w:tplc="95A8C810">
      <w:start w:val="1"/>
      <w:numFmt w:val="decimal"/>
      <w:lvlText w:val="%1.0"/>
      <w:lvlJc w:val="left"/>
      <w:pPr>
        <w:ind w:left="720" w:hanging="360"/>
      </w:pPr>
    </w:lvl>
    <w:lvl w:ilvl="1" w:tplc="B90EE01E">
      <w:start w:val="1"/>
      <w:numFmt w:val="lowerLetter"/>
      <w:lvlText w:val="%2."/>
      <w:lvlJc w:val="left"/>
      <w:pPr>
        <w:ind w:left="1440" w:hanging="360"/>
      </w:pPr>
    </w:lvl>
    <w:lvl w:ilvl="2" w:tplc="7C427308">
      <w:start w:val="1"/>
      <w:numFmt w:val="lowerRoman"/>
      <w:lvlText w:val="%3."/>
      <w:lvlJc w:val="right"/>
      <w:pPr>
        <w:ind w:left="2160" w:hanging="180"/>
      </w:pPr>
    </w:lvl>
    <w:lvl w:ilvl="3" w:tplc="5874C208">
      <w:start w:val="1"/>
      <w:numFmt w:val="decimal"/>
      <w:lvlText w:val="%4."/>
      <w:lvlJc w:val="left"/>
      <w:pPr>
        <w:ind w:left="2880" w:hanging="360"/>
      </w:pPr>
    </w:lvl>
    <w:lvl w:ilvl="4" w:tplc="60D2C908">
      <w:start w:val="1"/>
      <w:numFmt w:val="lowerLetter"/>
      <w:lvlText w:val="%5."/>
      <w:lvlJc w:val="left"/>
      <w:pPr>
        <w:ind w:left="3600" w:hanging="360"/>
      </w:pPr>
    </w:lvl>
    <w:lvl w:ilvl="5" w:tplc="CD224630">
      <w:start w:val="1"/>
      <w:numFmt w:val="lowerRoman"/>
      <w:lvlText w:val="%6."/>
      <w:lvlJc w:val="right"/>
      <w:pPr>
        <w:ind w:left="4320" w:hanging="180"/>
      </w:pPr>
    </w:lvl>
    <w:lvl w:ilvl="6" w:tplc="2F229B16">
      <w:start w:val="1"/>
      <w:numFmt w:val="decimal"/>
      <w:lvlText w:val="%7."/>
      <w:lvlJc w:val="left"/>
      <w:pPr>
        <w:ind w:left="5040" w:hanging="360"/>
      </w:pPr>
    </w:lvl>
    <w:lvl w:ilvl="7" w:tplc="4268E448">
      <w:start w:val="1"/>
      <w:numFmt w:val="lowerLetter"/>
      <w:lvlText w:val="%8."/>
      <w:lvlJc w:val="left"/>
      <w:pPr>
        <w:ind w:left="5760" w:hanging="360"/>
      </w:pPr>
    </w:lvl>
    <w:lvl w:ilvl="8" w:tplc="580C24B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5E6E62"/>
    <w:multiLevelType w:val="hybridMultilevel"/>
    <w:tmpl w:val="05FCFCB8"/>
    <w:lvl w:ilvl="0" w:tplc="A43C0EE0">
      <w:start w:val="1"/>
      <w:numFmt w:val="decimal"/>
      <w:lvlText w:val="%1."/>
      <w:lvlJc w:val="left"/>
      <w:pPr>
        <w:ind w:left="720" w:hanging="360"/>
      </w:pPr>
    </w:lvl>
    <w:lvl w:ilvl="1" w:tplc="0BE21ED2">
      <w:start w:val="1"/>
      <w:numFmt w:val="lowerLetter"/>
      <w:lvlText w:val="%2."/>
      <w:lvlJc w:val="left"/>
      <w:pPr>
        <w:ind w:left="1440" w:hanging="360"/>
      </w:pPr>
    </w:lvl>
    <w:lvl w:ilvl="2" w:tplc="D2DAAA14">
      <w:start w:val="1"/>
      <w:numFmt w:val="lowerRoman"/>
      <w:lvlText w:val="%3."/>
      <w:lvlJc w:val="right"/>
      <w:pPr>
        <w:ind w:left="2160" w:hanging="180"/>
      </w:pPr>
    </w:lvl>
    <w:lvl w:ilvl="3" w:tplc="482AFD38">
      <w:start w:val="1"/>
      <w:numFmt w:val="decimal"/>
      <w:lvlText w:val="%4."/>
      <w:lvlJc w:val="left"/>
      <w:pPr>
        <w:ind w:left="2880" w:hanging="360"/>
      </w:pPr>
    </w:lvl>
    <w:lvl w:ilvl="4" w:tplc="11F892CA">
      <w:start w:val="1"/>
      <w:numFmt w:val="lowerLetter"/>
      <w:lvlText w:val="%5."/>
      <w:lvlJc w:val="left"/>
      <w:pPr>
        <w:ind w:left="3600" w:hanging="360"/>
      </w:pPr>
    </w:lvl>
    <w:lvl w:ilvl="5" w:tplc="E7AC61AA">
      <w:start w:val="1"/>
      <w:numFmt w:val="lowerRoman"/>
      <w:lvlText w:val="%6."/>
      <w:lvlJc w:val="right"/>
      <w:pPr>
        <w:ind w:left="4320" w:hanging="180"/>
      </w:pPr>
    </w:lvl>
    <w:lvl w:ilvl="6" w:tplc="479228B2">
      <w:start w:val="1"/>
      <w:numFmt w:val="decimal"/>
      <w:lvlText w:val="%7."/>
      <w:lvlJc w:val="left"/>
      <w:pPr>
        <w:ind w:left="5040" w:hanging="360"/>
      </w:pPr>
    </w:lvl>
    <w:lvl w:ilvl="7" w:tplc="A3D8045A">
      <w:start w:val="1"/>
      <w:numFmt w:val="decimal"/>
      <w:lvlText w:val="%8."/>
      <w:lvlJc w:val="left"/>
      <w:pPr>
        <w:ind w:left="5760" w:hanging="360"/>
      </w:pPr>
    </w:lvl>
    <w:lvl w:ilvl="8" w:tplc="3732C8F6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DF5024"/>
    <w:multiLevelType w:val="hybridMultilevel"/>
    <w:tmpl w:val="FFFFFFFF"/>
    <w:lvl w:ilvl="0" w:tplc="5BD20CF2">
      <w:start w:val="1"/>
      <w:numFmt w:val="upperLetter"/>
      <w:lvlText w:val="%1."/>
      <w:lvlJc w:val="left"/>
      <w:pPr>
        <w:ind w:left="720" w:hanging="360"/>
      </w:pPr>
    </w:lvl>
    <w:lvl w:ilvl="1" w:tplc="E61E8B22">
      <w:start w:val="1"/>
      <w:numFmt w:val="lowerLetter"/>
      <w:lvlText w:val="%2."/>
      <w:lvlJc w:val="left"/>
      <w:pPr>
        <w:ind w:left="1440" w:hanging="360"/>
      </w:pPr>
    </w:lvl>
    <w:lvl w:ilvl="2" w:tplc="0DCEE500">
      <w:start w:val="1"/>
      <w:numFmt w:val="lowerRoman"/>
      <w:lvlText w:val="%3."/>
      <w:lvlJc w:val="right"/>
      <w:pPr>
        <w:ind w:left="2160" w:hanging="180"/>
      </w:pPr>
    </w:lvl>
    <w:lvl w:ilvl="3" w:tplc="F2C2B59A">
      <w:start w:val="1"/>
      <w:numFmt w:val="decimal"/>
      <w:lvlText w:val="%4."/>
      <w:lvlJc w:val="left"/>
      <w:pPr>
        <w:ind w:left="2880" w:hanging="360"/>
      </w:pPr>
    </w:lvl>
    <w:lvl w:ilvl="4" w:tplc="6CBCD7CA">
      <w:start w:val="1"/>
      <w:numFmt w:val="lowerLetter"/>
      <w:lvlText w:val="%5."/>
      <w:lvlJc w:val="left"/>
      <w:pPr>
        <w:ind w:left="3600" w:hanging="360"/>
      </w:pPr>
    </w:lvl>
    <w:lvl w:ilvl="5" w:tplc="E162E714">
      <w:start w:val="1"/>
      <w:numFmt w:val="lowerRoman"/>
      <w:lvlText w:val="%6."/>
      <w:lvlJc w:val="right"/>
      <w:pPr>
        <w:ind w:left="4320" w:hanging="180"/>
      </w:pPr>
    </w:lvl>
    <w:lvl w:ilvl="6" w:tplc="7D06EE34">
      <w:start w:val="1"/>
      <w:numFmt w:val="decimal"/>
      <w:lvlText w:val="%7."/>
      <w:lvlJc w:val="left"/>
      <w:pPr>
        <w:ind w:left="5040" w:hanging="360"/>
      </w:pPr>
    </w:lvl>
    <w:lvl w:ilvl="7" w:tplc="D2EC382E">
      <w:start w:val="1"/>
      <w:numFmt w:val="lowerLetter"/>
      <w:lvlText w:val="%8."/>
      <w:lvlJc w:val="left"/>
      <w:pPr>
        <w:ind w:left="5760" w:hanging="360"/>
      </w:pPr>
    </w:lvl>
    <w:lvl w:ilvl="8" w:tplc="CC74359E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AF78C9"/>
    <w:multiLevelType w:val="hybridMultilevel"/>
    <w:tmpl w:val="65E2F772"/>
    <w:lvl w:ilvl="0" w:tplc="D1704090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45406745"/>
    <w:multiLevelType w:val="hybridMultilevel"/>
    <w:tmpl w:val="6C3EFC2A"/>
    <w:lvl w:ilvl="0" w:tplc="E53842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BC64AC"/>
    <w:multiLevelType w:val="hybridMultilevel"/>
    <w:tmpl w:val="FFFFFFFF"/>
    <w:lvl w:ilvl="0" w:tplc="D640FF40">
      <w:start w:val="1"/>
      <w:numFmt w:val="upperLetter"/>
      <w:lvlText w:val="%1."/>
      <w:lvlJc w:val="left"/>
      <w:pPr>
        <w:ind w:left="720" w:hanging="360"/>
      </w:pPr>
    </w:lvl>
    <w:lvl w:ilvl="1" w:tplc="F2D447E2">
      <w:start w:val="1"/>
      <w:numFmt w:val="lowerLetter"/>
      <w:lvlText w:val="%2."/>
      <w:lvlJc w:val="left"/>
      <w:pPr>
        <w:ind w:left="1440" w:hanging="360"/>
      </w:pPr>
    </w:lvl>
    <w:lvl w:ilvl="2" w:tplc="1C14AB14">
      <w:start w:val="1"/>
      <w:numFmt w:val="lowerRoman"/>
      <w:lvlText w:val="%3."/>
      <w:lvlJc w:val="right"/>
      <w:pPr>
        <w:ind w:left="2160" w:hanging="180"/>
      </w:pPr>
    </w:lvl>
    <w:lvl w:ilvl="3" w:tplc="B43043B6">
      <w:start w:val="1"/>
      <w:numFmt w:val="decimal"/>
      <w:lvlText w:val="%4."/>
      <w:lvlJc w:val="left"/>
      <w:pPr>
        <w:ind w:left="2880" w:hanging="360"/>
      </w:pPr>
    </w:lvl>
    <w:lvl w:ilvl="4" w:tplc="FF786CC6">
      <w:start w:val="1"/>
      <w:numFmt w:val="lowerLetter"/>
      <w:lvlText w:val="%5."/>
      <w:lvlJc w:val="left"/>
      <w:pPr>
        <w:ind w:left="3600" w:hanging="360"/>
      </w:pPr>
    </w:lvl>
    <w:lvl w:ilvl="5" w:tplc="6366D268">
      <w:start w:val="1"/>
      <w:numFmt w:val="lowerRoman"/>
      <w:lvlText w:val="%6."/>
      <w:lvlJc w:val="right"/>
      <w:pPr>
        <w:ind w:left="4320" w:hanging="180"/>
      </w:pPr>
    </w:lvl>
    <w:lvl w:ilvl="6" w:tplc="5CDCC72A">
      <w:start w:val="1"/>
      <w:numFmt w:val="decimal"/>
      <w:lvlText w:val="%7."/>
      <w:lvlJc w:val="left"/>
      <w:pPr>
        <w:ind w:left="5040" w:hanging="360"/>
      </w:pPr>
    </w:lvl>
    <w:lvl w:ilvl="7" w:tplc="26E0C764">
      <w:start w:val="1"/>
      <w:numFmt w:val="lowerLetter"/>
      <w:lvlText w:val="%8."/>
      <w:lvlJc w:val="left"/>
      <w:pPr>
        <w:ind w:left="5760" w:hanging="360"/>
      </w:pPr>
    </w:lvl>
    <w:lvl w:ilvl="8" w:tplc="D272DDB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C166A6"/>
    <w:multiLevelType w:val="multilevel"/>
    <w:tmpl w:val="E6F6F11A"/>
    <w:lvl w:ilvl="0">
      <w:start w:val="1"/>
      <w:numFmt w:val="decimal"/>
      <w:pStyle w:val="Heading1"/>
      <w:lvlText w:val="%1.0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1062"/>
        </w:tabs>
        <w:ind w:left="1062" w:hanging="432"/>
      </w:pPr>
      <w:rPr>
        <w:b w:val="0"/>
        <w:bCs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6480"/>
        </w:tabs>
        <w:ind w:left="6264" w:hanging="504"/>
      </w:pPr>
      <w:rPr>
        <w:b w:val="0"/>
        <w:bCs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800"/>
        </w:tabs>
        <w:ind w:left="1728" w:hanging="648"/>
      </w:pPr>
      <w:rPr>
        <w:b w:val="0"/>
        <w:bCs/>
        <w:color w:val="auto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pStyle w:val="Heading6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4CAC17F0"/>
    <w:multiLevelType w:val="hybridMultilevel"/>
    <w:tmpl w:val="12801CA6"/>
    <w:lvl w:ilvl="0" w:tplc="5C7451C2">
      <w:start w:val="1"/>
      <w:numFmt w:val="decimal"/>
      <w:lvlText w:val="%1."/>
      <w:lvlJc w:val="left"/>
      <w:pPr>
        <w:ind w:left="720" w:hanging="360"/>
      </w:pPr>
    </w:lvl>
    <w:lvl w:ilvl="1" w:tplc="0444EF4C">
      <w:start w:val="1"/>
      <w:numFmt w:val="lowerLetter"/>
      <w:lvlText w:val="%2."/>
      <w:lvlJc w:val="left"/>
      <w:pPr>
        <w:ind w:left="1440" w:hanging="360"/>
      </w:pPr>
    </w:lvl>
    <w:lvl w:ilvl="2" w:tplc="D096B9D4">
      <w:start w:val="1"/>
      <w:numFmt w:val="lowerRoman"/>
      <w:lvlText w:val="%3."/>
      <w:lvlJc w:val="right"/>
      <w:pPr>
        <w:ind w:left="2160" w:hanging="180"/>
      </w:pPr>
    </w:lvl>
    <w:lvl w:ilvl="3" w:tplc="7B0A990E">
      <w:start w:val="1"/>
      <w:numFmt w:val="decimal"/>
      <w:lvlText w:val="%4."/>
      <w:lvlJc w:val="left"/>
      <w:pPr>
        <w:ind w:left="2880" w:hanging="360"/>
      </w:pPr>
    </w:lvl>
    <w:lvl w:ilvl="4" w:tplc="5878508A">
      <w:start w:val="1"/>
      <w:numFmt w:val="lowerLetter"/>
      <w:lvlText w:val="%5."/>
      <w:lvlJc w:val="left"/>
      <w:pPr>
        <w:ind w:left="3600" w:hanging="360"/>
      </w:pPr>
    </w:lvl>
    <w:lvl w:ilvl="5" w:tplc="4C6EAC6C">
      <w:start w:val="1"/>
      <w:numFmt w:val="lowerRoman"/>
      <w:lvlText w:val="%6."/>
      <w:lvlJc w:val="right"/>
      <w:pPr>
        <w:ind w:left="4320" w:hanging="180"/>
      </w:pPr>
    </w:lvl>
    <w:lvl w:ilvl="6" w:tplc="5C62B362">
      <w:start w:val="1"/>
      <w:numFmt w:val="decimal"/>
      <w:lvlText w:val="%7."/>
      <w:lvlJc w:val="left"/>
      <w:pPr>
        <w:ind w:left="5040" w:hanging="360"/>
      </w:pPr>
    </w:lvl>
    <w:lvl w:ilvl="7" w:tplc="688ACF56">
      <w:start w:val="3"/>
      <w:numFmt w:val="decimal"/>
      <w:lvlText w:val="%8."/>
      <w:lvlJc w:val="left"/>
      <w:pPr>
        <w:ind w:left="5760" w:hanging="360"/>
      </w:pPr>
    </w:lvl>
    <w:lvl w:ilvl="8" w:tplc="BB4C0CA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AC5C5B"/>
    <w:multiLevelType w:val="hybridMultilevel"/>
    <w:tmpl w:val="FFFFFFFF"/>
    <w:lvl w:ilvl="0" w:tplc="D39C8FE0">
      <w:start w:val="1"/>
      <w:numFmt w:val="upperLetter"/>
      <w:lvlText w:val="%1."/>
      <w:lvlJc w:val="left"/>
      <w:pPr>
        <w:ind w:left="720" w:hanging="360"/>
      </w:pPr>
    </w:lvl>
    <w:lvl w:ilvl="1" w:tplc="1F125AD4">
      <w:start w:val="1"/>
      <w:numFmt w:val="lowerLetter"/>
      <w:lvlText w:val="%2."/>
      <w:lvlJc w:val="left"/>
      <w:pPr>
        <w:ind w:left="1440" w:hanging="360"/>
      </w:pPr>
    </w:lvl>
    <w:lvl w:ilvl="2" w:tplc="FAA403CC">
      <w:start w:val="1"/>
      <w:numFmt w:val="lowerRoman"/>
      <w:lvlText w:val="%3."/>
      <w:lvlJc w:val="right"/>
      <w:pPr>
        <w:ind w:left="2160" w:hanging="180"/>
      </w:pPr>
    </w:lvl>
    <w:lvl w:ilvl="3" w:tplc="F99A5318">
      <w:start w:val="1"/>
      <w:numFmt w:val="decimal"/>
      <w:lvlText w:val="%4."/>
      <w:lvlJc w:val="left"/>
      <w:pPr>
        <w:ind w:left="2880" w:hanging="360"/>
      </w:pPr>
    </w:lvl>
    <w:lvl w:ilvl="4" w:tplc="25685B48">
      <w:start w:val="1"/>
      <w:numFmt w:val="lowerLetter"/>
      <w:lvlText w:val="%5."/>
      <w:lvlJc w:val="left"/>
      <w:pPr>
        <w:ind w:left="3600" w:hanging="360"/>
      </w:pPr>
    </w:lvl>
    <w:lvl w:ilvl="5" w:tplc="53A67EBC">
      <w:start w:val="1"/>
      <w:numFmt w:val="lowerRoman"/>
      <w:lvlText w:val="%6."/>
      <w:lvlJc w:val="right"/>
      <w:pPr>
        <w:ind w:left="4320" w:hanging="180"/>
      </w:pPr>
    </w:lvl>
    <w:lvl w:ilvl="6" w:tplc="5112B95E">
      <w:start w:val="1"/>
      <w:numFmt w:val="decimal"/>
      <w:lvlText w:val="%7."/>
      <w:lvlJc w:val="left"/>
      <w:pPr>
        <w:ind w:left="5040" w:hanging="360"/>
      </w:pPr>
    </w:lvl>
    <w:lvl w:ilvl="7" w:tplc="E7E006CA">
      <w:start w:val="1"/>
      <w:numFmt w:val="lowerLetter"/>
      <w:lvlText w:val="%8."/>
      <w:lvlJc w:val="left"/>
      <w:pPr>
        <w:ind w:left="5760" w:hanging="360"/>
      </w:pPr>
    </w:lvl>
    <w:lvl w:ilvl="8" w:tplc="BFDCE10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5F342F"/>
    <w:multiLevelType w:val="multilevel"/>
    <w:tmpl w:val="5518E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D37AF7"/>
    <w:multiLevelType w:val="hybridMultilevel"/>
    <w:tmpl w:val="68DACC0A"/>
    <w:lvl w:ilvl="0" w:tplc="299A5FC2">
      <w:start w:val="1"/>
      <w:numFmt w:val="upperRoman"/>
      <w:lvlText w:val="%1."/>
      <w:lvlJc w:val="left"/>
      <w:pPr>
        <w:ind w:left="720" w:hanging="360"/>
      </w:pPr>
    </w:lvl>
    <w:lvl w:ilvl="1" w:tplc="34E23E40">
      <w:start w:val="1"/>
      <w:numFmt w:val="lowerLetter"/>
      <w:lvlText w:val="%2."/>
      <w:lvlJc w:val="left"/>
      <w:pPr>
        <w:ind w:left="1440" w:hanging="360"/>
      </w:pPr>
    </w:lvl>
    <w:lvl w:ilvl="2" w:tplc="B108147A">
      <w:start w:val="1"/>
      <w:numFmt w:val="lowerRoman"/>
      <w:lvlText w:val="%3."/>
      <w:lvlJc w:val="right"/>
      <w:pPr>
        <w:ind w:left="2160" w:hanging="180"/>
      </w:pPr>
    </w:lvl>
    <w:lvl w:ilvl="3" w:tplc="F8569DDC">
      <w:start w:val="1"/>
      <w:numFmt w:val="decimal"/>
      <w:lvlText w:val="%4."/>
      <w:lvlJc w:val="left"/>
      <w:pPr>
        <w:ind w:left="2880" w:hanging="360"/>
      </w:pPr>
    </w:lvl>
    <w:lvl w:ilvl="4" w:tplc="A67C8E94">
      <w:start w:val="1"/>
      <w:numFmt w:val="lowerLetter"/>
      <w:lvlText w:val="%5."/>
      <w:lvlJc w:val="left"/>
      <w:pPr>
        <w:ind w:left="3600" w:hanging="360"/>
      </w:pPr>
    </w:lvl>
    <w:lvl w:ilvl="5" w:tplc="559EFD22">
      <w:start w:val="1"/>
      <w:numFmt w:val="lowerRoman"/>
      <w:lvlText w:val="%6."/>
      <w:lvlJc w:val="right"/>
      <w:pPr>
        <w:ind w:left="4320" w:hanging="180"/>
      </w:pPr>
    </w:lvl>
    <w:lvl w:ilvl="6" w:tplc="842850B4">
      <w:start w:val="1"/>
      <w:numFmt w:val="decimal"/>
      <w:lvlText w:val="%7."/>
      <w:lvlJc w:val="left"/>
      <w:pPr>
        <w:ind w:left="5040" w:hanging="360"/>
      </w:pPr>
    </w:lvl>
    <w:lvl w:ilvl="7" w:tplc="5D62133C">
      <w:start w:val="1"/>
      <w:numFmt w:val="lowerLetter"/>
      <w:lvlText w:val="%8."/>
      <w:lvlJc w:val="left"/>
      <w:pPr>
        <w:ind w:left="5760" w:hanging="360"/>
      </w:pPr>
    </w:lvl>
    <w:lvl w:ilvl="8" w:tplc="3350F050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302F3"/>
    <w:multiLevelType w:val="hybridMultilevel"/>
    <w:tmpl w:val="FFFFFFFF"/>
    <w:lvl w:ilvl="0" w:tplc="CA7816D6">
      <w:numFmt w:val="none"/>
      <w:lvlText w:val=""/>
      <w:lvlJc w:val="left"/>
      <w:pPr>
        <w:tabs>
          <w:tab w:val="num" w:pos="360"/>
        </w:tabs>
      </w:pPr>
    </w:lvl>
    <w:lvl w:ilvl="1" w:tplc="7DC8EEFA">
      <w:start w:val="1"/>
      <w:numFmt w:val="lowerLetter"/>
      <w:lvlText w:val="%2."/>
      <w:lvlJc w:val="left"/>
      <w:pPr>
        <w:ind w:left="1440" w:hanging="360"/>
      </w:pPr>
    </w:lvl>
    <w:lvl w:ilvl="2" w:tplc="7180BB20">
      <w:start w:val="1"/>
      <w:numFmt w:val="lowerRoman"/>
      <w:lvlText w:val="%3."/>
      <w:lvlJc w:val="right"/>
      <w:pPr>
        <w:ind w:left="2160" w:hanging="180"/>
      </w:pPr>
    </w:lvl>
    <w:lvl w:ilvl="3" w:tplc="48D0D964">
      <w:start w:val="1"/>
      <w:numFmt w:val="decimal"/>
      <w:lvlText w:val="%4."/>
      <w:lvlJc w:val="left"/>
      <w:pPr>
        <w:ind w:left="2880" w:hanging="360"/>
      </w:pPr>
    </w:lvl>
    <w:lvl w:ilvl="4" w:tplc="81F4CFCE">
      <w:start w:val="1"/>
      <w:numFmt w:val="lowerLetter"/>
      <w:lvlText w:val="%5."/>
      <w:lvlJc w:val="left"/>
      <w:pPr>
        <w:ind w:left="3600" w:hanging="360"/>
      </w:pPr>
    </w:lvl>
    <w:lvl w:ilvl="5" w:tplc="91C84268">
      <w:start w:val="1"/>
      <w:numFmt w:val="lowerRoman"/>
      <w:lvlText w:val="%6."/>
      <w:lvlJc w:val="right"/>
      <w:pPr>
        <w:ind w:left="4320" w:hanging="180"/>
      </w:pPr>
    </w:lvl>
    <w:lvl w:ilvl="6" w:tplc="04DEF5EA">
      <w:start w:val="1"/>
      <w:numFmt w:val="decimal"/>
      <w:lvlText w:val="%7."/>
      <w:lvlJc w:val="left"/>
      <w:pPr>
        <w:ind w:left="5040" w:hanging="360"/>
      </w:pPr>
    </w:lvl>
    <w:lvl w:ilvl="7" w:tplc="D6366620">
      <w:start w:val="1"/>
      <w:numFmt w:val="lowerLetter"/>
      <w:lvlText w:val="%8."/>
      <w:lvlJc w:val="left"/>
      <w:pPr>
        <w:ind w:left="5760" w:hanging="360"/>
      </w:pPr>
    </w:lvl>
    <w:lvl w:ilvl="8" w:tplc="42C62884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7E2A0F"/>
    <w:multiLevelType w:val="hybridMultilevel"/>
    <w:tmpl w:val="8C0E7DD0"/>
    <w:lvl w:ilvl="0" w:tplc="F544B6AA">
      <w:start w:val="1"/>
      <w:numFmt w:val="bullet"/>
      <w:pStyle w:val="Bullet5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3" w15:restartNumberingAfterBreak="0">
    <w:nsid w:val="59416573"/>
    <w:multiLevelType w:val="hybridMultilevel"/>
    <w:tmpl w:val="5DEA562C"/>
    <w:lvl w:ilvl="0" w:tplc="283622C0">
      <w:start w:val="1"/>
      <w:numFmt w:val="upperRoman"/>
      <w:lvlText w:val="%1."/>
      <w:lvlJc w:val="left"/>
      <w:pPr>
        <w:ind w:left="720" w:hanging="360"/>
      </w:pPr>
    </w:lvl>
    <w:lvl w:ilvl="1" w:tplc="89642880">
      <w:start w:val="1"/>
      <w:numFmt w:val="lowerLetter"/>
      <w:lvlText w:val="%2."/>
      <w:lvlJc w:val="left"/>
      <w:pPr>
        <w:ind w:left="1440" w:hanging="360"/>
      </w:pPr>
    </w:lvl>
    <w:lvl w:ilvl="2" w:tplc="FF3AFABA">
      <w:start w:val="1"/>
      <w:numFmt w:val="lowerRoman"/>
      <w:lvlText w:val="%3."/>
      <w:lvlJc w:val="right"/>
      <w:pPr>
        <w:ind w:left="2160" w:hanging="180"/>
      </w:pPr>
    </w:lvl>
    <w:lvl w:ilvl="3" w:tplc="426CB81A">
      <w:start w:val="1"/>
      <w:numFmt w:val="decimal"/>
      <w:lvlText w:val="%4."/>
      <w:lvlJc w:val="left"/>
      <w:pPr>
        <w:ind w:left="2880" w:hanging="360"/>
      </w:pPr>
    </w:lvl>
    <w:lvl w:ilvl="4" w:tplc="3CC85752">
      <w:start w:val="1"/>
      <w:numFmt w:val="lowerLetter"/>
      <w:lvlText w:val="%5."/>
      <w:lvlJc w:val="left"/>
      <w:pPr>
        <w:ind w:left="3600" w:hanging="360"/>
      </w:pPr>
    </w:lvl>
    <w:lvl w:ilvl="5" w:tplc="4EB6009A">
      <w:start w:val="1"/>
      <w:numFmt w:val="lowerRoman"/>
      <w:lvlText w:val="%6."/>
      <w:lvlJc w:val="right"/>
      <w:pPr>
        <w:ind w:left="4320" w:hanging="180"/>
      </w:pPr>
    </w:lvl>
    <w:lvl w:ilvl="6" w:tplc="6A12C37E">
      <w:start w:val="1"/>
      <w:numFmt w:val="decimal"/>
      <w:lvlText w:val="%7."/>
      <w:lvlJc w:val="left"/>
      <w:pPr>
        <w:ind w:left="5040" w:hanging="360"/>
      </w:pPr>
    </w:lvl>
    <w:lvl w:ilvl="7" w:tplc="32B6D7F2">
      <w:start w:val="1"/>
      <w:numFmt w:val="lowerLetter"/>
      <w:lvlText w:val="%8."/>
      <w:lvlJc w:val="left"/>
      <w:pPr>
        <w:ind w:left="5760" w:hanging="360"/>
      </w:pPr>
    </w:lvl>
    <w:lvl w:ilvl="8" w:tplc="0C1042AE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950EF1"/>
    <w:multiLevelType w:val="multilevel"/>
    <w:tmpl w:val="D278F8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9160D6"/>
    <w:multiLevelType w:val="hybridMultilevel"/>
    <w:tmpl w:val="FFFFFFFF"/>
    <w:lvl w:ilvl="0" w:tplc="7C38EB6E">
      <w:start w:val="1"/>
      <w:numFmt w:val="upperLetter"/>
      <w:lvlText w:val="%1."/>
      <w:lvlJc w:val="left"/>
      <w:pPr>
        <w:ind w:left="720" w:hanging="360"/>
      </w:pPr>
    </w:lvl>
    <w:lvl w:ilvl="1" w:tplc="70945ADE">
      <w:start w:val="1"/>
      <w:numFmt w:val="lowerLetter"/>
      <w:lvlText w:val="%2."/>
      <w:lvlJc w:val="left"/>
      <w:pPr>
        <w:ind w:left="1440" w:hanging="360"/>
      </w:pPr>
    </w:lvl>
    <w:lvl w:ilvl="2" w:tplc="5C802C24">
      <w:start w:val="1"/>
      <w:numFmt w:val="lowerRoman"/>
      <w:lvlText w:val="%3."/>
      <w:lvlJc w:val="right"/>
      <w:pPr>
        <w:ind w:left="2160" w:hanging="180"/>
      </w:pPr>
    </w:lvl>
    <w:lvl w:ilvl="3" w:tplc="B57E5AD0">
      <w:start w:val="1"/>
      <w:numFmt w:val="decimal"/>
      <w:lvlText w:val="%4."/>
      <w:lvlJc w:val="left"/>
      <w:pPr>
        <w:ind w:left="2880" w:hanging="360"/>
      </w:pPr>
    </w:lvl>
    <w:lvl w:ilvl="4" w:tplc="4998B3D6">
      <w:start w:val="1"/>
      <w:numFmt w:val="lowerLetter"/>
      <w:lvlText w:val="%5."/>
      <w:lvlJc w:val="left"/>
      <w:pPr>
        <w:ind w:left="3600" w:hanging="360"/>
      </w:pPr>
    </w:lvl>
    <w:lvl w:ilvl="5" w:tplc="C7EAF460">
      <w:start w:val="1"/>
      <w:numFmt w:val="lowerRoman"/>
      <w:lvlText w:val="%6."/>
      <w:lvlJc w:val="right"/>
      <w:pPr>
        <w:ind w:left="4320" w:hanging="180"/>
      </w:pPr>
    </w:lvl>
    <w:lvl w:ilvl="6" w:tplc="8BD4B52E">
      <w:start w:val="1"/>
      <w:numFmt w:val="decimal"/>
      <w:lvlText w:val="%7."/>
      <w:lvlJc w:val="left"/>
      <w:pPr>
        <w:ind w:left="5040" w:hanging="360"/>
      </w:pPr>
    </w:lvl>
    <w:lvl w:ilvl="7" w:tplc="23DABC2C">
      <w:start w:val="1"/>
      <w:numFmt w:val="lowerLetter"/>
      <w:lvlText w:val="%8."/>
      <w:lvlJc w:val="left"/>
      <w:pPr>
        <w:ind w:left="5760" w:hanging="360"/>
      </w:pPr>
    </w:lvl>
    <w:lvl w:ilvl="8" w:tplc="68F280CA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B548C5"/>
    <w:multiLevelType w:val="hybridMultilevel"/>
    <w:tmpl w:val="E9668B2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A84A9BB8">
      <w:start w:val="1"/>
      <w:numFmt w:val="lowerLetter"/>
      <w:lvlText w:val="%2."/>
      <w:lvlJc w:val="left"/>
      <w:pPr>
        <w:ind w:left="1440" w:hanging="360"/>
      </w:pPr>
    </w:lvl>
    <w:lvl w:ilvl="2" w:tplc="885CB7DE">
      <w:start w:val="1"/>
      <w:numFmt w:val="lowerRoman"/>
      <w:lvlText w:val="%3."/>
      <w:lvlJc w:val="right"/>
      <w:pPr>
        <w:ind w:left="2160" w:hanging="180"/>
      </w:pPr>
    </w:lvl>
    <w:lvl w:ilvl="3" w:tplc="78D64B7C">
      <w:start w:val="1"/>
      <w:numFmt w:val="decimal"/>
      <w:lvlText w:val="%4."/>
      <w:lvlJc w:val="left"/>
      <w:pPr>
        <w:ind w:left="2880" w:hanging="360"/>
      </w:pPr>
    </w:lvl>
    <w:lvl w:ilvl="4" w:tplc="4112E4AC">
      <w:start w:val="1"/>
      <w:numFmt w:val="lowerLetter"/>
      <w:lvlText w:val="%5."/>
      <w:lvlJc w:val="left"/>
      <w:pPr>
        <w:ind w:left="3600" w:hanging="360"/>
      </w:pPr>
    </w:lvl>
    <w:lvl w:ilvl="5" w:tplc="41F81E32">
      <w:start w:val="1"/>
      <w:numFmt w:val="lowerRoman"/>
      <w:lvlText w:val="%6."/>
      <w:lvlJc w:val="right"/>
      <w:pPr>
        <w:ind w:left="4320" w:hanging="180"/>
      </w:pPr>
    </w:lvl>
    <w:lvl w:ilvl="6" w:tplc="E708B654">
      <w:start w:val="1"/>
      <w:numFmt w:val="decimal"/>
      <w:lvlText w:val="%7."/>
      <w:lvlJc w:val="left"/>
      <w:pPr>
        <w:ind w:left="5040" w:hanging="360"/>
      </w:pPr>
    </w:lvl>
    <w:lvl w:ilvl="7" w:tplc="55B6C12A">
      <w:start w:val="1"/>
      <w:numFmt w:val="lowerLetter"/>
      <w:lvlText w:val="%8."/>
      <w:lvlJc w:val="left"/>
      <w:pPr>
        <w:ind w:left="5760" w:hanging="360"/>
      </w:pPr>
    </w:lvl>
    <w:lvl w:ilvl="8" w:tplc="1E867966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A177F4"/>
    <w:multiLevelType w:val="hybridMultilevel"/>
    <w:tmpl w:val="57782B10"/>
    <w:lvl w:ilvl="0" w:tplc="930229C8">
      <w:start w:val="1"/>
      <w:numFmt w:val="upperLetter"/>
      <w:lvlText w:val="%1."/>
      <w:lvlJc w:val="left"/>
      <w:pPr>
        <w:ind w:left="720" w:hanging="360"/>
      </w:pPr>
    </w:lvl>
    <w:lvl w:ilvl="1" w:tplc="5EA0B0D2">
      <w:start w:val="1"/>
      <w:numFmt w:val="lowerLetter"/>
      <w:lvlText w:val="%2."/>
      <w:lvlJc w:val="left"/>
      <w:pPr>
        <w:ind w:left="1440" w:hanging="360"/>
      </w:pPr>
    </w:lvl>
    <w:lvl w:ilvl="2" w:tplc="FD429000">
      <w:start w:val="1"/>
      <w:numFmt w:val="lowerRoman"/>
      <w:lvlText w:val="%3."/>
      <w:lvlJc w:val="right"/>
      <w:pPr>
        <w:ind w:left="2160" w:hanging="180"/>
      </w:pPr>
    </w:lvl>
    <w:lvl w:ilvl="3" w:tplc="EA5449BE">
      <w:start w:val="1"/>
      <w:numFmt w:val="decimal"/>
      <w:lvlText w:val="%4."/>
      <w:lvlJc w:val="left"/>
      <w:pPr>
        <w:ind w:left="2880" w:hanging="360"/>
      </w:pPr>
    </w:lvl>
    <w:lvl w:ilvl="4" w:tplc="4B128A40">
      <w:start w:val="1"/>
      <w:numFmt w:val="lowerLetter"/>
      <w:lvlText w:val="%5."/>
      <w:lvlJc w:val="left"/>
      <w:pPr>
        <w:ind w:left="3600" w:hanging="360"/>
      </w:pPr>
    </w:lvl>
    <w:lvl w:ilvl="5" w:tplc="474A5144">
      <w:start w:val="1"/>
      <w:numFmt w:val="lowerRoman"/>
      <w:lvlText w:val="%6."/>
      <w:lvlJc w:val="right"/>
      <w:pPr>
        <w:ind w:left="4320" w:hanging="180"/>
      </w:pPr>
    </w:lvl>
    <w:lvl w:ilvl="6" w:tplc="354E6490">
      <w:start w:val="1"/>
      <w:numFmt w:val="decimal"/>
      <w:lvlText w:val="%7."/>
      <w:lvlJc w:val="left"/>
      <w:pPr>
        <w:ind w:left="5040" w:hanging="360"/>
      </w:pPr>
    </w:lvl>
    <w:lvl w:ilvl="7" w:tplc="8362DED4">
      <w:start w:val="1"/>
      <w:numFmt w:val="lowerLetter"/>
      <w:lvlText w:val="%8."/>
      <w:lvlJc w:val="left"/>
      <w:pPr>
        <w:ind w:left="5760" w:hanging="360"/>
      </w:pPr>
    </w:lvl>
    <w:lvl w:ilvl="8" w:tplc="E58A8446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C27FDA"/>
    <w:multiLevelType w:val="hybridMultilevel"/>
    <w:tmpl w:val="FFFFFFFF"/>
    <w:lvl w:ilvl="0" w:tplc="5B94D700">
      <w:numFmt w:val="none"/>
      <w:lvlText w:val=""/>
      <w:lvlJc w:val="left"/>
      <w:pPr>
        <w:tabs>
          <w:tab w:val="num" w:pos="360"/>
        </w:tabs>
      </w:pPr>
    </w:lvl>
    <w:lvl w:ilvl="1" w:tplc="C0087870">
      <w:start w:val="1"/>
      <w:numFmt w:val="lowerLetter"/>
      <w:lvlText w:val="%2."/>
      <w:lvlJc w:val="left"/>
      <w:pPr>
        <w:ind w:left="1440" w:hanging="360"/>
      </w:pPr>
    </w:lvl>
    <w:lvl w:ilvl="2" w:tplc="E6E2F7DC">
      <w:start w:val="1"/>
      <w:numFmt w:val="lowerRoman"/>
      <w:lvlText w:val="%3."/>
      <w:lvlJc w:val="right"/>
      <w:pPr>
        <w:ind w:left="2160" w:hanging="180"/>
      </w:pPr>
    </w:lvl>
    <w:lvl w:ilvl="3" w:tplc="7B501C70">
      <w:start w:val="1"/>
      <w:numFmt w:val="decimal"/>
      <w:lvlText w:val="%4."/>
      <w:lvlJc w:val="left"/>
      <w:pPr>
        <w:ind w:left="2880" w:hanging="360"/>
      </w:pPr>
    </w:lvl>
    <w:lvl w:ilvl="4" w:tplc="6762B47A">
      <w:start w:val="1"/>
      <w:numFmt w:val="lowerLetter"/>
      <w:lvlText w:val="%5."/>
      <w:lvlJc w:val="left"/>
      <w:pPr>
        <w:ind w:left="3600" w:hanging="360"/>
      </w:pPr>
    </w:lvl>
    <w:lvl w:ilvl="5" w:tplc="4FA4A0B6">
      <w:start w:val="1"/>
      <w:numFmt w:val="lowerRoman"/>
      <w:lvlText w:val="%6."/>
      <w:lvlJc w:val="right"/>
      <w:pPr>
        <w:ind w:left="4320" w:hanging="180"/>
      </w:pPr>
    </w:lvl>
    <w:lvl w:ilvl="6" w:tplc="E9E80504">
      <w:start w:val="1"/>
      <w:numFmt w:val="decimal"/>
      <w:lvlText w:val="%7."/>
      <w:lvlJc w:val="left"/>
      <w:pPr>
        <w:ind w:left="5040" w:hanging="360"/>
      </w:pPr>
    </w:lvl>
    <w:lvl w:ilvl="7" w:tplc="BF8E2902">
      <w:start w:val="1"/>
      <w:numFmt w:val="lowerLetter"/>
      <w:lvlText w:val="%8."/>
      <w:lvlJc w:val="left"/>
      <w:pPr>
        <w:ind w:left="5760" w:hanging="360"/>
      </w:pPr>
    </w:lvl>
    <w:lvl w:ilvl="8" w:tplc="79F8BF22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6A226E"/>
    <w:multiLevelType w:val="hybridMultilevel"/>
    <w:tmpl w:val="7E70F138"/>
    <w:lvl w:ilvl="0" w:tplc="B5F04582">
      <w:start w:val="1"/>
      <w:numFmt w:val="bullet"/>
      <w:pStyle w:val="Bullet3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0" w15:restartNumberingAfterBreak="0">
    <w:nsid w:val="72F97CCD"/>
    <w:multiLevelType w:val="hybridMultilevel"/>
    <w:tmpl w:val="FFFFFFFF"/>
    <w:lvl w:ilvl="0" w:tplc="55287B36">
      <w:start w:val="1"/>
      <w:numFmt w:val="decimal"/>
      <w:lvlText w:val="%1.0"/>
      <w:lvlJc w:val="left"/>
      <w:pPr>
        <w:ind w:left="720" w:hanging="360"/>
      </w:pPr>
    </w:lvl>
    <w:lvl w:ilvl="1" w:tplc="4D94A21E">
      <w:start w:val="1"/>
      <w:numFmt w:val="lowerLetter"/>
      <w:lvlText w:val="%2."/>
      <w:lvlJc w:val="left"/>
      <w:pPr>
        <w:ind w:left="1440" w:hanging="360"/>
      </w:pPr>
    </w:lvl>
    <w:lvl w:ilvl="2" w:tplc="E5907D4C">
      <w:start w:val="1"/>
      <w:numFmt w:val="lowerRoman"/>
      <w:lvlText w:val="%3."/>
      <w:lvlJc w:val="right"/>
      <w:pPr>
        <w:ind w:left="2160" w:hanging="180"/>
      </w:pPr>
    </w:lvl>
    <w:lvl w:ilvl="3" w:tplc="2BFA999C">
      <w:start w:val="1"/>
      <w:numFmt w:val="decimal"/>
      <w:lvlText w:val="%4."/>
      <w:lvlJc w:val="left"/>
      <w:pPr>
        <w:ind w:left="2880" w:hanging="360"/>
      </w:pPr>
    </w:lvl>
    <w:lvl w:ilvl="4" w:tplc="5E3E0ABE">
      <w:start w:val="1"/>
      <w:numFmt w:val="lowerLetter"/>
      <w:lvlText w:val="%5."/>
      <w:lvlJc w:val="left"/>
      <w:pPr>
        <w:ind w:left="3600" w:hanging="360"/>
      </w:pPr>
    </w:lvl>
    <w:lvl w:ilvl="5" w:tplc="855C84E6">
      <w:start w:val="1"/>
      <w:numFmt w:val="lowerRoman"/>
      <w:lvlText w:val="%6."/>
      <w:lvlJc w:val="right"/>
      <w:pPr>
        <w:ind w:left="4320" w:hanging="180"/>
      </w:pPr>
    </w:lvl>
    <w:lvl w:ilvl="6" w:tplc="0F5A5B50">
      <w:start w:val="1"/>
      <w:numFmt w:val="decimal"/>
      <w:lvlText w:val="%7."/>
      <w:lvlJc w:val="left"/>
      <w:pPr>
        <w:ind w:left="5040" w:hanging="360"/>
      </w:pPr>
    </w:lvl>
    <w:lvl w:ilvl="7" w:tplc="655ABA5A">
      <w:start w:val="1"/>
      <w:numFmt w:val="lowerLetter"/>
      <w:lvlText w:val="%8."/>
      <w:lvlJc w:val="left"/>
      <w:pPr>
        <w:ind w:left="5760" w:hanging="360"/>
      </w:pPr>
    </w:lvl>
    <w:lvl w:ilvl="8" w:tplc="A73409BE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315AFA"/>
    <w:multiLevelType w:val="hybridMultilevel"/>
    <w:tmpl w:val="FB2A08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A424DC"/>
    <w:multiLevelType w:val="hybridMultilevel"/>
    <w:tmpl w:val="4E220846"/>
    <w:lvl w:ilvl="0" w:tplc="04090015">
      <w:start w:val="9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3" w15:restartNumberingAfterBreak="0">
    <w:nsid w:val="7E8B6909"/>
    <w:multiLevelType w:val="hybridMultilevel"/>
    <w:tmpl w:val="FFFFFFFF"/>
    <w:lvl w:ilvl="0" w:tplc="ABD22702">
      <w:start w:val="1"/>
      <w:numFmt w:val="decimal"/>
      <w:lvlText w:val="%1."/>
      <w:lvlJc w:val="left"/>
      <w:pPr>
        <w:ind w:left="720" w:hanging="360"/>
      </w:pPr>
    </w:lvl>
    <w:lvl w:ilvl="1" w:tplc="BBE611F4">
      <w:start w:val="1"/>
      <w:numFmt w:val="lowerLetter"/>
      <w:lvlText w:val="%2."/>
      <w:lvlJc w:val="left"/>
      <w:pPr>
        <w:ind w:left="1440" w:hanging="360"/>
      </w:pPr>
    </w:lvl>
    <w:lvl w:ilvl="2" w:tplc="29F4B922">
      <w:start w:val="1"/>
      <w:numFmt w:val="lowerRoman"/>
      <w:lvlText w:val="%3."/>
      <w:lvlJc w:val="right"/>
      <w:pPr>
        <w:ind w:left="2160" w:hanging="180"/>
      </w:pPr>
    </w:lvl>
    <w:lvl w:ilvl="3" w:tplc="0082B698">
      <w:start w:val="1"/>
      <w:numFmt w:val="decimal"/>
      <w:lvlText w:val="%4."/>
      <w:lvlJc w:val="left"/>
      <w:pPr>
        <w:ind w:left="2880" w:hanging="360"/>
      </w:pPr>
    </w:lvl>
    <w:lvl w:ilvl="4" w:tplc="7A3EFB68">
      <w:start w:val="1"/>
      <w:numFmt w:val="lowerLetter"/>
      <w:lvlText w:val="%5."/>
      <w:lvlJc w:val="left"/>
      <w:pPr>
        <w:ind w:left="3600" w:hanging="360"/>
      </w:pPr>
    </w:lvl>
    <w:lvl w:ilvl="5" w:tplc="66F06A34">
      <w:start w:val="1"/>
      <w:numFmt w:val="lowerRoman"/>
      <w:lvlText w:val="%6."/>
      <w:lvlJc w:val="right"/>
      <w:pPr>
        <w:ind w:left="4320" w:hanging="180"/>
      </w:pPr>
    </w:lvl>
    <w:lvl w:ilvl="6" w:tplc="AE740A54">
      <w:start w:val="1"/>
      <w:numFmt w:val="decimal"/>
      <w:lvlText w:val="%7."/>
      <w:lvlJc w:val="left"/>
      <w:pPr>
        <w:ind w:left="5040" w:hanging="360"/>
      </w:pPr>
    </w:lvl>
    <w:lvl w:ilvl="7" w:tplc="B584032C">
      <w:start w:val="1"/>
      <w:numFmt w:val="lowerLetter"/>
      <w:lvlText w:val="%8."/>
      <w:lvlJc w:val="left"/>
      <w:pPr>
        <w:ind w:left="5760" w:hanging="360"/>
      </w:pPr>
    </w:lvl>
    <w:lvl w:ilvl="8" w:tplc="224E694A">
      <w:start w:val="1"/>
      <w:numFmt w:val="lowerRoman"/>
      <w:lvlText w:val="%9."/>
      <w:lvlJc w:val="right"/>
      <w:pPr>
        <w:ind w:left="6480" w:hanging="180"/>
      </w:pPr>
    </w:lvl>
  </w:abstractNum>
  <w:num w:numId="1" w16cid:durableId="2001615507">
    <w:abstractNumId w:val="16"/>
  </w:num>
  <w:num w:numId="2" w16cid:durableId="1339308513">
    <w:abstractNumId w:val="8"/>
  </w:num>
  <w:num w:numId="3" w16cid:durableId="1443571491">
    <w:abstractNumId w:val="25"/>
  </w:num>
  <w:num w:numId="4" w16cid:durableId="2065177921">
    <w:abstractNumId w:val="20"/>
  </w:num>
  <w:num w:numId="5" w16cid:durableId="1841505481">
    <w:abstractNumId w:val="35"/>
  </w:num>
  <w:num w:numId="6" w16cid:durableId="1953896366">
    <w:abstractNumId w:val="14"/>
  </w:num>
  <w:num w:numId="7" w16cid:durableId="1833326066">
    <w:abstractNumId w:val="21"/>
  </w:num>
  <w:num w:numId="8" w16cid:durableId="1867403111">
    <w:abstractNumId w:val="1"/>
  </w:num>
  <w:num w:numId="9" w16cid:durableId="591813407">
    <w:abstractNumId w:val="36"/>
  </w:num>
  <w:num w:numId="10" w16cid:durableId="930042983">
    <w:abstractNumId w:val="2"/>
  </w:num>
  <w:num w:numId="11" w16cid:durableId="394663195">
    <w:abstractNumId w:val="26"/>
  </w:num>
  <w:num w:numId="12" w16cid:durableId="1948612989">
    <w:abstractNumId w:val="5"/>
  </w:num>
  <w:num w:numId="13" w16cid:durableId="1656687963">
    <w:abstractNumId w:val="12"/>
  </w:num>
  <w:num w:numId="14" w16cid:durableId="77168281">
    <w:abstractNumId w:val="32"/>
  </w:num>
  <w:num w:numId="15" w16cid:durableId="1952779031">
    <w:abstractNumId w:val="39"/>
  </w:num>
  <w:num w:numId="16" w16cid:durableId="1744571856">
    <w:abstractNumId w:val="4"/>
  </w:num>
  <w:num w:numId="17" w16cid:durableId="959917808">
    <w:abstractNumId w:val="15"/>
  </w:num>
  <w:num w:numId="18" w16cid:durableId="1226641950">
    <w:abstractNumId w:val="17"/>
  </w:num>
  <w:num w:numId="19" w16cid:durableId="169563584">
    <w:abstractNumId w:val="10"/>
  </w:num>
  <w:num w:numId="20" w16cid:durableId="1473328395">
    <w:abstractNumId w:val="19"/>
  </w:num>
  <w:num w:numId="21" w16cid:durableId="1736511124">
    <w:abstractNumId w:val="31"/>
  </w:num>
  <w:num w:numId="22" w16cid:durableId="225147572">
    <w:abstractNumId w:val="18"/>
  </w:num>
  <w:num w:numId="23" w16cid:durableId="2095392073">
    <w:abstractNumId w:val="38"/>
  </w:num>
  <w:num w:numId="24" w16cid:durableId="314261690">
    <w:abstractNumId w:val="23"/>
  </w:num>
  <w:num w:numId="25" w16cid:durableId="369652336">
    <w:abstractNumId w:val="34"/>
  </w:num>
  <w:num w:numId="26" w16cid:durableId="1066225874">
    <w:abstractNumId w:val="11"/>
  </w:num>
  <w:num w:numId="27" w16cid:durableId="1219627454">
    <w:abstractNumId w:val="27"/>
  </w:num>
  <w:num w:numId="28" w16cid:durableId="1449349890">
    <w:abstractNumId w:val="37"/>
  </w:num>
  <w:num w:numId="29" w16cid:durableId="239604234">
    <w:abstractNumId w:val="7"/>
  </w:num>
  <w:num w:numId="30" w16cid:durableId="1791508968">
    <w:abstractNumId w:val="13"/>
  </w:num>
  <w:num w:numId="31" w16cid:durableId="2093967204">
    <w:abstractNumId w:val="0"/>
  </w:num>
  <w:num w:numId="32" w16cid:durableId="564150336">
    <w:abstractNumId w:val="40"/>
  </w:num>
  <w:num w:numId="33" w16cid:durableId="244219844">
    <w:abstractNumId w:val="43"/>
  </w:num>
  <w:num w:numId="34" w16cid:durableId="1782145795">
    <w:abstractNumId w:val="28"/>
  </w:num>
  <w:num w:numId="35" w16cid:durableId="981811038">
    <w:abstractNumId w:val="22"/>
  </w:num>
  <w:num w:numId="36" w16cid:durableId="2032337902">
    <w:abstractNumId w:val="30"/>
  </w:num>
  <w:num w:numId="37" w16cid:durableId="2082438964">
    <w:abstractNumId w:val="33"/>
  </w:num>
  <w:num w:numId="38" w16cid:durableId="1048184450">
    <w:abstractNumId w:val="6"/>
  </w:num>
  <w:num w:numId="39" w16cid:durableId="402602759">
    <w:abstractNumId w:val="24"/>
  </w:num>
  <w:num w:numId="40" w16cid:durableId="1109397711">
    <w:abstractNumId w:val="42"/>
  </w:num>
  <w:num w:numId="41" w16cid:durableId="1494948253">
    <w:abstractNumId w:val="3"/>
  </w:num>
  <w:num w:numId="42" w16cid:durableId="127771025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2120394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298267307">
    <w:abstractNumId w:val="9"/>
  </w:num>
  <w:num w:numId="45" w16cid:durableId="2022778336">
    <w:abstractNumId w:val="41"/>
  </w:num>
  <w:num w:numId="46" w16cid:durableId="983893539">
    <w:abstractNumId w:val="2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71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3MDAyMzU1MDA2MjdU0lEKTi0uzszPAymwqAUAd1RMF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uture of Science Ref Style 2019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1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wwff2zane0ee9ezpr95rw9fzsvsv5xwrvwe&quot;&gt;Endnote Library-Converted&lt;record-ids&gt;&lt;item&gt;2111&lt;/item&gt;&lt;item&gt;2112&lt;/item&gt;&lt;item&gt;2113&lt;/item&gt;&lt;item&gt;2114&lt;/item&gt;&lt;item&gt;2115&lt;/item&gt;&lt;item&gt;2116&lt;/item&gt;&lt;item&gt;2117&lt;/item&gt;&lt;item&gt;2118&lt;/item&gt;&lt;item&gt;2119&lt;/item&gt;&lt;item&gt;2121&lt;/item&gt;&lt;item&gt;2127&lt;/item&gt;&lt;item&gt;2129&lt;/item&gt;&lt;item&gt;2130&lt;/item&gt;&lt;item&gt;2131&lt;/item&gt;&lt;item&gt;2132&lt;/item&gt;&lt;item&gt;2135&lt;/item&gt;&lt;item&gt;2137&lt;/item&gt;&lt;item&gt;2140&lt;/item&gt;&lt;item&gt;2141&lt;/item&gt;&lt;item&gt;2145&lt;/item&gt;&lt;item&gt;2146&lt;/item&gt;&lt;item&gt;2147&lt;/item&gt;&lt;item&gt;2208&lt;/item&gt;&lt;/record-ids&gt;&lt;/item&gt;&lt;/Libraries&gt;"/>
  </w:docVars>
  <w:rsids>
    <w:rsidRoot w:val="00637A8D"/>
    <w:rsid w:val="0000032D"/>
    <w:rsid w:val="00001225"/>
    <w:rsid w:val="000012D7"/>
    <w:rsid w:val="000018F1"/>
    <w:rsid w:val="000019CE"/>
    <w:rsid w:val="00001C7D"/>
    <w:rsid w:val="00001F30"/>
    <w:rsid w:val="000020D7"/>
    <w:rsid w:val="0000248B"/>
    <w:rsid w:val="000029D9"/>
    <w:rsid w:val="00002BC9"/>
    <w:rsid w:val="00002CC3"/>
    <w:rsid w:val="0000343B"/>
    <w:rsid w:val="00003C2A"/>
    <w:rsid w:val="00003FD2"/>
    <w:rsid w:val="000040DE"/>
    <w:rsid w:val="00005747"/>
    <w:rsid w:val="0000605C"/>
    <w:rsid w:val="0000645A"/>
    <w:rsid w:val="00006A9B"/>
    <w:rsid w:val="00006DB0"/>
    <w:rsid w:val="000074D3"/>
    <w:rsid w:val="000075F8"/>
    <w:rsid w:val="000076A8"/>
    <w:rsid w:val="000079C1"/>
    <w:rsid w:val="00007B7C"/>
    <w:rsid w:val="000101E3"/>
    <w:rsid w:val="000108E0"/>
    <w:rsid w:val="00011280"/>
    <w:rsid w:val="00011705"/>
    <w:rsid w:val="0001207C"/>
    <w:rsid w:val="000123D5"/>
    <w:rsid w:val="00012420"/>
    <w:rsid w:val="0001257D"/>
    <w:rsid w:val="00012F1C"/>
    <w:rsid w:val="0001398E"/>
    <w:rsid w:val="00013F39"/>
    <w:rsid w:val="0001421C"/>
    <w:rsid w:val="000142D0"/>
    <w:rsid w:val="000144B3"/>
    <w:rsid w:val="00014A35"/>
    <w:rsid w:val="000155C0"/>
    <w:rsid w:val="00015FFB"/>
    <w:rsid w:val="00016116"/>
    <w:rsid w:val="00016AD0"/>
    <w:rsid w:val="00016FCA"/>
    <w:rsid w:val="00017756"/>
    <w:rsid w:val="000179F6"/>
    <w:rsid w:val="00017C6D"/>
    <w:rsid w:val="00017FF0"/>
    <w:rsid w:val="00020E78"/>
    <w:rsid w:val="00021186"/>
    <w:rsid w:val="00021416"/>
    <w:rsid w:val="00021723"/>
    <w:rsid w:val="00022910"/>
    <w:rsid w:val="00023444"/>
    <w:rsid w:val="00023DB5"/>
    <w:rsid w:val="00023EF4"/>
    <w:rsid w:val="00024068"/>
    <w:rsid w:val="0002470B"/>
    <w:rsid w:val="00024F45"/>
    <w:rsid w:val="00026D02"/>
    <w:rsid w:val="00027343"/>
    <w:rsid w:val="000278BF"/>
    <w:rsid w:val="000305AD"/>
    <w:rsid w:val="000308E0"/>
    <w:rsid w:val="00030D00"/>
    <w:rsid w:val="00030EFF"/>
    <w:rsid w:val="00031FB8"/>
    <w:rsid w:val="0003340A"/>
    <w:rsid w:val="00033D23"/>
    <w:rsid w:val="0003402F"/>
    <w:rsid w:val="0003420B"/>
    <w:rsid w:val="00034B35"/>
    <w:rsid w:val="00034EFC"/>
    <w:rsid w:val="0003500D"/>
    <w:rsid w:val="00035572"/>
    <w:rsid w:val="000355A5"/>
    <w:rsid w:val="0003578D"/>
    <w:rsid w:val="000358E4"/>
    <w:rsid w:val="00035CA6"/>
    <w:rsid w:val="00035CFD"/>
    <w:rsid w:val="00035D90"/>
    <w:rsid w:val="00036070"/>
    <w:rsid w:val="000361C5"/>
    <w:rsid w:val="00036645"/>
    <w:rsid w:val="00036D81"/>
    <w:rsid w:val="000370B6"/>
    <w:rsid w:val="000376CE"/>
    <w:rsid w:val="0003771D"/>
    <w:rsid w:val="00037B7F"/>
    <w:rsid w:val="00037ED0"/>
    <w:rsid w:val="000407BD"/>
    <w:rsid w:val="00040B59"/>
    <w:rsid w:val="000418EB"/>
    <w:rsid w:val="00041DBC"/>
    <w:rsid w:val="0004221C"/>
    <w:rsid w:val="00042B4C"/>
    <w:rsid w:val="00042E65"/>
    <w:rsid w:val="00043EAB"/>
    <w:rsid w:val="000442A1"/>
    <w:rsid w:val="000447EF"/>
    <w:rsid w:val="00044839"/>
    <w:rsid w:val="00044ECC"/>
    <w:rsid w:val="00045593"/>
    <w:rsid w:val="00045A60"/>
    <w:rsid w:val="00045FEA"/>
    <w:rsid w:val="00046717"/>
    <w:rsid w:val="00046A09"/>
    <w:rsid w:val="00047DC9"/>
    <w:rsid w:val="0005096E"/>
    <w:rsid w:val="00051A90"/>
    <w:rsid w:val="00051F2D"/>
    <w:rsid w:val="00052792"/>
    <w:rsid w:val="00053217"/>
    <w:rsid w:val="0005357A"/>
    <w:rsid w:val="00053619"/>
    <w:rsid w:val="00053CF1"/>
    <w:rsid w:val="00054D75"/>
    <w:rsid w:val="000555FF"/>
    <w:rsid w:val="00056015"/>
    <w:rsid w:val="0005619C"/>
    <w:rsid w:val="00056460"/>
    <w:rsid w:val="0005DD2A"/>
    <w:rsid w:val="0006080D"/>
    <w:rsid w:val="00061C29"/>
    <w:rsid w:val="00061F19"/>
    <w:rsid w:val="000623F2"/>
    <w:rsid w:val="00062443"/>
    <w:rsid w:val="00062454"/>
    <w:rsid w:val="000624E9"/>
    <w:rsid w:val="0006276E"/>
    <w:rsid w:val="00062963"/>
    <w:rsid w:val="00062D9E"/>
    <w:rsid w:val="0006301E"/>
    <w:rsid w:val="0006361F"/>
    <w:rsid w:val="0006362E"/>
    <w:rsid w:val="00063867"/>
    <w:rsid w:val="00064F54"/>
    <w:rsid w:val="00065739"/>
    <w:rsid w:val="00065EA0"/>
    <w:rsid w:val="0006624E"/>
    <w:rsid w:val="000666F2"/>
    <w:rsid w:val="00066A11"/>
    <w:rsid w:val="00066CAB"/>
    <w:rsid w:val="00066DA8"/>
    <w:rsid w:val="000671A8"/>
    <w:rsid w:val="00067248"/>
    <w:rsid w:val="000672BE"/>
    <w:rsid w:val="000677B3"/>
    <w:rsid w:val="00067D7E"/>
    <w:rsid w:val="000705C7"/>
    <w:rsid w:val="00070E82"/>
    <w:rsid w:val="00071559"/>
    <w:rsid w:val="0007173E"/>
    <w:rsid w:val="000718A1"/>
    <w:rsid w:val="000719D2"/>
    <w:rsid w:val="00071D03"/>
    <w:rsid w:val="000726EB"/>
    <w:rsid w:val="00072E34"/>
    <w:rsid w:val="00072F4D"/>
    <w:rsid w:val="00074B43"/>
    <w:rsid w:val="00075263"/>
    <w:rsid w:val="0007541C"/>
    <w:rsid w:val="000757B0"/>
    <w:rsid w:val="000758BF"/>
    <w:rsid w:val="00075B15"/>
    <w:rsid w:val="0007601E"/>
    <w:rsid w:val="00076343"/>
    <w:rsid w:val="00076FA4"/>
    <w:rsid w:val="000772BE"/>
    <w:rsid w:val="000774C2"/>
    <w:rsid w:val="00077D41"/>
    <w:rsid w:val="000802F5"/>
    <w:rsid w:val="000803BA"/>
    <w:rsid w:val="0008052E"/>
    <w:rsid w:val="00080A61"/>
    <w:rsid w:val="00081D19"/>
    <w:rsid w:val="000826EA"/>
    <w:rsid w:val="0008338A"/>
    <w:rsid w:val="0008358E"/>
    <w:rsid w:val="000836DB"/>
    <w:rsid w:val="000837D4"/>
    <w:rsid w:val="00083CED"/>
    <w:rsid w:val="000841CD"/>
    <w:rsid w:val="00084381"/>
    <w:rsid w:val="000852AB"/>
    <w:rsid w:val="00085364"/>
    <w:rsid w:val="000854EC"/>
    <w:rsid w:val="00085E96"/>
    <w:rsid w:val="000865F8"/>
    <w:rsid w:val="0008660F"/>
    <w:rsid w:val="00086982"/>
    <w:rsid w:val="00086D9C"/>
    <w:rsid w:val="0008711B"/>
    <w:rsid w:val="0008750B"/>
    <w:rsid w:val="00090046"/>
    <w:rsid w:val="0009085C"/>
    <w:rsid w:val="0009169E"/>
    <w:rsid w:val="00091879"/>
    <w:rsid w:val="00091D22"/>
    <w:rsid w:val="00091DEC"/>
    <w:rsid w:val="00091EF0"/>
    <w:rsid w:val="0009207E"/>
    <w:rsid w:val="000921F9"/>
    <w:rsid w:val="000926DB"/>
    <w:rsid w:val="00092903"/>
    <w:rsid w:val="00092D11"/>
    <w:rsid w:val="0009310F"/>
    <w:rsid w:val="00093A4C"/>
    <w:rsid w:val="00094385"/>
    <w:rsid w:val="0009473B"/>
    <w:rsid w:val="00094935"/>
    <w:rsid w:val="00094980"/>
    <w:rsid w:val="00095781"/>
    <w:rsid w:val="000958DE"/>
    <w:rsid w:val="00095AAF"/>
    <w:rsid w:val="000963C8"/>
    <w:rsid w:val="00096963"/>
    <w:rsid w:val="00097E9D"/>
    <w:rsid w:val="00097F68"/>
    <w:rsid w:val="000A03A2"/>
    <w:rsid w:val="000A0814"/>
    <w:rsid w:val="000A0F20"/>
    <w:rsid w:val="000A11AF"/>
    <w:rsid w:val="000A14AC"/>
    <w:rsid w:val="000A22A2"/>
    <w:rsid w:val="000A2875"/>
    <w:rsid w:val="000A2AAE"/>
    <w:rsid w:val="000A2D92"/>
    <w:rsid w:val="000A2FA9"/>
    <w:rsid w:val="000A3A7F"/>
    <w:rsid w:val="000A4EFF"/>
    <w:rsid w:val="000A5204"/>
    <w:rsid w:val="000A52AD"/>
    <w:rsid w:val="000A58EB"/>
    <w:rsid w:val="000A5AC9"/>
    <w:rsid w:val="000A605A"/>
    <w:rsid w:val="000A71AA"/>
    <w:rsid w:val="000A74B1"/>
    <w:rsid w:val="000A78BA"/>
    <w:rsid w:val="000B0318"/>
    <w:rsid w:val="000B0F7E"/>
    <w:rsid w:val="000B1464"/>
    <w:rsid w:val="000B2C3A"/>
    <w:rsid w:val="000B30A3"/>
    <w:rsid w:val="000B3559"/>
    <w:rsid w:val="000B35ED"/>
    <w:rsid w:val="000B37A0"/>
    <w:rsid w:val="000B3833"/>
    <w:rsid w:val="000B3A6A"/>
    <w:rsid w:val="000B3AB7"/>
    <w:rsid w:val="000B3C22"/>
    <w:rsid w:val="000B3CEE"/>
    <w:rsid w:val="000B3E81"/>
    <w:rsid w:val="000B41E0"/>
    <w:rsid w:val="000B478C"/>
    <w:rsid w:val="000B4D85"/>
    <w:rsid w:val="000B4EB3"/>
    <w:rsid w:val="000B4FC1"/>
    <w:rsid w:val="000B5AB7"/>
    <w:rsid w:val="000B613C"/>
    <w:rsid w:val="000B62AF"/>
    <w:rsid w:val="000B6FE6"/>
    <w:rsid w:val="000B7663"/>
    <w:rsid w:val="000B7814"/>
    <w:rsid w:val="000C0436"/>
    <w:rsid w:val="000C09E9"/>
    <w:rsid w:val="000C0D3F"/>
    <w:rsid w:val="000C20F1"/>
    <w:rsid w:val="000C2C04"/>
    <w:rsid w:val="000C2F06"/>
    <w:rsid w:val="000C3A5A"/>
    <w:rsid w:val="000C3BC7"/>
    <w:rsid w:val="000C3E44"/>
    <w:rsid w:val="000C3F46"/>
    <w:rsid w:val="000C4566"/>
    <w:rsid w:val="000C57BA"/>
    <w:rsid w:val="000C58F1"/>
    <w:rsid w:val="000C58FE"/>
    <w:rsid w:val="000C5BEE"/>
    <w:rsid w:val="000C5D72"/>
    <w:rsid w:val="000C71FD"/>
    <w:rsid w:val="000C72B4"/>
    <w:rsid w:val="000C7952"/>
    <w:rsid w:val="000C7974"/>
    <w:rsid w:val="000D131E"/>
    <w:rsid w:val="000D1580"/>
    <w:rsid w:val="000D1678"/>
    <w:rsid w:val="000D1759"/>
    <w:rsid w:val="000D17EF"/>
    <w:rsid w:val="000D23EF"/>
    <w:rsid w:val="000D24C2"/>
    <w:rsid w:val="000D2F55"/>
    <w:rsid w:val="000D316A"/>
    <w:rsid w:val="000D447F"/>
    <w:rsid w:val="000D453C"/>
    <w:rsid w:val="000D49BB"/>
    <w:rsid w:val="000D5113"/>
    <w:rsid w:val="000D5814"/>
    <w:rsid w:val="000D60DC"/>
    <w:rsid w:val="000D6303"/>
    <w:rsid w:val="000D67CD"/>
    <w:rsid w:val="000D68B3"/>
    <w:rsid w:val="000D69E5"/>
    <w:rsid w:val="000D771B"/>
    <w:rsid w:val="000D7D48"/>
    <w:rsid w:val="000D7D56"/>
    <w:rsid w:val="000E050F"/>
    <w:rsid w:val="000E1764"/>
    <w:rsid w:val="000E1BFF"/>
    <w:rsid w:val="000E222F"/>
    <w:rsid w:val="000E2631"/>
    <w:rsid w:val="000E2B8C"/>
    <w:rsid w:val="000E2CA8"/>
    <w:rsid w:val="000E3F4B"/>
    <w:rsid w:val="000E4A17"/>
    <w:rsid w:val="000E4FF1"/>
    <w:rsid w:val="000E54B4"/>
    <w:rsid w:val="000E59B5"/>
    <w:rsid w:val="000E6169"/>
    <w:rsid w:val="000E6369"/>
    <w:rsid w:val="000E6453"/>
    <w:rsid w:val="000E6478"/>
    <w:rsid w:val="000E653A"/>
    <w:rsid w:val="000E6989"/>
    <w:rsid w:val="000E6C9F"/>
    <w:rsid w:val="000E78F9"/>
    <w:rsid w:val="000F0C1A"/>
    <w:rsid w:val="000F12B4"/>
    <w:rsid w:val="000F18D6"/>
    <w:rsid w:val="000F1C7B"/>
    <w:rsid w:val="000F21AF"/>
    <w:rsid w:val="000F2222"/>
    <w:rsid w:val="000F25D9"/>
    <w:rsid w:val="000F2A31"/>
    <w:rsid w:val="000F2B65"/>
    <w:rsid w:val="000F3270"/>
    <w:rsid w:val="000F354D"/>
    <w:rsid w:val="000F38DB"/>
    <w:rsid w:val="000F436C"/>
    <w:rsid w:val="000F4BA2"/>
    <w:rsid w:val="000F4BD8"/>
    <w:rsid w:val="000F4C36"/>
    <w:rsid w:val="000F4F40"/>
    <w:rsid w:val="000F4F8D"/>
    <w:rsid w:val="000F53B8"/>
    <w:rsid w:val="000F5DC9"/>
    <w:rsid w:val="000F6AEE"/>
    <w:rsid w:val="000F711A"/>
    <w:rsid w:val="000F73CF"/>
    <w:rsid w:val="000F7496"/>
    <w:rsid w:val="000F760C"/>
    <w:rsid w:val="000F7E10"/>
    <w:rsid w:val="000F945B"/>
    <w:rsid w:val="0010034C"/>
    <w:rsid w:val="00100DEA"/>
    <w:rsid w:val="001015D1"/>
    <w:rsid w:val="00101707"/>
    <w:rsid w:val="0010219C"/>
    <w:rsid w:val="00102630"/>
    <w:rsid w:val="0010282C"/>
    <w:rsid w:val="001046FF"/>
    <w:rsid w:val="00104706"/>
    <w:rsid w:val="00104B20"/>
    <w:rsid w:val="001053FD"/>
    <w:rsid w:val="00105668"/>
    <w:rsid w:val="001058DE"/>
    <w:rsid w:val="00105BD0"/>
    <w:rsid w:val="00107396"/>
    <w:rsid w:val="0010796D"/>
    <w:rsid w:val="0010FD9F"/>
    <w:rsid w:val="0011040F"/>
    <w:rsid w:val="001104D5"/>
    <w:rsid w:val="00111451"/>
    <w:rsid w:val="00111EE4"/>
    <w:rsid w:val="00111F30"/>
    <w:rsid w:val="00112396"/>
    <w:rsid w:val="0011246D"/>
    <w:rsid w:val="00112B52"/>
    <w:rsid w:val="00113576"/>
    <w:rsid w:val="0011357A"/>
    <w:rsid w:val="00113727"/>
    <w:rsid w:val="00113926"/>
    <w:rsid w:val="00113A2B"/>
    <w:rsid w:val="00113AD1"/>
    <w:rsid w:val="00113BEF"/>
    <w:rsid w:val="00113C9B"/>
    <w:rsid w:val="00114275"/>
    <w:rsid w:val="00114C86"/>
    <w:rsid w:val="00115B67"/>
    <w:rsid w:val="0011675E"/>
    <w:rsid w:val="001167B0"/>
    <w:rsid w:val="00116A12"/>
    <w:rsid w:val="001171E8"/>
    <w:rsid w:val="0011780B"/>
    <w:rsid w:val="00120186"/>
    <w:rsid w:val="0012042B"/>
    <w:rsid w:val="001209A0"/>
    <w:rsid w:val="00120CD1"/>
    <w:rsid w:val="00120EF5"/>
    <w:rsid w:val="00120FD0"/>
    <w:rsid w:val="0012165A"/>
    <w:rsid w:val="00122C5C"/>
    <w:rsid w:val="00122FD7"/>
    <w:rsid w:val="001235E7"/>
    <w:rsid w:val="00123F1E"/>
    <w:rsid w:val="00123FD2"/>
    <w:rsid w:val="00124449"/>
    <w:rsid w:val="00124678"/>
    <w:rsid w:val="001249A3"/>
    <w:rsid w:val="00125C05"/>
    <w:rsid w:val="00125FB2"/>
    <w:rsid w:val="00126BC2"/>
    <w:rsid w:val="00126E89"/>
    <w:rsid w:val="001273AD"/>
    <w:rsid w:val="001275B0"/>
    <w:rsid w:val="00127BD3"/>
    <w:rsid w:val="00127C0E"/>
    <w:rsid w:val="00127CB7"/>
    <w:rsid w:val="00127EC1"/>
    <w:rsid w:val="00127FBC"/>
    <w:rsid w:val="001303DF"/>
    <w:rsid w:val="001304D2"/>
    <w:rsid w:val="00130720"/>
    <w:rsid w:val="00130931"/>
    <w:rsid w:val="00130F43"/>
    <w:rsid w:val="001310EA"/>
    <w:rsid w:val="00131172"/>
    <w:rsid w:val="0013166C"/>
    <w:rsid w:val="001316F6"/>
    <w:rsid w:val="00131C9F"/>
    <w:rsid w:val="0013207E"/>
    <w:rsid w:val="00132087"/>
    <w:rsid w:val="001327C6"/>
    <w:rsid w:val="00132B19"/>
    <w:rsid w:val="00132E5A"/>
    <w:rsid w:val="00133293"/>
    <w:rsid w:val="00133CFA"/>
    <w:rsid w:val="00134929"/>
    <w:rsid w:val="0013496B"/>
    <w:rsid w:val="00135234"/>
    <w:rsid w:val="00135A65"/>
    <w:rsid w:val="00136F42"/>
    <w:rsid w:val="001370AC"/>
    <w:rsid w:val="0013712E"/>
    <w:rsid w:val="00137B06"/>
    <w:rsid w:val="00137B60"/>
    <w:rsid w:val="00137DA7"/>
    <w:rsid w:val="00137DD3"/>
    <w:rsid w:val="0013AFBA"/>
    <w:rsid w:val="00140224"/>
    <w:rsid w:val="001405D3"/>
    <w:rsid w:val="00140C0B"/>
    <w:rsid w:val="00140F48"/>
    <w:rsid w:val="001410AD"/>
    <w:rsid w:val="0014174A"/>
    <w:rsid w:val="00141B23"/>
    <w:rsid w:val="00141B2F"/>
    <w:rsid w:val="00141B99"/>
    <w:rsid w:val="00141C45"/>
    <w:rsid w:val="00141FDC"/>
    <w:rsid w:val="00142504"/>
    <w:rsid w:val="00142741"/>
    <w:rsid w:val="00143AB2"/>
    <w:rsid w:val="00143BE7"/>
    <w:rsid w:val="00143DF4"/>
    <w:rsid w:val="0014408E"/>
    <w:rsid w:val="00144625"/>
    <w:rsid w:val="00144A89"/>
    <w:rsid w:val="00144C4E"/>
    <w:rsid w:val="0014559F"/>
    <w:rsid w:val="00145908"/>
    <w:rsid w:val="00146120"/>
    <w:rsid w:val="001465F5"/>
    <w:rsid w:val="00147404"/>
    <w:rsid w:val="0014769F"/>
    <w:rsid w:val="0014770A"/>
    <w:rsid w:val="00147DC2"/>
    <w:rsid w:val="00147DE2"/>
    <w:rsid w:val="001501C0"/>
    <w:rsid w:val="0015041A"/>
    <w:rsid w:val="001505F7"/>
    <w:rsid w:val="00150753"/>
    <w:rsid w:val="00150B95"/>
    <w:rsid w:val="001514BF"/>
    <w:rsid w:val="00151F47"/>
    <w:rsid w:val="00152097"/>
    <w:rsid w:val="00152561"/>
    <w:rsid w:val="001525AA"/>
    <w:rsid w:val="0015299B"/>
    <w:rsid w:val="00152A69"/>
    <w:rsid w:val="00152E2E"/>
    <w:rsid w:val="001536BA"/>
    <w:rsid w:val="00153C9C"/>
    <w:rsid w:val="00153E5E"/>
    <w:rsid w:val="0015411A"/>
    <w:rsid w:val="00154D07"/>
    <w:rsid w:val="0015545F"/>
    <w:rsid w:val="00155EB7"/>
    <w:rsid w:val="00155F62"/>
    <w:rsid w:val="00156476"/>
    <w:rsid w:val="001564B7"/>
    <w:rsid w:val="00156B41"/>
    <w:rsid w:val="00157132"/>
    <w:rsid w:val="001571E3"/>
    <w:rsid w:val="0015725B"/>
    <w:rsid w:val="001579B8"/>
    <w:rsid w:val="00160832"/>
    <w:rsid w:val="00160A4D"/>
    <w:rsid w:val="00160EA8"/>
    <w:rsid w:val="00161C5B"/>
    <w:rsid w:val="00161D81"/>
    <w:rsid w:val="00162689"/>
    <w:rsid w:val="00162C52"/>
    <w:rsid w:val="00162E8F"/>
    <w:rsid w:val="00163270"/>
    <w:rsid w:val="00163508"/>
    <w:rsid w:val="001636DB"/>
    <w:rsid w:val="00163D03"/>
    <w:rsid w:val="001640CA"/>
    <w:rsid w:val="0016433A"/>
    <w:rsid w:val="001647F0"/>
    <w:rsid w:val="00164872"/>
    <w:rsid w:val="001649D9"/>
    <w:rsid w:val="001660F4"/>
    <w:rsid w:val="001664C0"/>
    <w:rsid w:val="0016659D"/>
    <w:rsid w:val="001668FB"/>
    <w:rsid w:val="001669E2"/>
    <w:rsid w:val="00166FDC"/>
    <w:rsid w:val="00167453"/>
    <w:rsid w:val="001676CA"/>
    <w:rsid w:val="0016795B"/>
    <w:rsid w:val="00170238"/>
    <w:rsid w:val="00170BC8"/>
    <w:rsid w:val="00171C16"/>
    <w:rsid w:val="00172141"/>
    <w:rsid w:val="00172B60"/>
    <w:rsid w:val="00172E21"/>
    <w:rsid w:val="001732B3"/>
    <w:rsid w:val="00173735"/>
    <w:rsid w:val="00173993"/>
    <w:rsid w:val="001741B1"/>
    <w:rsid w:val="0017423C"/>
    <w:rsid w:val="00174E61"/>
    <w:rsid w:val="00174FDE"/>
    <w:rsid w:val="001750C4"/>
    <w:rsid w:val="001753E5"/>
    <w:rsid w:val="00175C27"/>
    <w:rsid w:val="001774FE"/>
    <w:rsid w:val="001775DA"/>
    <w:rsid w:val="00177B89"/>
    <w:rsid w:val="0017DF54"/>
    <w:rsid w:val="00180C70"/>
    <w:rsid w:val="00181085"/>
    <w:rsid w:val="00181123"/>
    <w:rsid w:val="00181146"/>
    <w:rsid w:val="00181C40"/>
    <w:rsid w:val="00181EBD"/>
    <w:rsid w:val="00182091"/>
    <w:rsid w:val="001826ED"/>
    <w:rsid w:val="001828B9"/>
    <w:rsid w:val="0018297C"/>
    <w:rsid w:val="00183BE8"/>
    <w:rsid w:val="00184246"/>
    <w:rsid w:val="00184CC2"/>
    <w:rsid w:val="00185DF7"/>
    <w:rsid w:val="00185F80"/>
    <w:rsid w:val="00186E0E"/>
    <w:rsid w:val="001870B1"/>
    <w:rsid w:val="001871A7"/>
    <w:rsid w:val="001875BB"/>
    <w:rsid w:val="00187614"/>
    <w:rsid w:val="00187E55"/>
    <w:rsid w:val="00187EC8"/>
    <w:rsid w:val="00187F9C"/>
    <w:rsid w:val="001900C6"/>
    <w:rsid w:val="00190318"/>
    <w:rsid w:val="00190552"/>
    <w:rsid w:val="0019086C"/>
    <w:rsid w:val="00190B77"/>
    <w:rsid w:val="001915E2"/>
    <w:rsid w:val="00191C4E"/>
    <w:rsid w:val="00191DC1"/>
    <w:rsid w:val="00192497"/>
    <w:rsid w:val="00192989"/>
    <w:rsid w:val="00192B24"/>
    <w:rsid w:val="00192BAE"/>
    <w:rsid w:val="00193348"/>
    <w:rsid w:val="00193A95"/>
    <w:rsid w:val="00193B5E"/>
    <w:rsid w:val="00194D6C"/>
    <w:rsid w:val="001953D2"/>
    <w:rsid w:val="00195757"/>
    <w:rsid w:val="00195A1E"/>
    <w:rsid w:val="00195FEB"/>
    <w:rsid w:val="001965B5"/>
    <w:rsid w:val="001969EF"/>
    <w:rsid w:val="00196D3F"/>
    <w:rsid w:val="00197031"/>
    <w:rsid w:val="0019724D"/>
    <w:rsid w:val="00197C53"/>
    <w:rsid w:val="00197C61"/>
    <w:rsid w:val="00197FDC"/>
    <w:rsid w:val="00198DD7"/>
    <w:rsid w:val="001A0921"/>
    <w:rsid w:val="001A099E"/>
    <w:rsid w:val="001A0D98"/>
    <w:rsid w:val="001A0E3C"/>
    <w:rsid w:val="001A1A54"/>
    <w:rsid w:val="001A1EF1"/>
    <w:rsid w:val="001A2594"/>
    <w:rsid w:val="001A475B"/>
    <w:rsid w:val="001A51B0"/>
    <w:rsid w:val="001A5564"/>
    <w:rsid w:val="001A55C0"/>
    <w:rsid w:val="001A5616"/>
    <w:rsid w:val="001A60EE"/>
    <w:rsid w:val="001A6168"/>
    <w:rsid w:val="001A6572"/>
    <w:rsid w:val="001A6F5E"/>
    <w:rsid w:val="001A7731"/>
    <w:rsid w:val="001A7A8B"/>
    <w:rsid w:val="001B0E68"/>
    <w:rsid w:val="001B0ECA"/>
    <w:rsid w:val="001B145E"/>
    <w:rsid w:val="001B1680"/>
    <w:rsid w:val="001B17A5"/>
    <w:rsid w:val="001B2B19"/>
    <w:rsid w:val="001B2F78"/>
    <w:rsid w:val="001B3C61"/>
    <w:rsid w:val="001B4413"/>
    <w:rsid w:val="001B504A"/>
    <w:rsid w:val="001B5142"/>
    <w:rsid w:val="001B5554"/>
    <w:rsid w:val="001B5E53"/>
    <w:rsid w:val="001B649E"/>
    <w:rsid w:val="001B797F"/>
    <w:rsid w:val="001B7A62"/>
    <w:rsid w:val="001B7D30"/>
    <w:rsid w:val="001C0020"/>
    <w:rsid w:val="001C0089"/>
    <w:rsid w:val="001C0FBC"/>
    <w:rsid w:val="001C1CF2"/>
    <w:rsid w:val="001C1F2E"/>
    <w:rsid w:val="001C206E"/>
    <w:rsid w:val="001C276D"/>
    <w:rsid w:val="001C2BCA"/>
    <w:rsid w:val="001C39A5"/>
    <w:rsid w:val="001C3E75"/>
    <w:rsid w:val="001C4A6C"/>
    <w:rsid w:val="001C504E"/>
    <w:rsid w:val="001C50BA"/>
    <w:rsid w:val="001C5112"/>
    <w:rsid w:val="001C52F0"/>
    <w:rsid w:val="001C5AA6"/>
    <w:rsid w:val="001C5C8A"/>
    <w:rsid w:val="001C5F48"/>
    <w:rsid w:val="001C6F0F"/>
    <w:rsid w:val="001C7051"/>
    <w:rsid w:val="001C7A35"/>
    <w:rsid w:val="001C7E59"/>
    <w:rsid w:val="001C7F21"/>
    <w:rsid w:val="001C7FC0"/>
    <w:rsid w:val="001C7FF8"/>
    <w:rsid w:val="001D0409"/>
    <w:rsid w:val="001D080A"/>
    <w:rsid w:val="001D0B33"/>
    <w:rsid w:val="001D155E"/>
    <w:rsid w:val="001D2A53"/>
    <w:rsid w:val="001D332D"/>
    <w:rsid w:val="001D3451"/>
    <w:rsid w:val="001D3CCB"/>
    <w:rsid w:val="001D412E"/>
    <w:rsid w:val="001D413A"/>
    <w:rsid w:val="001D5294"/>
    <w:rsid w:val="001D5AA6"/>
    <w:rsid w:val="001D5AEF"/>
    <w:rsid w:val="001D720D"/>
    <w:rsid w:val="001D72D0"/>
    <w:rsid w:val="001D736D"/>
    <w:rsid w:val="001D7CB8"/>
    <w:rsid w:val="001D7E4B"/>
    <w:rsid w:val="001D7EAC"/>
    <w:rsid w:val="001E05AB"/>
    <w:rsid w:val="001E0AD2"/>
    <w:rsid w:val="001E1107"/>
    <w:rsid w:val="001E12B0"/>
    <w:rsid w:val="001E18AD"/>
    <w:rsid w:val="001E1DAF"/>
    <w:rsid w:val="001E290D"/>
    <w:rsid w:val="001E2CB6"/>
    <w:rsid w:val="001E2DFB"/>
    <w:rsid w:val="001E2F82"/>
    <w:rsid w:val="001E347E"/>
    <w:rsid w:val="001E440D"/>
    <w:rsid w:val="001E5151"/>
    <w:rsid w:val="001E5285"/>
    <w:rsid w:val="001E5749"/>
    <w:rsid w:val="001E5E8F"/>
    <w:rsid w:val="001E61A5"/>
    <w:rsid w:val="001E67C2"/>
    <w:rsid w:val="001E6D5A"/>
    <w:rsid w:val="001E734F"/>
    <w:rsid w:val="001E7C76"/>
    <w:rsid w:val="001F01D0"/>
    <w:rsid w:val="001F0926"/>
    <w:rsid w:val="001F0DFF"/>
    <w:rsid w:val="001F166E"/>
    <w:rsid w:val="001F1BA7"/>
    <w:rsid w:val="001F24F1"/>
    <w:rsid w:val="001F2567"/>
    <w:rsid w:val="001F2819"/>
    <w:rsid w:val="001F4657"/>
    <w:rsid w:val="001F4A14"/>
    <w:rsid w:val="001F5961"/>
    <w:rsid w:val="001F597D"/>
    <w:rsid w:val="001F62E7"/>
    <w:rsid w:val="001F639D"/>
    <w:rsid w:val="001F6FD4"/>
    <w:rsid w:val="001F7BDA"/>
    <w:rsid w:val="001F7FF2"/>
    <w:rsid w:val="0020020F"/>
    <w:rsid w:val="002009FC"/>
    <w:rsid w:val="00201255"/>
    <w:rsid w:val="002013F8"/>
    <w:rsid w:val="00201646"/>
    <w:rsid w:val="002016C6"/>
    <w:rsid w:val="00201D05"/>
    <w:rsid w:val="00202786"/>
    <w:rsid w:val="00202CC8"/>
    <w:rsid w:val="00202EAE"/>
    <w:rsid w:val="00202FCD"/>
    <w:rsid w:val="00203014"/>
    <w:rsid w:val="00204296"/>
    <w:rsid w:val="0020517E"/>
    <w:rsid w:val="00205568"/>
    <w:rsid w:val="002056F5"/>
    <w:rsid w:val="00205BF6"/>
    <w:rsid w:val="00205EEB"/>
    <w:rsid w:val="00205FD6"/>
    <w:rsid w:val="0020602A"/>
    <w:rsid w:val="002063E4"/>
    <w:rsid w:val="002068B8"/>
    <w:rsid w:val="00206A2D"/>
    <w:rsid w:val="00206B4D"/>
    <w:rsid w:val="00206D1C"/>
    <w:rsid w:val="002079D3"/>
    <w:rsid w:val="00207DA7"/>
    <w:rsid w:val="0020FBF8"/>
    <w:rsid w:val="00210B17"/>
    <w:rsid w:val="00210E1F"/>
    <w:rsid w:val="002111C3"/>
    <w:rsid w:val="002116A8"/>
    <w:rsid w:val="00211B3F"/>
    <w:rsid w:val="002130AA"/>
    <w:rsid w:val="00213532"/>
    <w:rsid w:val="00214561"/>
    <w:rsid w:val="0021495E"/>
    <w:rsid w:val="00214BA6"/>
    <w:rsid w:val="002156B5"/>
    <w:rsid w:val="00215E24"/>
    <w:rsid w:val="002161E7"/>
    <w:rsid w:val="002162C5"/>
    <w:rsid w:val="00216416"/>
    <w:rsid w:val="00216B62"/>
    <w:rsid w:val="0021794A"/>
    <w:rsid w:val="00217BC3"/>
    <w:rsid w:val="00220910"/>
    <w:rsid w:val="00220CD1"/>
    <w:rsid w:val="00220EFD"/>
    <w:rsid w:val="002212EC"/>
    <w:rsid w:val="00221A5B"/>
    <w:rsid w:val="0022207A"/>
    <w:rsid w:val="0022245E"/>
    <w:rsid w:val="00222E4F"/>
    <w:rsid w:val="0022367F"/>
    <w:rsid w:val="002237DB"/>
    <w:rsid w:val="00223BA1"/>
    <w:rsid w:val="00223E61"/>
    <w:rsid w:val="00224A18"/>
    <w:rsid w:val="00224A96"/>
    <w:rsid w:val="0022584C"/>
    <w:rsid w:val="002258A5"/>
    <w:rsid w:val="0022612E"/>
    <w:rsid w:val="002265F2"/>
    <w:rsid w:val="00226D57"/>
    <w:rsid w:val="002274DF"/>
    <w:rsid w:val="00231F8F"/>
    <w:rsid w:val="0023218B"/>
    <w:rsid w:val="002324AA"/>
    <w:rsid w:val="002324AB"/>
    <w:rsid w:val="00232E2A"/>
    <w:rsid w:val="00232F68"/>
    <w:rsid w:val="00233BFB"/>
    <w:rsid w:val="0023499F"/>
    <w:rsid w:val="0023518D"/>
    <w:rsid w:val="002359D4"/>
    <w:rsid w:val="00235B69"/>
    <w:rsid w:val="00235D0E"/>
    <w:rsid w:val="00235F2E"/>
    <w:rsid w:val="002361FC"/>
    <w:rsid w:val="00237FAC"/>
    <w:rsid w:val="00240019"/>
    <w:rsid w:val="00240677"/>
    <w:rsid w:val="00240760"/>
    <w:rsid w:val="00241120"/>
    <w:rsid w:val="00241281"/>
    <w:rsid w:val="002416D8"/>
    <w:rsid w:val="0024182F"/>
    <w:rsid w:val="00241D55"/>
    <w:rsid w:val="00241F4F"/>
    <w:rsid w:val="00242109"/>
    <w:rsid w:val="002428F1"/>
    <w:rsid w:val="00242E77"/>
    <w:rsid w:val="00242F11"/>
    <w:rsid w:val="00243999"/>
    <w:rsid w:val="00243A89"/>
    <w:rsid w:val="00244459"/>
    <w:rsid w:val="0024452B"/>
    <w:rsid w:val="0024455C"/>
    <w:rsid w:val="00244E97"/>
    <w:rsid w:val="00244EDA"/>
    <w:rsid w:val="00246174"/>
    <w:rsid w:val="00246585"/>
    <w:rsid w:val="002468DC"/>
    <w:rsid w:val="00246D73"/>
    <w:rsid w:val="0024702D"/>
    <w:rsid w:val="00247033"/>
    <w:rsid w:val="0024750C"/>
    <w:rsid w:val="0025097A"/>
    <w:rsid w:val="00250ADD"/>
    <w:rsid w:val="00250B8E"/>
    <w:rsid w:val="002518D4"/>
    <w:rsid w:val="00251DFC"/>
    <w:rsid w:val="002520AB"/>
    <w:rsid w:val="002525ED"/>
    <w:rsid w:val="00252820"/>
    <w:rsid w:val="0025358D"/>
    <w:rsid w:val="00253659"/>
    <w:rsid w:val="0025390A"/>
    <w:rsid w:val="0025507D"/>
    <w:rsid w:val="0025557C"/>
    <w:rsid w:val="0025557D"/>
    <w:rsid w:val="002555E9"/>
    <w:rsid w:val="00256026"/>
    <w:rsid w:val="0025622A"/>
    <w:rsid w:val="00257BF1"/>
    <w:rsid w:val="00257DE5"/>
    <w:rsid w:val="00257ED3"/>
    <w:rsid w:val="00260757"/>
    <w:rsid w:val="00260C9C"/>
    <w:rsid w:val="00260F06"/>
    <w:rsid w:val="00261818"/>
    <w:rsid w:val="002618D1"/>
    <w:rsid w:val="00261C90"/>
    <w:rsid w:val="002623C2"/>
    <w:rsid w:val="00262687"/>
    <w:rsid w:val="00262835"/>
    <w:rsid w:val="00262FA5"/>
    <w:rsid w:val="00263448"/>
    <w:rsid w:val="00263BA3"/>
    <w:rsid w:val="00264781"/>
    <w:rsid w:val="00264AF1"/>
    <w:rsid w:val="00264CD9"/>
    <w:rsid w:val="002652F1"/>
    <w:rsid w:val="0026580C"/>
    <w:rsid w:val="00265CD5"/>
    <w:rsid w:val="0026628D"/>
    <w:rsid w:val="00266B25"/>
    <w:rsid w:val="00267F43"/>
    <w:rsid w:val="00267FCF"/>
    <w:rsid w:val="0026D5A8"/>
    <w:rsid w:val="00270623"/>
    <w:rsid w:val="00270856"/>
    <w:rsid w:val="00270D8F"/>
    <w:rsid w:val="00270E20"/>
    <w:rsid w:val="00271785"/>
    <w:rsid w:val="002720B7"/>
    <w:rsid w:val="0027234D"/>
    <w:rsid w:val="00272542"/>
    <w:rsid w:val="002727A3"/>
    <w:rsid w:val="00272982"/>
    <w:rsid w:val="00273259"/>
    <w:rsid w:val="002737EC"/>
    <w:rsid w:val="00273D42"/>
    <w:rsid w:val="00273F8C"/>
    <w:rsid w:val="0027465C"/>
    <w:rsid w:val="0027516E"/>
    <w:rsid w:val="0027540F"/>
    <w:rsid w:val="00275807"/>
    <w:rsid w:val="00275B9A"/>
    <w:rsid w:val="00275EF4"/>
    <w:rsid w:val="00276223"/>
    <w:rsid w:val="002768C5"/>
    <w:rsid w:val="0027694E"/>
    <w:rsid w:val="002769D2"/>
    <w:rsid w:val="002772F5"/>
    <w:rsid w:val="002774FF"/>
    <w:rsid w:val="0027AC4C"/>
    <w:rsid w:val="0027CD12"/>
    <w:rsid w:val="00282DE2"/>
    <w:rsid w:val="002839A0"/>
    <w:rsid w:val="00283D47"/>
    <w:rsid w:val="00284FED"/>
    <w:rsid w:val="00285201"/>
    <w:rsid w:val="002854D6"/>
    <w:rsid w:val="002858CA"/>
    <w:rsid w:val="00285B09"/>
    <w:rsid w:val="00286264"/>
    <w:rsid w:val="00287284"/>
    <w:rsid w:val="00287FE6"/>
    <w:rsid w:val="0028F604"/>
    <w:rsid w:val="002900B6"/>
    <w:rsid w:val="002905A5"/>
    <w:rsid w:val="0029067B"/>
    <w:rsid w:val="002908F7"/>
    <w:rsid w:val="00290C86"/>
    <w:rsid w:val="00290F5B"/>
    <w:rsid w:val="0029124D"/>
    <w:rsid w:val="00291C32"/>
    <w:rsid w:val="0029207E"/>
    <w:rsid w:val="0029229F"/>
    <w:rsid w:val="00292907"/>
    <w:rsid w:val="00293CBB"/>
    <w:rsid w:val="00294406"/>
    <w:rsid w:val="00294610"/>
    <w:rsid w:val="002956C4"/>
    <w:rsid w:val="002956E1"/>
    <w:rsid w:val="00295929"/>
    <w:rsid w:val="00295B3B"/>
    <w:rsid w:val="00296C05"/>
    <w:rsid w:val="00296C18"/>
    <w:rsid w:val="0029711C"/>
    <w:rsid w:val="00297856"/>
    <w:rsid w:val="00297AF6"/>
    <w:rsid w:val="00297CCC"/>
    <w:rsid w:val="0029D759"/>
    <w:rsid w:val="0029D767"/>
    <w:rsid w:val="0029E266"/>
    <w:rsid w:val="002A00D2"/>
    <w:rsid w:val="002A0914"/>
    <w:rsid w:val="002A22F5"/>
    <w:rsid w:val="002A231C"/>
    <w:rsid w:val="002A277A"/>
    <w:rsid w:val="002A2B92"/>
    <w:rsid w:val="002A2E92"/>
    <w:rsid w:val="002A42A3"/>
    <w:rsid w:val="002A4E18"/>
    <w:rsid w:val="002A57B7"/>
    <w:rsid w:val="002A5C02"/>
    <w:rsid w:val="002A5EC6"/>
    <w:rsid w:val="002A73B1"/>
    <w:rsid w:val="002A74CE"/>
    <w:rsid w:val="002A7974"/>
    <w:rsid w:val="002B04A4"/>
    <w:rsid w:val="002B04B4"/>
    <w:rsid w:val="002B11A7"/>
    <w:rsid w:val="002B1A0B"/>
    <w:rsid w:val="002B1F33"/>
    <w:rsid w:val="002B205D"/>
    <w:rsid w:val="002B2240"/>
    <w:rsid w:val="002B23E0"/>
    <w:rsid w:val="002B27E7"/>
    <w:rsid w:val="002B2C9E"/>
    <w:rsid w:val="002B2EE5"/>
    <w:rsid w:val="002B3A41"/>
    <w:rsid w:val="002B4BC0"/>
    <w:rsid w:val="002B4DC4"/>
    <w:rsid w:val="002B6192"/>
    <w:rsid w:val="002B653F"/>
    <w:rsid w:val="002B67B6"/>
    <w:rsid w:val="002B6D93"/>
    <w:rsid w:val="002B7198"/>
    <w:rsid w:val="002B7285"/>
    <w:rsid w:val="002B7B82"/>
    <w:rsid w:val="002C02DA"/>
    <w:rsid w:val="002C0ED5"/>
    <w:rsid w:val="002C15A2"/>
    <w:rsid w:val="002C172C"/>
    <w:rsid w:val="002C1A13"/>
    <w:rsid w:val="002C24A8"/>
    <w:rsid w:val="002C272F"/>
    <w:rsid w:val="002C3D13"/>
    <w:rsid w:val="002C4961"/>
    <w:rsid w:val="002C5403"/>
    <w:rsid w:val="002C5935"/>
    <w:rsid w:val="002C5B70"/>
    <w:rsid w:val="002C5BFA"/>
    <w:rsid w:val="002C5E76"/>
    <w:rsid w:val="002C607F"/>
    <w:rsid w:val="002C6142"/>
    <w:rsid w:val="002C697C"/>
    <w:rsid w:val="002C7500"/>
    <w:rsid w:val="002C798E"/>
    <w:rsid w:val="002C7FC4"/>
    <w:rsid w:val="002D0027"/>
    <w:rsid w:val="002D04CB"/>
    <w:rsid w:val="002D09BC"/>
    <w:rsid w:val="002D0AAF"/>
    <w:rsid w:val="002D0D55"/>
    <w:rsid w:val="002D1267"/>
    <w:rsid w:val="002D1379"/>
    <w:rsid w:val="002D149C"/>
    <w:rsid w:val="002D1665"/>
    <w:rsid w:val="002D1B22"/>
    <w:rsid w:val="002D28D3"/>
    <w:rsid w:val="002D380A"/>
    <w:rsid w:val="002D3EE9"/>
    <w:rsid w:val="002D40E4"/>
    <w:rsid w:val="002D5588"/>
    <w:rsid w:val="002D55FA"/>
    <w:rsid w:val="002D5683"/>
    <w:rsid w:val="002D7904"/>
    <w:rsid w:val="002D7EA2"/>
    <w:rsid w:val="002D7FE7"/>
    <w:rsid w:val="002E1704"/>
    <w:rsid w:val="002E18F0"/>
    <w:rsid w:val="002E1FBE"/>
    <w:rsid w:val="002E2285"/>
    <w:rsid w:val="002E3476"/>
    <w:rsid w:val="002E3D7E"/>
    <w:rsid w:val="002E495A"/>
    <w:rsid w:val="002E4CAA"/>
    <w:rsid w:val="002E5C7B"/>
    <w:rsid w:val="002E61DF"/>
    <w:rsid w:val="002E64FB"/>
    <w:rsid w:val="002E6EB9"/>
    <w:rsid w:val="002E71AF"/>
    <w:rsid w:val="002E7D63"/>
    <w:rsid w:val="002E7E6F"/>
    <w:rsid w:val="002E7ECD"/>
    <w:rsid w:val="002F01B3"/>
    <w:rsid w:val="002F062B"/>
    <w:rsid w:val="002F0802"/>
    <w:rsid w:val="002F0B15"/>
    <w:rsid w:val="002F171E"/>
    <w:rsid w:val="002F1C98"/>
    <w:rsid w:val="002F1FA3"/>
    <w:rsid w:val="002F2588"/>
    <w:rsid w:val="002F2999"/>
    <w:rsid w:val="002F387B"/>
    <w:rsid w:val="002F3CBF"/>
    <w:rsid w:val="002F4FF8"/>
    <w:rsid w:val="002F519E"/>
    <w:rsid w:val="002F57B5"/>
    <w:rsid w:val="002F5D0C"/>
    <w:rsid w:val="002F6281"/>
    <w:rsid w:val="002F64E4"/>
    <w:rsid w:val="002F66BD"/>
    <w:rsid w:val="002F70C7"/>
    <w:rsid w:val="002F723C"/>
    <w:rsid w:val="002F737A"/>
    <w:rsid w:val="002F7DC8"/>
    <w:rsid w:val="002F7EA9"/>
    <w:rsid w:val="002F94C7"/>
    <w:rsid w:val="002FE510"/>
    <w:rsid w:val="003003A1"/>
    <w:rsid w:val="0030042B"/>
    <w:rsid w:val="003004CD"/>
    <w:rsid w:val="00300858"/>
    <w:rsid w:val="0030099F"/>
    <w:rsid w:val="00300BC3"/>
    <w:rsid w:val="00301090"/>
    <w:rsid w:val="00301495"/>
    <w:rsid w:val="003017CA"/>
    <w:rsid w:val="003018A3"/>
    <w:rsid w:val="00301BBE"/>
    <w:rsid w:val="00301CA7"/>
    <w:rsid w:val="00301E88"/>
    <w:rsid w:val="00302029"/>
    <w:rsid w:val="00302A24"/>
    <w:rsid w:val="00302ED3"/>
    <w:rsid w:val="00303A54"/>
    <w:rsid w:val="00304219"/>
    <w:rsid w:val="00304C34"/>
    <w:rsid w:val="00304E19"/>
    <w:rsid w:val="00305316"/>
    <w:rsid w:val="00305D9D"/>
    <w:rsid w:val="00306C2F"/>
    <w:rsid w:val="00307136"/>
    <w:rsid w:val="0030727E"/>
    <w:rsid w:val="00307823"/>
    <w:rsid w:val="00307FAF"/>
    <w:rsid w:val="003106E2"/>
    <w:rsid w:val="0031081A"/>
    <w:rsid w:val="00310870"/>
    <w:rsid w:val="00311AD6"/>
    <w:rsid w:val="00311CD7"/>
    <w:rsid w:val="00311DB8"/>
    <w:rsid w:val="003120ED"/>
    <w:rsid w:val="003121E0"/>
    <w:rsid w:val="00312FF8"/>
    <w:rsid w:val="00313802"/>
    <w:rsid w:val="0031506D"/>
    <w:rsid w:val="003151CA"/>
    <w:rsid w:val="003164F1"/>
    <w:rsid w:val="00316625"/>
    <w:rsid w:val="0031759B"/>
    <w:rsid w:val="00320DF5"/>
    <w:rsid w:val="00321785"/>
    <w:rsid w:val="00321A5D"/>
    <w:rsid w:val="00321EA0"/>
    <w:rsid w:val="0032256D"/>
    <w:rsid w:val="00322F87"/>
    <w:rsid w:val="00323159"/>
    <w:rsid w:val="003234D7"/>
    <w:rsid w:val="00323F3D"/>
    <w:rsid w:val="003243DD"/>
    <w:rsid w:val="003246B2"/>
    <w:rsid w:val="00324A44"/>
    <w:rsid w:val="00324AAA"/>
    <w:rsid w:val="00324ED2"/>
    <w:rsid w:val="0032558A"/>
    <w:rsid w:val="003255DA"/>
    <w:rsid w:val="0032647F"/>
    <w:rsid w:val="00326630"/>
    <w:rsid w:val="003274DE"/>
    <w:rsid w:val="0032773B"/>
    <w:rsid w:val="00327EAD"/>
    <w:rsid w:val="003305BA"/>
    <w:rsid w:val="003308D5"/>
    <w:rsid w:val="00330C64"/>
    <w:rsid w:val="00331480"/>
    <w:rsid w:val="0033152E"/>
    <w:rsid w:val="00331795"/>
    <w:rsid w:val="00331EC2"/>
    <w:rsid w:val="00331EF2"/>
    <w:rsid w:val="00332CAB"/>
    <w:rsid w:val="00332CD9"/>
    <w:rsid w:val="00332F48"/>
    <w:rsid w:val="00333496"/>
    <w:rsid w:val="00333806"/>
    <w:rsid w:val="00333CA1"/>
    <w:rsid w:val="00334156"/>
    <w:rsid w:val="003343B6"/>
    <w:rsid w:val="003344EB"/>
    <w:rsid w:val="00335533"/>
    <w:rsid w:val="003365A5"/>
    <w:rsid w:val="003369BF"/>
    <w:rsid w:val="003373C2"/>
    <w:rsid w:val="00337B20"/>
    <w:rsid w:val="00337FB7"/>
    <w:rsid w:val="00340BB6"/>
    <w:rsid w:val="003415F3"/>
    <w:rsid w:val="003419F2"/>
    <w:rsid w:val="0034245F"/>
    <w:rsid w:val="003426B8"/>
    <w:rsid w:val="003426F7"/>
    <w:rsid w:val="003436A8"/>
    <w:rsid w:val="00343FC8"/>
    <w:rsid w:val="00344131"/>
    <w:rsid w:val="0034472F"/>
    <w:rsid w:val="00344EA3"/>
    <w:rsid w:val="00345358"/>
    <w:rsid w:val="00345F84"/>
    <w:rsid w:val="00346139"/>
    <w:rsid w:val="003461B8"/>
    <w:rsid w:val="0034691C"/>
    <w:rsid w:val="0034695B"/>
    <w:rsid w:val="00347ECA"/>
    <w:rsid w:val="0035077E"/>
    <w:rsid w:val="00351088"/>
    <w:rsid w:val="00351209"/>
    <w:rsid w:val="003512FC"/>
    <w:rsid w:val="0035199B"/>
    <w:rsid w:val="00351DB9"/>
    <w:rsid w:val="00352061"/>
    <w:rsid w:val="00352258"/>
    <w:rsid w:val="00352843"/>
    <w:rsid w:val="00352C95"/>
    <w:rsid w:val="00353588"/>
    <w:rsid w:val="00353948"/>
    <w:rsid w:val="00353EDB"/>
    <w:rsid w:val="00353FE1"/>
    <w:rsid w:val="00354B98"/>
    <w:rsid w:val="0035531D"/>
    <w:rsid w:val="00355A2B"/>
    <w:rsid w:val="00355D9C"/>
    <w:rsid w:val="00355E1C"/>
    <w:rsid w:val="00357564"/>
    <w:rsid w:val="0035781D"/>
    <w:rsid w:val="00357944"/>
    <w:rsid w:val="003579F4"/>
    <w:rsid w:val="00360164"/>
    <w:rsid w:val="00360675"/>
    <w:rsid w:val="00360DE4"/>
    <w:rsid w:val="00360DF8"/>
    <w:rsid w:val="00361582"/>
    <w:rsid w:val="003616A9"/>
    <w:rsid w:val="00361D4B"/>
    <w:rsid w:val="00363325"/>
    <w:rsid w:val="003646C6"/>
    <w:rsid w:val="0036477E"/>
    <w:rsid w:val="00365960"/>
    <w:rsid w:val="00365AF7"/>
    <w:rsid w:val="00366094"/>
    <w:rsid w:val="00366920"/>
    <w:rsid w:val="00366B7F"/>
    <w:rsid w:val="00366D4F"/>
    <w:rsid w:val="00367157"/>
    <w:rsid w:val="00370A45"/>
    <w:rsid w:val="0037123E"/>
    <w:rsid w:val="00371369"/>
    <w:rsid w:val="00371A2B"/>
    <w:rsid w:val="00371B19"/>
    <w:rsid w:val="00371EE2"/>
    <w:rsid w:val="00372BC8"/>
    <w:rsid w:val="00373FFB"/>
    <w:rsid w:val="003741DC"/>
    <w:rsid w:val="00374CFD"/>
    <w:rsid w:val="00374E60"/>
    <w:rsid w:val="0037584D"/>
    <w:rsid w:val="00375864"/>
    <w:rsid w:val="003759B0"/>
    <w:rsid w:val="00375A19"/>
    <w:rsid w:val="00375BCF"/>
    <w:rsid w:val="00375CD8"/>
    <w:rsid w:val="00375EE0"/>
    <w:rsid w:val="00376091"/>
    <w:rsid w:val="00376D84"/>
    <w:rsid w:val="00376FF2"/>
    <w:rsid w:val="00377B53"/>
    <w:rsid w:val="00377C79"/>
    <w:rsid w:val="0038028C"/>
    <w:rsid w:val="0038062B"/>
    <w:rsid w:val="00380B58"/>
    <w:rsid w:val="003813C2"/>
    <w:rsid w:val="003814FB"/>
    <w:rsid w:val="00381560"/>
    <w:rsid w:val="003819ED"/>
    <w:rsid w:val="00381C06"/>
    <w:rsid w:val="00381E90"/>
    <w:rsid w:val="00381EAB"/>
    <w:rsid w:val="003820CF"/>
    <w:rsid w:val="00382BE6"/>
    <w:rsid w:val="00382C3F"/>
    <w:rsid w:val="00383258"/>
    <w:rsid w:val="0038369E"/>
    <w:rsid w:val="00383C23"/>
    <w:rsid w:val="003842C0"/>
    <w:rsid w:val="0038449B"/>
    <w:rsid w:val="00384769"/>
    <w:rsid w:val="003848B2"/>
    <w:rsid w:val="00385085"/>
    <w:rsid w:val="00385230"/>
    <w:rsid w:val="003852C4"/>
    <w:rsid w:val="003853C2"/>
    <w:rsid w:val="0038590E"/>
    <w:rsid w:val="003860C0"/>
    <w:rsid w:val="00386198"/>
    <w:rsid w:val="00386232"/>
    <w:rsid w:val="0038628E"/>
    <w:rsid w:val="00386421"/>
    <w:rsid w:val="00386449"/>
    <w:rsid w:val="00386965"/>
    <w:rsid w:val="00386C7E"/>
    <w:rsid w:val="00386E5E"/>
    <w:rsid w:val="0038762A"/>
    <w:rsid w:val="00387724"/>
    <w:rsid w:val="00387C69"/>
    <w:rsid w:val="003903C3"/>
    <w:rsid w:val="00390A97"/>
    <w:rsid w:val="00391216"/>
    <w:rsid w:val="00391DBA"/>
    <w:rsid w:val="00391F47"/>
    <w:rsid w:val="0039279E"/>
    <w:rsid w:val="00392C88"/>
    <w:rsid w:val="0039356C"/>
    <w:rsid w:val="003935E2"/>
    <w:rsid w:val="0039373E"/>
    <w:rsid w:val="0039375D"/>
    <w:rsid w:val="00394B2A"/>
    <w:rsid w:val="00394C80"/>
    <w:rsid w:val="00395D77"/>
    <w:rsid w:val="00396075"/>
    <w:rsid w:val="003960D5"/>
    <w:rsid w:val="00396770"/>
    <w:rsid w:val="00396CAD"/>
    <w:rsid w:val="00396E12"/>
    <w:rsid w:val="00397AA3"/>
    <w:rsid w:val="0039B2FC"/>
    <w:rsid w:val="003A0866"/>
    <w:rsid w:val="003A08D7"/>
    <w:rsid w:val="003A0CC9"/>
    <w:rsid w:val="003A1B9B"/>
    <w:rsid w:val="003A2041"/>
    <w:rsid w:val="003A25CF"/>
    <w:rsid w:val="003A2B05"/>
    <w:rsid w:val="003A2D2A"/>
    <w:rsid w:val="003A2E09"/>
    <w:rsid w:val="003A31D5"/>
    <w:rsid w:val="003A3585"/>
    <w:rsid w:val="003A3812"/>
    <w:rsid w:val="003A4272"/>
    <w:rsid w:val="003A463A"/>
    <w:rsid w:val="003A47C4"/>
    <w:rsid w:val="003A4BD7"/>
    <w:rsid w:val="003A5124"/>
    <w:rsid w:val="003A51AB"/>
    <w:rsid w:val="003A534D"/>
    <w:rsid w:val="003A5475"/>
    <w:rsid w:val="003A5AFB"/>
    <w:rsid w:val="003A5BCA"/>
    <w:rsid w:val="003A5DD9"/>
    <w:rsid w:val="003A610B"/>
    <w:rsid w:val="003A633B"/>
    <w:rsid w:val="003A68D8"/>
    <w:rsid w:val="003A6EBA"/>
    <w:rsid w:val="003A759A"/>
    <w:rsid w:val="003B07A6"/>
    <w:rsid w:val="003B0CAB"/>
    <w:rsid w:val="003B0EEA"/>
    <w:rsid w:val="003B10ED"/>
    <w:rsid w:val="003B15A6"/>
    <w:rsid w:val="003B15DF"/>
    <w:rsid w:val="003B16B5"/>
    <w:rsid w:val="003B23C4"/>
    <w:rsid w:val="003B31E8"/>
    <w:rsid w:val="003B3A2B"/>
    <w:rsid w:val="003B3D23"/>
    <w:rsid w:val="003B4EB9"/>
    <w:rsid w:val="003B555A"/>
    <w:rsid w:val="003B59A8"/>
    <w:rsid w:val="003B5AFE"/>
    <w:rsid w:val="003B605B"/>
    <w:rsid w:val="003B6AA6"/>
    <w:rsid w:val="003B6D11"/>
    <w:rsid w:val="003B74D8"/>
    <w:rsid w:val="003B7A1B"/>
    <w:rsid w:val="003B7C5B"/>
    <w:rsid w:val="003C031C"/>
    <w:rsid w:val="003C08CB"/>
    <w:rsid w:val="003C0CAB"/>
    <w:rsid w:val="003C1330"/>
    <w:rsid w:val="003C1F2D"/>
    <w:rsid w:val="003C23F5"/>
    <w:rsid w:val="003C27DE"/>
    <w:rsid w:val="003C2A0B"/>
    <w:rsid w:val="003C2C67"/>
    <w:rsid w:val="003C2FCB"/>
    <w:rsid w:val="003C38F7"/>
    <w:rsid w:val="003C3F6B"/>
    <w:rsid w:val="003C43E9"/>
    <w:rsid w:val="003C5D08"/>
    <w:rsid w:val="003C5F9C"/>
    <w:rsid w:val="003C677E"/>
    <w:rsid w:val="003C6EDF"/>
    <w:rsid w:val="003C7011"/>
    <w:rsid w:val="003C7F8A"/>
    <w:rsid w:val="003CAA59"/>
    <w:rsid w:val="003D056D"/>
    <w:rsid w:val="003D094B"/>
    <w:rsid w:val="003D148B"/>
    <w:rsid w:val="003D186F"/>
    <w:rsid w:val="003D1CD2"/>
    <w:rsid w:val="003D2882"/>
    <w:rsid w:val="003D30B5"/>
    <w:rsid w:val="003D31BE"/>
    <w:rsid w:val="003D3427"/>
    <w:rsid w:val="003D372A"/>
    <w:rsid w:val="003D3C6E"/>
    <w:rsid w:val="003D42C7"/>
    <w:rsid w:val="003D49BE"/>
    <w:rsid w:val="003D5640"/>
    <w:rsid w:val="003D56E0"/>
    <w:rsid w:val="003D5F85"/>
    <w:rsid w:val="003D6001"/>
    <w:rsid w:val="003D6A48"/>
    <w:rsid w:val="003D6FD4"/>
    <w:rsid w:val="003D7138"/>
    <w:rsid w:val="003D76D0"/>
    <w:rsid w:val="003D7A9D"/>
    <w:rsid w:val="003D7AAB"/>
    <w:rsid w:val="003E0310"/>
    <w:rsid w:val="003E1185"/>
    <w:rsid w:val="003E1AE2"/>
    <w:rsid w:val="003E1B0E"/>
    <w:rsid w:val="003E1ECD"/>
    <w:rsid w:val="003E29CD"/>
    <w:rsid w:val="003E2BFB"/>
    <w:rsid w:val="003E3079"/>
    <w:rsid w:val="003E32DE"/>
    <w:rsid w:val="003E36EB"/>
    <w:rsid w:val="003E384C"/>
    <w:rsid w:val="003E3A3D"/>
    <w:rsid w:val="003E3AAD"/>
    <w:rsid w:val="003E3E44"/>
    <w:rsid w:val="003E3EB2"/>
    <w:rsid w:val="003E44E9"/>
    <w:rsid w:val="003E450D"/>
    <w:rsid w:val="003E4D60"/>
    <w:rsid w:val="003E5121"/>
    <w:rsid w:val="003E5327"/>
    <w:rsid w:val="003E5AB5"/>
    <w:rsid w:val="003E65D5"/>
    <w:rsid w:val="003E69A8"/>
    <w:rsid w:val="003E762A"/>
    <w:rsid w:val="003F0530"/>
    <w:rsid w:val="003F0562"/>
    <w:rsid w:val="003F0A52"/>
    <w:rsid w:val="003F0BAE"/>
    <w:rsid w:val="003F1AFD"/>
    <w:rsid w:val="003F2BCB"/>
    <w:rsid w:val="003F2F3C"/>
    <w:rsid w:val="003F3719"/>
    <w:rsid w:val="003F43C0"/>
    <w:rsid w:val="003F443D"/>
    <w:rsid w:val="003F46B7"/>
    <w:rsid w:val="003F4F94"/>
    <w:rsid w:val="003F6681"/>
    <w:rsid w:val="003F66B9"/>
    <w:rsid w:val="003F68A6"/>
    <w:rsid w:val="003F69D1"/>
    <w:rsid w:val="003F6DB6"/>
    <w:rsid w:val="003F70D3"/>
    <w:rsid w:val="003F73ED"/>
    <w:rsid w:val="003F754E"/>
    <w:rsid w:val="003F7705"/>
    <w:rsid w:val="003F7D29"/>
    <w:rsid w:val="004005ED"/>
    <w:rsid w:val="00400810"/>
    <w:rsid w:val="00400F1F"/>
    <w:rsid w:val="004010CB"/>
    <w:rsid w:val="00401254"/>
    <w:rsid w:val="00401788"/>
    <w:rsid w:val="00401BEB"/>
    <w:rsid w:val="00401C96"/>
    <w:rsid w:val="004020D8"/>
    <w:rsid w:val="0040254D"/>
    <w:rsid w:val="0040267C"/>
    <w:rsid w:val="00402B3F"/>
    <w:rsid w:val="00402CF3"/>
    <w:rsid w:val="00403235"/>
    <w:rsid w:val="00404029"/>
    <w:rsid w:val="00405E1F"/>
    <w:rsid w:val="0040631D"/>
    <w:rsid w:val="00406530"/>
    <w:rsid w:val="00406674"/>
    <w:rsid w:val="004069CB"/>
    <w:rsid w:val="0040790B"/>
    <w:rsid w:val="00407940"/>
    <w:rsid w:val="004104E2"/>
    <w:rsid w:val="00410653"/>
    <w:rsid w:val="00411554"/>
    <w:rsid w:val="00415031"/>
    <w:rsid w:val="00415074"/>
    <w:rsid w:val="004150B7"/>
    <w:rsid w:val="004151BF"/>
    <w:rsid w:val="00415C8C"/>
    <w:rsid w:val="00415EC4"/>
    <w:rsid w:val="00416EAC"/>
    <w:rsid w:val="00416EDB"/>
    <w:rsid w:val="00417031"/>
    <w:rsid w:val="00417526"/>
    <w:rsid w:val="00417BC4"/>
    <w:rsid w:val="00420379"/>
    <w:rsid w:val="00420489"/>
    <w:rsid w:val="00420994"/>
    <w:rsid w:val="00420A3D"/>
    <w:rsid w:val="00420AAA"/>
    <w:rsid w:val="00420B35"/>
    <w:rsid w:val="00420B66"/>
    <w:rsid w:val="00420C81"/>
    <w:rsid w:val="00420E68"/>
    <w:rsid w:val="0042113E"/>
    <w:rsid w:val="00421976"/>
    <w:rsid w:val="004222F3"/>
    <w:rsid w:val="004223FD"/>
    <w:rsid w:val="004226CD"/>
    <w:rsid w:val="0042274B"/>
    <w:rsid w:val="004228FF"/>
    <w:rsid w:val="00423160"/>
    <w:rsid w:val="0042358E"/>
    <w:rsid w:val="004238D9"/>
    <w:rsid w:val="00423A52"/>
    <w:rsid w:val="00423C12"/>
    <w:rsid w:val="004249B5"/>
    <w:rsid w:val="00425A93"/>
    <w:rsid w:val="00425E9F"/>
    <w:rsid w:val="00426795"/>
    <w:rsid w:val="00426C0A"/>
    <w:rsid w:val="00426E4E"/>
    <w:rsid w:val="004273ED"/>
    <w:rsid w:val="00427798"/>
    <w:rsid w:val="00427AAA"/>
    <w:rsid w:val="00427AE5"/>
    <w:rsid w:val="0043068D"/>
    <w:rsid w:val="00430D4C"/>
    <w:rsid w:val="00430E5D"/>
    <w:rsid w:val="0043150B"/>
    <w:rsid w:val="00431823"/>
    <w:rsid w:val="00432EBF"/>
    <w:rsid w:val="00432F5E"/>
    <w:rsid w:val="00433390"/>
    <w:rsid w:val="004333A8"/>
    <w:rsid w:val="004337E0"/>
    <w:rsid w:val="00433816"/>
    <w:rsid w:val="0043399D"/>
    <w:rsid w:val="00434817"/>
    <w:rsid w:val="004348BF"/>
    <w:rsid w:val="00435160"/>
    <w:rsid w:val="00435538"/>
    <w:rsid w:val="004363C8"/>
    <w:rsid w:val="0043678D"/>
    <w:rsid w:val="00436EAD"/>
    <w:rsid w:val="00437720"/>
    <w:rsid w:val="00437E69"/>
    <w:rsid w:val="004400AF"/>
    <w:rsid w:val="0044054B"/>
    <w:rsid w:val="00440FC2"/>
    <w:rsid w:val="0044141A"/>
    <w:rsid w:val="00441AB7"/>
    <w:rsid w:val="00442B0E"/>
    <w:rsid w:val="00442C23"/>
    <w:rsid w:val="00443D26"/>
    <w:rsid w:val="00443FE9"/>
    <w:rsid w:val="00444319"/>
    <w:rsid w:val="00444DE1"/>
    <w:rsid w:val="0044510A"/>
    <w:rsid w:val="0044542F"/>
    <w:rsid w:val="00445432"/>
    <w:rsid w:val="00445F4E"/>
    <w:rsid w:val="00445F58"/>
    <w:rsid w:val="004462B8"/>
    <w:rsid w:val="00446BE9"/>
    <w:rsid w:val="00446EFB"/>
    <w:rsid w:val="00447894"/>
    <w:rsid w:val="00447F66"/>
    <w:rsid w:val="0045123F"/>
    <w:rsid w:val="004512FC"/>
    <w:rsid w:val="00452E32"/>
    <w:rsid w:val="004535EE"/>
    <w:rsid w:val="00453F0C"/>
    <w:rsid w:val="00454B06"/>
    <w:rsid w:val="00454D39"/>
    <w:rsid w:val="004554CB"/>
    <w:rsid w:val="00455584"/>
    <w:rsid w:val="00455CD1"/>
    <w:rsid w:val="00455DC8"/>
    <w:rsid w:val="00455F1E"/>
    <w:rsid w:val="0045618C"/>
    <w:rsid w:val="004569D8"/>
    <w:rsid w:val="00456E1D"/>
    <w:rsid w:val="00457DDC"/>
    <w:rsid w:val="00460E64"/>
    <w:rsid w:val="00461761"/>
    <w:rsid w:val="004619B2"/>
    <w:rsid w:val="0046221C"/>
    <w:rsid w:val="004623CA"/>
    <w:rsid w:val="004628ED"/>
    <w:rsid w:val="0046296D"/>
    <w:rsid w:val="00462E3D"/>
    <w:rsid w:val="00463C35"/>
    <w:rsid w:val="00463C86"/>
    <w:rsid w:val="00463F16"/>
    <w:rsid w:val="004650BA"/>
    <w:rsid w:val="004655C2"/>
    <w:rsid w:val="00465757"/>
    <w:rsid w:val="00466097"/>
    <w:rsid w:val="00466291"/>
    <w:rsid w:val="00466355"/>
    <w:rsid w:val="004678B1"/>
    <w:rsid w:val="00467B64"/>
    <w:rsid w:val="0047026A"/>
    <w:rsid w:val="004706D6"/>
    <w:rsid w:val="00470C64"/>
    <w:rsid w:val="00470FC4"/>
    <w:rsid w:val="0047101A"/>
    <w:rsid w:val="00471166"/>
    <w:rsid w:val="00471DF5"/>
    <w:rsid w:val="004725CE"/>
    <w:rsid w:val="00472CCF"/>
    <w:rsid w:val="004730BC"/>
    <w:rsid w:val="00473374"/>
    <w:rsid w:val="004738DB"/>
    <w:rsid w:val="00473C34"/>
    <w:rsid w:val="00474181"/>
    <w:rsid w:val="00474831"/>
    <w:rsid w:val="00474AB2"/>
    <w:rsid w:val="004750AB"/>
    <w:rsid w:val="0047521B"/>
    <w:rsid w:val="00475499"/>
    <w:rsid w:val="00475745"/>
    <w:rsid w:val="00475878"/>
    <w:rsid w:val="00475BDB"/>
    <w:rsid w:val="00476228"/>
    <w:rsid w:val="0047624C"/>
    <w:rsid w:val="00476517"/>
    <w:rsid w:val="00477255"/>
    <w:rsid w:val="0047727E"/>
    <w:rsid w:val="004772FC"/>
    <w:rsid w:val="00477426"/>
    <w:rsid w:val="00477884"/>
    <w:rsid w:val="00477A40"/>
    <w:rsid w:val="00477E94"/>
    <w:rsid w:val="00477FA7"/>
    <w:rsid w:val="00480178"/>
    <w:rsid w:val="00480182"/>
    <w:rsid w:val="0048102B"/>
    <w:rsid w:val="00481333"/>
    <w:rsid w:val="00481806"/>
    <w:rsid w:val="00481C9F"/>
    <w:rsid w:val="00482D7D"/>
    <w:rsid w:val="00483583"/>
    <w:rsid w:val="0048380E"/>
    <w:rsid w:val="00483B07"/>
    <w:rsid w:val="00484C29"/>
    <w:rsid w:val="004853AB"/>
    <w:rsid w:val="00486450"/>
    <w:rsid w:val="00486808"/>
    <w:rsid w:val="004870FD"/>
    <w:rsid w:val="00487B3D"/>
    <w:rsid w:val="00487D8F"/>
    <w:rsid w:val="004901AC"/>
    <w:rsid w:val="004901B3"/>
    <w:rsid w:val="00490630"/>
    <w:rsid w:val="00490679"/>
    <w:rsid w:val="00490928"/>
    <w:rsid w:val="00490D56"/>
    <w:rsid w:val="00490F8C"/>
    <w:rsid w:val="004914EE"/>
    <w:rsid w:val="00491588"/>
    <w:rsid w:val="00491865"/>
    <w:rsid w:val="0049219A"/>
    <w:rsid w:val="00492276"/>
    <w:rsid w:val="0049243F"/>
    <w:rsid w:val="00492F6E"/>
    <w:rsid w:val="004930A4"/>
    <w:rsid w:val="00495A0B"/>
    <w:rsid w:val="00495D5A"/>
    <w:rsid w:val="00495E34"/>
    <w:rsid w:val="0049619F"/>
    <w:rsid w:val="0049669E"/>
    <w:rsid w:val="00496ED4"/>
    <w:rsid w:val="00496FB4"/>
    <w:rsid w:val="004A0ED2"/>
    <w:rsid w:val="004A1891"/>
    <w:rsid w:val="004A1F6A"/>
    <w:rsid w:val="004A2C1B"/>
    <w:rsid w:val="004A2D7E"/>
    <w:rsid w:val="004A3398"/>
    <w:rsid w:val="004A4320"/>
    <w:rsid w:val="004A433A"/>
    <w:rsid w:val="004A47EC"/>
    <w:rsid w:val="004A4F13"/>
    <w:rsid w:val="004A5208"/>
    <w:rsid w:val="004A53AE"/>
    <w:rsid w:val="004A54E9"/>
    <w:rsid w:val="004A5C13"/>
    <w:rsid w:val="004A5C3A"/>
    <w:rsid w:val="004A6468"/>
    <w:rsid w:val="004A73B1"/>
    <w:rsid w:val="004A7410"/>
    <w:rsid w:val="004A766B"/>
    <w:rsid w:val="004A7FFD"/>
    <w:rsid w:val="004B0B72"/>
    <w:rsid w:val="004B0ED9"/>
    <w:rsid w:val="004B2868"/>
    <w:rsid w:val="004B29B4"/>
    <w:rsid w:val="004B3A72"/>
    <w:rsid w:val="004B404D"/>
    <w:rsid w:val="004B42F2"/>
    <w:rsid w:val="004B4B91"/>
    <w:rsid w:val="004B5117"/>
    <w:rsid w:val="004B5152"/>
    <w:rsid w:val="004B54D8"/>
    <w:rsid w:val="004B5C80"/>
    <w:rsid w:val="004B5D54"/>
    <w:rsid w:val="004B6000"/>
    <w:rsid w:val="004B6055"/>
    <w:rsid w:val="004B6854"/>
    <w:rsid w:val="004B6BCD"/>
    <w:rsid w:val="004C00BF"/>
    <w:rsid w:val="004C09FC"/>
    <w:rsid w:val="004C0A54"/>
    <w:rsid w:val="004C0C1F"/>
    <w:rsid w:val="004C0E8C"/>
    <w:rsid w:val="004C104F"/>
    <w:rsid w:val="004C13D2"/>
    <w:rsid w:val="004C14CA"/>
    <w:rsid w:val="004C1A24"/>
    <w:rsid w:val="004C1D37"/>
    <w:rsid w:val="004C27DF"/>
    <w:rsid w:val="004C2C09"/>
    <w:rsid w:val="004C2DD9"/>
    <w:rsid w:val="004C3661"/>
    <w:rsid w:val="004C4089"/>
    <w:rsid w:val="004C4122"/>
    <w:rsid w:val="004C480E"/>
    <w:rsid w:val="004C5142"/>
    <w:rsid w:val="004C526F"/>
    <w:rsid w:val="004C5AE9"/>
    <w:rsid w:val="004C5E9E"/>
    <w:rsid w:val="004C60D2"/>
    <w:rsid w:val="004C6244"/>
    <w:rsid w:val="004C662E"/>
    <w:rsid w:val="004C6C70"/>
    <w:rsid w:val="004C76C9"/>
    <w:rsid w:val="004C78FB"/>
    <w:rsid w:val="004C7931"/>
    <w:rsid w:val="004C7E64"/>
    <w:rsid w:val="004D102F"/>
    <w:rsid w:val="004D12A1"/>
    <w:rsid w:val="004D1776"/>
    <w:rsid w:val="004D1B27"/>
    <w:rsid w:val="004D2511"/>
    <w:rsid w:val="004D2CF2"/>
    <w:rsid w:val="004D3038"/>
    <w:rsid w:val="004D36DF"/>
    <w:rsid w:val="004D3A47"/>
    <w:rsid w:val="004D4157"/>
    <w:rsid w:val="004D4FD7"/>
    <w:rsid w:val="004D5095"/>
    <w:rsid w:val="004D5249"/>
    <w:rsid w:val="004D5951"/>
    <w:rsid w:val="004D5B2C"/>
    <w:rsid w:val="004D5B32"/>
    <w:rsid w:val="004D5FFC"/>
    <w:rsid w:val="004D655B"/>
    <w:rsid w:val="004D68CB"/>
    <w:rsid w:val="004D6DB5"/>
    <w:rsid w:val="004D7511"/>
    <w:rsid w:val="004D783C"/>
    <w:rsid w:val="004D7892"/>
    <w:rsid w:val="004E07F1"/>
    <w:rsid w:val="004E12A3"/>
    <w:rsid w:val="004E14BF"/>
    <w:rsid w:val="004E1DB6"/>
    <w:rsid w:val="004E2208"/>
    <w:rsid w:val="004E2261"/>
    <w:rsid w:val="004E2BF7"/>
    <w:rsid w:val="004E2D4D"/>
    <w:rsid w:val="004E35EF"/>
    <w:rsid w:val="004E36C1"/>
    <w:rsid w:val="004E3F9A"/>
    <w:rsid w:val="004E4057"/>
    <w:rsid w:val="004E41A3"/>
    <w:rsid w:val="004E4B59"/>
    <w:rsid w:val="004E5005"/>
    <w:rsid w:val="004E50DB"/>
    <w:rsid w:val="004E5601"/>
    <w:rsid w:val="004E5CE6"/>
    <w:rsid w:val="004E6EA4"/>
    <w:rsid w:val="004E7B79"/>
    <w:rsid w:val="004EFA2C"/>
    <w:rsid w:val="004F0836"/>
    <w:rsid w:val="004F0EA2"/>
    <w:rsid w:val="004F1689"/>
    <w:rsid w:val="004F1740"/>
    <w:rsid w:val="004F1C35"/>
    <w:rsid w:val="004F1DA3"/>
    <w:rsid w:val="004F1EE9"/>
    <w:rsid w:val="004F1EF5"/>
    <w:rsid w:val="004F2C09"/>
    <w:rsid w:val="004F3A5E"/>
    <w:rsid w:val="004F3DAF"/>
    <w:rsid w:val="004F3F24"/>
    <w:rsid w:val="004F51F4"/>
    <w:rsid w:val="004F52F4"/>
    <w:rsid w:val="004F5B1D"/>
    <w:rsid w:val="004F5C01"/>
    <w:rsid w:val="004F6155"/>
    <w:rsid w:val="004F62B9"/>
    <w:rsid w:val="004F6959"/>
    <w:rsid w:val="004F69B6"/>
    <w:rsid w:val="004F6E03"/>
    <w:rsid w:val="004F6E84"/>
    <w:rsid w:val="004F7447"/>
    <w:rsid w:val="005000D5"/>
    <w:rsid w:val="00500693"/>
    <w:rsid w:val="00500AB3"/>
    <w:rsid w:val="00501123"/>
    <w:rsid w:val="00501286"/>
    <w:rsid w:val="00501700"/>
    <w:rsid w:val="00501E61"/>
    <w:rsid w:val="00502017"/>
    <w:rsid w:val="005022F6"/>
    <w:rsid w:val="0050231C"/>
    <w:rsid w:val="005032EA"/>
    <w:rsid w:val="00505050"/>
    <w:rsid w:val="00505EA4"/>
    <w:rsid w:val="0050674B"/>
    <w:rsid w:val="0050782D"/>
    <w:rsid w:val="005079FB"/>
    <w:rsid w:val="00507E7C"/>
    <w:rsid w:val="005103A8"/>
    <w:rsid w:val="005105B8"/>
    <w:rsid w:val="0051095E"/>
    <w:rsid w:val="00510C7A"/>
    <w:rsid w:val="00511AC3"/>
    <w:rsid w:val="005127BF"/>
    <w:rsid w:val="00512B89"/>
    <w:rsid w:val="00512E6C"/>
    <w:rsid w:val="00512F12"/>
    <w:rsid w:val="00513285"/>
    <w:rsid w:val="005139F2"/>
    <w:rsid w:val="0051422B"/>
    <w:rsid w:val="00514A37"/>
    <w:rsid w:val="00514C2F"/>
    <w:rsid w:val="0051555A"/>
    <w:rsid w:val="005157E8"/>
    <w:rsid w:val="005158CD"/>
    <w:rsid w:val="00516807"/>
    <w:rsid w:val="00516FC4"/>
    <w:rsid w:val="0051720E"/>
    <w:rsid w:val="00517394"/>
    <w:rsid w:val="0051799B"/>
    <w:rsid w:val="00517DC5"/>
    <w:rsid w:val="00517FC7"/>
    <w:rsid w:val="0052092D"/>
    <w:rsid w:val="00520DE6"/>
    <w:rsid w:val="0052135C"/>
    <w:rsid w:val="0052196C"/>
    <w:rsid w:val="00522A83"/>
    <w:rsid w:val="0052388C"/>
    <w:rsid w:val="005245C0"/>
    <w:rsid w:val="00524E0A"/>
    <w:rsid w:val="0052524B"/>
    <w:rsid w:val="00525463"/>
    <w:rsid w:val="0052546F"/>
    <w:rsid w:val="0052563B"/>
    <w:rsid w:val="00525A02"/>
    <w:rsid w:val="00525A43"/>
    <w:rsid w:val="00525C12"/>
    <w:rsid w:val="005262EA"/>
    <w:rsid w:val="00526391"/>
    <w:rsid w:val="00526C0B"/>
    <w:rsid w:val="005272A8"/>
    <w:rsid w:val="0052742A"/>
    <w:rsid w:val="005277D4"/>
    <w:rsid w:val="00527E36"/>
    <w:rsid w:val="00527FA8"/>
    <w:rsid w:val="0052E4D4"/>
    <w:rsid w:val="0053047E"/>
    <w:rsid w:val="00530897"/>
    <w:rsid w:val="00530E2F"/>
    <w:rsid w:val="00531213"/>
    <w:rsid w:val="00531BA5"/>
    <w:rsid w:val="00531D7E"/>
    <w:rsid w:val="00532073"/>
    <w:rsid w:val="00532195"/>
    <w:rsid w:val="0053269E"/>
    <w:rsid w:val="00532732"/>
    <w:rsid w:val="00532D70"/>
    <w:rsid w:val="00532DD7"/>
    <w:rsid w:val="00532FD0"/>
    <w:rsid w:val="00533257"/>
    <w:rsid w:val="005333A5"/>
    <w:rsid w:val="0053380E"/>
    <w:rsid w:val="00533B33"/>
    <w:rsid w:val="00534256"/>
    <w:rsid w:val="0053463A"/>
    <w:rsid w:val="00534A4C"/>
    <w:rsid w:val="00534D4D"/>
    <w:rsid w:val="00534DFD"/>
    <w:rsid w:val="00534E74"/>
    <w:rsid w:val="0053502E"/>
    <w:rsid w:val="005351D2"/>
    <w:rsid w:val="00536273"/>
    <w:rsid w:val="00536507"/>
    <w:rsid w:val="0053677B"/>
    <w:rsid w:val="0053707D"/>
    <w:rsid w:val="00537201"/>
    <w:rsid w:val="00537B81"/>
    <w:rsid w:val="00537C6A"/>
    <w:rsid w:val="005401AF"/>
    <w:rsid w:val="00540397"/>
    <w:rsid w:val="0054095F"/>
    <w:rsid w:val="00540991"/>
    <w:rsid w:val="00540CAA"/>
    <w:rsid w:val="00540FDC"/>
    <w:rsid w:val="005427FB"/>
    <w:rsid w:val="00542A7E"/>
    <w:rsid w:val="00542DFC"/>
    <w:rsid w:val="0054337C"/>
    <w:rsid w:val="005436F7"/>
    <w:rsid w:val="00543858"/>
    <w:rsid w:val="00543C35"/>
    <w:rsid w:val="00543EFF"/>
    <w:rsid w:val="00543FD8"/>
    <w:rsid w:val="005441B3"/>
    <w:rsid w:val="00544604"/>
    <w:rsid w:val="00544811"/>
    <w:rsid w:val="00544A1A"/>
    <w:rsid w:val="00544BEB"/>
    <w:rsid w:val="00545775"/>
    <w:rsid w:val="005458AF"/>
    <w:rsid w:val="005467DF"/>
    <w:rsid w:val="00546DCC"/>
    <w:rsid w:val="00546E9A"/>
    <w:rsid w:val="00547444"/>
    <w:rsid w:val="0054781D"/>
    <w:rsid w:val="0055072C"/>
    <w:rsid w:val="00550E9A"/>
    <w:rsid w:val="00551941"/>
    <w:rsid w:val="00551DC8"/>
    <w:rsid w:val="005520C1"/>
    <w:rsid w:val="005521C8"/>
    <w:rsid w:val="00552335"/>
    <w:rsid w:val="005525D6"/>
    <w:rsid w:val="0055284F"/>
    <w:rsid w:val="00552927"/>
    <w:rsid w:val="00553046"/>
    <w:rsid w:val="0055384C"/>
    <w:rsid w:val="00553B13"/>
    <w:rsid w:val="00553F84"/>
    <w:rsid w:val="005542D6"/>
    <w:rsid w:val="00554EEC"/>
    <w:rsid w:val="0055525E"/>
    <w:rsid w:val="00555D4B"/>
    <w:rsid w:val="00557045"/>
    <w:rsid w:val="005576DD"/>
    <w:rsid w:val="0056144B"/>
    <w:rsid w:val="00561471"/>
    <w:rsid w:val="005615F1"/>
    <w:rsid w:val="00561771"/>
    <w:rsid w:val="00561A96"/>
    <w:rsid w:val="00561B8B"/>
    <w:rsid w:val="00562743"/>
    <w:rsid w:val="005630C9"/>
    <w:rsid w:val="0056334F"/>
    <w:rsid w:val="00563768"/>
    <w:rsid w:val="00563772"/>
    <w:rsid w:val="00563D5C"/>
    <w:rsid w:val="00564130"/>
    <w:rsid w:val="00564447"/>
    <w:rsid w:val="00564604"/>
    <w:rsid w:val="00564809"/>
    <w:rsid w:val="005649C7"/>
    <w:rsid w:val="00564DDF"/>
    <w:rsid w:val="00564EEA"/>
    <w:rsid w:val="00565B18"/>
    <w:rsid w:val="00565D15"/>
    <w:rsid w:val="005660ED"/>
    <w:rsid w:val="00567005"/>
    <w:rsid w:val="0056719D"/>
    <w:rsid w:val="005673F2"/>
    <w:rsid w:val="005676ED"/>
    <w:rsid w:val="005678BA"/>
    <w:rsid w:val="00567984"/>
    <w:rsid w:val="005702C3"/>
    <w:rsid w:val="0057058F"/>
    <w:rsid w:val="0057111D"/>
    <w:rsid w:val="00571A73"/>
    <w:rsid w:val="0057269A"/>
    <w:rsid w:val="005735CD"/>
    <w:rsid w:val="00573AD0"/>
    <w:rsid w:val="00573CB5"/>
    <w:rsid w:val="00574C2C"/>
    <w:rsid w:val="00574ED5"/>
    <w:rsid w:val="0057517C"/>
    <w:rsid w:val="0057539A"/>
    <w:rsid w:val="00576C0C"/>
    <w:rsid w:val="005770BD"/>
    <w:rsid w:val="00577163"/>
    <w:rsid w:val="005778E8"/>
    <w:rsid w:val="005779DC"/>
    <w:rsid w:val="00581283"/>
    <w:rsid w:val="00581611"/>
    <w:rsid w:val="005828C5"/>
    <w:rsid w:val="00582DF2"/>
    <w:rsid w:val="00582EBA"/>
    <w:rsid w:val="00582EC4"/>
    <w:rsid w:val="00582EF0"/>
    <w:rsid w:val="005830EE"/>
    <w:rsid w:val="00583381"/>
    <w:rsid w:val="00583637"/>
    <w:rsid w:val="00583E4D"/>
    <w:rsid w:val="005840DE"/>
    <w:rsid w:val="00584640"/>
    <w:rsid w:val="0058493B"/>
    <w:rsid w:val="00584A5D"/>
    <w:rsid w:val="00584EE6"/>
    <w:rsid w:val="00585165"/>
    <w:rsid w:val="00585670"/>
    <w:rsid w:val="00585A8C"/>
    <w:rsid w:val="0058607C"/>
    <w:rsid w:val="005861AD"/>
    <w:rsid w:val="005861E5"/>
    <w:rsid w:val="00586342"/>
    <w:rsid w:val="00586473"/>
    <w:rsid w:val="005869C2"/>
    <w:rsid w:val="00586FD7"/>
    <w:rsid w:val="005870BC"/>
    <w:rsid w:val="0058721D"/>
    <w:rsid w:val="00587922"/>
    <w:rsid w:val="005910A7"/>
    <w:rsid w:val="005912A8"/>
    <w:rsid w:val="005916B3"/>
    <w:rsid w:val="005918BD"/>
    <w:rsid w:val="00592234"/>
    <w:rsid w:val="0059273F"/>
    <w:rsid w:val="0059305C"/>
    <w:rsid w:val="00595306"/>
    <w:rsid w:val="0059538A"/>
    <w:rsid w:val="005958C9"/>
    <w:rsid w:val="00596719"/>
    <w:rsid w:val="00596D7A"/>
    <w:rsid w:val="00596DC3"/>
    <w:rsid w:val="005974EF"/>
    <w:rsid w:val="0059776E"/>
    <w:rsid w:val="00597B3A"/>
    <w:rsid w:val="00597B5B"/>
    <w:rsid w:val="00597D55"/>
    <w:rsid w:val="00597E77"/>
    <w:rsid w:val="005A09FB"/>
    <w:rsid w:val="005A0ABC"/>
    <w:rsid w:val="005A0DF4"/>
    <w:rsid w:val="005A100A"/>
    <w:rsid w:val="005A1391"/>
    <w:rsid w:val="005A2453"/>
    <w:rsid w:val="005A28F6"/>
    <w:rsid w:val="005A2DD1"/>
    <w:rsid w:val="005A3082"/>
    <w:rsid w:val="005A31A3"/>
    <w:rsid w:val="005A3688"/>
    <w:rsid w:val="005A3ADD"/>
    <w:rsid w:val="005A400C"/>
    <w:rsid w:val="005A412C"/>
    <w:rsid w:val="005A46F1"/>
    <w:rsid w:val="005A470D"/>
    <w:rsid w:val="005A4A9B"/>
    <w:rsid w:val="005A580D"/>
    <w:rsid w:val="005A5818"/>
    <w:rsid w:val="005A654D"/>
    <w:rsid w:val="005A6909"/>
    <w:rsid w:val="005A6B1C"/>
    <w:rsid w:val="005A6F98"/>
    <w:rsid w:val="005A71EE"/>
    <w:rsid w:val="005A7288"/>
    <w:rsid w:val="005A7AF4"/>
    <w:rsid w:val="005A7DA2"/>
    <w:rsid w:val="005A7F2B"/>
    <w:rsid w:val="005B00AA"/>
    <w:rsid w:val="005B0F2A"/>
    <w:rsid w:val="005B1D9A"/>
    <w:rsid w:val="005B26C0"/>
    <w:rsid w:val="005B2B98"/>
    <w:rsid w:val="005B31BA"/>
    <w:rsid w:val="005B3B52"/>
    <w:rsid w:val="005B4BCB"/>
    <w:rsid w:val="005B541E"/>
    <w:rsid w:val="005B56BD"/>
    <w:rsid w:val="005B65F7"/>
    <w:rsid w:val="005B70FC"/>
    <w:rsid w:val="005B7839"/>
    <w:rsid w:val="005B7B56"/>
    <w:rsid w:val="005B7C6E"/>
    <w:rsid w:val="005B7DDC"/>
    <w:rsid w:val="005B92B3"/>
    <w:rsid w:val="005C0348"/>
    <w:rsid w:val="005C053A"/>
    <w:rsid w:val="005C07C6"/>
    <w:rsid w:val="005C086F"/>
    <w:rsid w:val="005C0C03"/>
    <w:rsid w:val="005C1163"/>
    <w:rsid w:val="005C1359"/>
    <w:rsid w:val="005C1FD8"/>
    <w:rsid w:val="005C2020"/>
    <w:rsid w:val="005C2323"/>
    <w:rsid w:val="005C29A2"/>
    <w:rsid w:val="005C2EAD"/>
    <w:rsid w:val="005C30D7"/>
    <w:rsid w:val="005C30EA"/>
    <w:rsid w:val="005C3307"/>
    <w:rsid w:val="005C39AE"/>
    <w:rsid w:val="005C4B26"/>
    <w:rsid w:val="005C4C98"/>
    <w:rsid w:val="005C4CE1"/>
    <w:rsid w:val="005C60ED"/>
    <w:rsid w:val="005C6910"/>
    <w:rsid w:val="005C71A1"/>
    <w:rsid w:val="005C72C1"/>
    <w:rsid w:val="005D003C"/>
    <w:rsid w:val="005D01C8"/>
    <w:rsid w:val="005D0201"/>
    <w:rsid w:val="005D10C3"/>
    <w:rsid w:val="005D12C0"/>
    <w:rsid w:val="005D134F"/>
    <w:rsid w:val="005D187F"/>
    <w:rsid w:val="005D20D4"/>
    <w:rsid w:val="005D22B7"/>
    <w:rsid w:val="005D270E"/>
    <w:rsid w:val="005D2717"/>
    <w:rsid w:val="005D29A4"/>
    <w:rsid w:val="005D2ADE"/>
    <w:rsid w:val="005D2BEE"/>
    <w:rsid w:val="005D2CBF"/>
    <w:rsid w:val="005D3058"/>
    <w:rsid w:val="005D324B"/>
    <w:rsid w:val="005D35E0"/>
    <w:rsid w:val="005D3653"/>
    <w:rsid w:val="005D38A3"/>
    <w:rsid w:val="005D3D48"/>
    <w:rsid w:val="005D4C69"/>
    <w:rsid w:val="005D4F24"/>
    <w:rsid w:val="005D5198"/>
    <w:rsid w:val="005D5D4A"/>
    <w:rsid w:val="005D605D"/>
    <w:rsid w:val="005D627F"/>
    <w:rsid w:val="005D6974"/>
    <w:rsid w:val="005D7AE0"/>
    <w:rsid w:val="005D7FF5"/>
    <w:rsid w:val="005E0074"/>
    <w:rsid w:val="005E0F32"/>
    <w:rsid w:val="005E3A1E"/>
    <w:rsid w:val="005E3EA4"/>
    <w:rsid w:val="005E412D"/>
    <w:rsid w:val="005E4171"/>
    <w:rsid w:val="005E44B5"/>
    <w:rsid w:val="005E5995"/>
    <w:rsid w:val="005E5ACC"/>
    <w:rsid w:val="005E6152"/>
    <w:rsid w:val="005E62E1"/>
    <w:rsid w:val="005E668E"/>
    <w:rsid w:val="005E79DC"/>
    <w:rsid w:val="005E7B54"/>
    <w:rsid w:val="005E7C3B"/>
    <w:rsid w:val="005F0094"/>
    <w:rsid w:val="005F0422"/>
    <w:rsid w:val="005F0988"/>
    <w:rsid w:val="005F0C12"/>
    <w:rsid w:val="005F0EC7"/>
    <w:rsid w:val="005F1456"/>
    <w:rsid w:val="005F1C16"/>
    <w:rsid w:val="005F2E7F"/>
    <w:rsid w:val="005F3A03"/>
    <w:rsid w:val="005F3A77"/>
    <w:rsid w:val="005F3FF3"/>
    <w:rsid w:val="005F4371"/>
    <w:rsid w:val="005F4B26"/>
    <w:rsid w:val="005F56A8"/>
    <w:rsid w:val="005F572A"/>
    <w:rsid w:val="005F5A5D"/>
    <w:rsid w:val="005F6075"/>
    <w:rsid w:val="005F68DA"/>
    <w:rsid w:val="005F71C2"/>
    <w:rsid w:val="005F7B52"/>
    <w:rsid w:val="005F7C36"/>
    <w:rsid w:val="005F7C57"/>
    <w:rsid w:val="005F7F2D"/>
    <w:rsid w:val="00600BD4"/>
    <w:rsid w:val="0060102B"/>
    <w:rsid w:val="0060126B"/>
    <w:rsid w:val="00601A4D"/>
    <w:rsid w:val="00601A99"/>
    <w:rsid w:val="00601C42"/>
    <w:rsid w:val="00601DAA"/>
    <w:rsid w:val="006020A8"/>
    <w:rsid w:val="00602640"/>
    <w:rsid w:val="0060272C"/>
    <w:rsid w:val="00602895"/>
    <w:rsid w:val="00602DFC"/>
    <w:rsid w:val="00602FDD"/>
    <w:rsid w:val="006031FA"/>
    <w:rsid w:val="006042DD"/>
    <w:rsid w:val="00604637"/>
    <w:rsid w:val="00604DC7"/>
    <w:rsid w:val="00604EF7"/>
    <w:rsid w:val="006051CD"/>
    <w:rsid w:val="00605C23"/>
    <w:rsid w:val="006061D5"/>
    <w:rsid w:val="00606424"/>
    <w:rsid w:val="006068D1"/>
    <w:rsid w:val="00606E3B"/>
    <w:rsid w:val="006071BB"/>
    <w:rsid w:val="006071EC"/>
    <w:rsid w:val="006102ED"/>
    <w:rsid w:val="006106C2"/>
    <w:rsid w:val="00610767"/>
    <w:rsid w:val="00610F29"/>
    <w:rsid w:val="00611AA2"/>
    <w:rsid w:val="00611AC8"/>
    <w:rsid w:val="00611E8E"/>
    <w:rsid w:val="00612179"/>
    <w:rsid w:val="006126EB"/>
    <w:rsid w:val="00612BEC"/>
    <w:rsid w:val="00612F73"/>
    <w:rsid w:val="006136AE"/>
    <w:rsid w:val="00613730"/>
    <w:rsid w:val="00613AE0"/>
    <w:rsid w:val="00614B3A"/>
    <w:rsid w:val="00614F17"/>
    <w:rsid w:val="00615591"/>
    <w:rsid w:val="006161F6"/>
    <w:rsid w:val="0061633C"/>
    <w:rsid w:val="006172EE"/>
    <w:rsid w:val="00617D60"/>
    <w:rsid w:val="00617FA2"/>
    <w:rsid w:val="0062081D"/>
    <w:rsid w:val="0062097F"/>
    <w:rsid w:val="00621345"/>
    <w:rsid w:val="0062160F"/>
    <w:rsid w:val="00621A1B"/>
    <w:rsid w:val="00623410"/>
    <w:rsid w:val="00623604"/>
    <w:rsid w:val="006239C0"/>
    <w:rsid w:val="00624013"/>
    <w:rsid w:val="006240A3"/>
    <w:rsid w:val="006241C9"/>
    <w:rsid w:val="00624742"/>
    <w:rsid w:val="00624746"/>
    <w:rsid w:val="006247A7"/>
    <w:rsid w:val="0062480C"/>
    <w:rsid w:val="00624A39"/>
    <w:rsid w:val="00624E42"/>
    <w:rsid w:val="006255B1"/>
    <w:rsid w:val="0062580D"/>
    <w:rsid w:val="00625917"/>
    <w:rsid w:val="00626B7D"/>
    <w:rsid w:val="0062713D"/>
    <w:rsid w:val="0062721E"/>
    <w:rsid w:val="00627717"/>
    <w:rsid w:val="006303D9"/>
    <w:rsid w:val="006309F9"/>
    <w:rsid w:val="00630D35"/>
    <w:rsid w:val="00631080"/>
    <w:rsid w:val="006311DA"/>
    <w:rsid w:val="006324BC"/>
    <w:rsid w:val="00632E7D"/>
    <w:rsid w:val="00632E8B"/>
    <w:rsid w:val="00633105"/>
    <w:rsid w:val="006331A0"/>
    <w:rsid w:val="006335AF"/>
    <w:rsid w:val="00633BDD"/>
    <w:rsid w:val="0063432D"/>
    <w:rsid w:val="0063587E"/>
    <w:rsid w:val="00635C03"/>
    <w:rsid w:val="00635DC4"/>
    <w:rsid w:val="006366F6"/>
    <w:rsid w:val="00636EC7"/>
    <w:rsid w:val="00636ED9"/>
    <w:rsid w:val="006378F3"/>
    <w:rsid w:val="0063793E"/>
    <w:rsid w:val="00637967"/>
    <w:rsid w:val="00637A8D"/>
    <w:rsid w:val="00640433"/>
    <w:rsid w:val="006406E5"/>
    <w:rsid w:val="006412AD"/>
    <w:rsid w:val="00641546"/>
    <w:rsid w:val="00641595"/>
    <w:rsid w:val="006429D8"/>
    <w:rsid w:val="00642A06"/>
    <w:rsid w:val="00642E73"/>
    <w:rsid w:val="00643044"/>
    <w:rsid w:val="00643139"/>
    <w:rsid w:val="0064366A"/>
    <w:rsid w:val="00643940"/>
    <w:rsid w:val="006439A2"/>
    <w:rsid w:val="0064483C"/>
    <w:rsid w:val="0064501B"/>
    <w:rsid w:val="00645268"/>
    <w:rsid w:val="00645C14"/>
    <w:rsid w:val="00645E83"/>
    <w:rsid w:val="00646462"/>
    <w:rsid w:val="006465EF"/>
    <w:rsid w:val="0064693B"/>
    <w:rsid w:val="00646C99"/>
    <w:rsid w:val="00646D87"/>
    <w:rsid w:val="00646E6D"/>
    <w:rsid w:val="00647162"/>
    <w:rsid w:val="00647401"/>
    <w:rsid w:val="00647850"/>
    <w:rsid w:val="00650D55"/>
    <w:rsid w:val="006516BF"/>
    <w:rsid w:val="006523C4"/>
    <w:rsid w:val="00652B4A"/>
    <w:rsid w:val="00652C21"/>
    <w:rsid w:val="00653D29"/>
    <w:rsid w:val="00653F7C"/>
    <w:rsid w:val="006545E5"/>
    <w:rsid w:val="00654FCD"/>
    <w:rsid w:val="006551DB"/>
    <w:rsid w:val="0065555A"/>
    <w:rsid w:val="006569C1"/>
    <w:rsid w:val="006569D0"/>
    <w:rsid w:val="00657471"/>
    <w:rsid w:val="006579B4"/>
    <w:rsid w:val="00657BC8"/>
    <w:rsid w:val="0065E961"/>
    <w:rsid w:val="0066043E"/>
    <w:rsid w:val="00660700"/>
    <w:rsid w:val="00660A13"/>
    <w:rsid w:val="00660BBD"/>
    <w:rsid w:val="00660CD3"/>
    <w:rsid w:val="0066143A"/>
    <w:rsid w:val="00661F39"/>
    <w:rsid w:val="006629F8"/>
    <w:rsid w:val="00662CEE"/>
    <w:rsid w:val="00662D05"/>
    <w:rsid w:val="006631F4"/>
    <w:rsid w:val="0066339E"/>
    <w:rsid w:val="006634EA"/>
    <w:rsid w:val="00663FFF"/>
    <w:rsid w:val="006648A5"/>
    <w:rsid w:val="00664C98"/>
    <w:rsid w:val="00664D63"/>
    <w:rsid w:val="00664E10"/>
    <w:rsid w:val="00665025"/>
    <w:rsid w:val="006652B3"/>
    <w:rsid w:val="00665943"/>
    <w:rsid w:val="00665AA8"/>
    <w:rsid w:val="006663C7"/>
    <w:rsid w:val="00666743"/>
    <w:rsid w:val="00666992"/>
    <w:rsid w:val="00667617"/>
    <w:rsid w:val="00667667"/>
    <w:rsid w:val="00667CB3"/>
    <w:rsid w:val="00667CDE"/>
    <w:rsid w:val="00670C00"/>
    <w:rsid w:val="00670D90"/>
    <w:rsid w:val="006711F5"/>
    <w:rsid w:val="0067127F"/>
    <w:rsid w:val="0067203B"/>
    <w:rsid w:val="006721DD"/>
    <w:rsid w:val="00672290"/>
    <w:rsid w:val="00672778"/>
    <w:rsid w:val="00672883"/>
    <w:rsid w:val="00672A0C"/>
    <w:rsid w:val="006733D5"/>
    <w:rsid w:val="00673723"/>
    <w:rsid w:val="00673A49"/>
    <w:rsid w:val="00673FA2"/>
    <w:rsid w:val="00674106"/>
    <w:rsid w:val="00674B1E"/>
    <w:rsid w:val="00676425"/>
    <w:rsid w:val="00676A32"/>
    <w:rsid w:val="00676BE9"/>
    <w:rsid w:val="00677D3B"/>
    <w:rsid w:val="00680001"/>
    <w:rsid w:val="00682DCA"/>
    <w:rsid w:val="00682E9F"/>
    <w:rsid w:val="00682F80"/>
    <w:rsid w:val="0068405E"/>
    <w:rsid w:val="00684421"/>
    <w:rsid w:val="00684BE7"/>
    <w:rsid w:val="00684CB3"/>
    <w:rsid w:val="006852FF"/>
    <w:rsid w:val="006853FD"/>
    <w:rsid w:val="0068641C"/>
    <w:rsid w:val="0068684A"/>
    <w:rsid w:val="00686D74"/>
    <w:rsid w:val="00686DEA"/>
    <w:rsid w:val="00686E3C"/>
    <w:rsid w:val="006878C5"/>
    <w:rsid w:val="006905FA"/>
    <w:rsid w:val="00690639"/>
    <w:rsid w:val="00690C47"/>
    <w:rsid w:val="006912A9"/>
    <w:rsid w:val="006913A1"/>
    <w:rsid w:val="006916FE"/>
    <w:rsid w:val="00691E6B"/>
    <w:rsid w:val="00692302"/>
    <w:rsid w:val="0069233C"/>
    <w:rsid w:val="006926DD"/>
    <w:rsid w:val="00692F0D"/>
    <w:rsid w:val="006938A2"/>
    <w:rsid w:val="006940EB"/>
    <w:rsid w:val="006944D4"/>
    <w:rsid w:val="00695EF2"/>
    <w:rsid w:val="00696089"/>
    <w:rsid w:val="00696D39"/>
    <w:rsid w:val="00696E06"/>
    <w:rsid w:val="00696E2E"/>
    <w:rsid w:val="0069751E"/>
    <w:rsid w:val="00697D19"/>
    <w:rsid w:val="006A043D"/>
    <w:rsid w:val="006A0E96"/>
    <w:rsid w:val="006A1071"/>
    <w:rsid w:val="006A1306"/>
    <w:rsid w:val="006A13F9"/>
    <w:rsid w:val="006A14C4"/>
    <w:rsid w:val="006A21E8"/>
    <w:rsid w:val="006A241E"/>
    <w:rsid w:val="006A2A85"/>
    <w:rsid w:val="006A2A98"/>
    <w:rsid w:val="006A2CEE"/>
    <w:rsid w:val="006A2E35"/>
    <w:rsid w:val="006A2E9D"/>
    <w:rsid w:val="006A354D"/>
    <w:rsid w:val="006A442A"/>
    <w:rsid w:val="006A45A4"/>
    <w:rsid w:val="006A4F3E"/>
    <w:rsid w:val="006A52BF"/>
    <w:rsid w:val="006A5D42"/>
    <w:rsid w:val="006A6AD7"/>
    <w:rsid w:val="006A70FB"/>
    <w:rsid w:val="006A7237"/>
    <w:rsid w:val="006A759D"/>
    <w:rsid w:val="006A7F7D"/>
    <w:rsid w:val="006B0701"/>
    <w:rsid w:val="006B087D"/>
    <w:rsid w:val="006B199D"/>
    <w:rsid w:val="006B2924"/>
    <w:rsid w:val="006B38D2"/>
    <w:rsid w:val="006B3AA7"/>
    <w:rsid w:val="006B3B7F"/>
    <w:rsid w:val="006B3DAF"/>
    <w:rsid w:val="006B4006"/>
    <w:rsid w:val="006B417C"/>
    <w:rsid w:val="006B4864"/>
    <w:rsid w:val="006B4A43"/>
    <w:rsid w:val="006B4C2B"/>
    <w:rsid w:val="006B4DC3"/>
    <w:rsid w:val="006B5109"/>
    <w:rsid w:val="006B5703"/>
    <w:rsid w:val="006B61A2"/>
    <w:rsid w:val="006B61FE"/>
    <w:rsid w:val="006B6D5B"/>
    <w:rsid w:val="006B6EB0"/>
    <w:rsid w:val="006B722C"/>
    <w:rsid w:val="006BBBFA"/>
    <w:rsid w:val="006C007E"/>
    <w:rsid w:val="006C2276"/>
    <w:rsid w:val="006C23F1"/>
    <w:rsid w:val="006C31E1"/>
    <w:rsid w:val="006C3241"/>
    <w:rsid w:val="006C3DAF"/>
    <w:rsid w:val="006C4514"/>
    <w:rsid w:val="006C4E3A"/>
    <w:rsid w:val="006C5921"/>
    <w:rsid w:val="006C60AD"/>
    <w:rsid w:val="006C6AE8"/>
    <w:rsid w:val="006C6EE4"/>
    <w:rsid w:val="006C72BA"/>
    <w:rsid w:val="006C739E"/>
    <w:rsid w:val="006C78AA"/>
    <w:rsid w:val="006D01B0"/>
    <w:rsid w:val="006D0824"/>
    <w:rsid w:val="006D0E19"/>
    <w:rsid w:val="006D0F90"/>
    <w:rsid w:val="006D1440"/>
    <w:rsid w:val="006D16D7"/>
    <w:rsid w:val="006D191E"/>
    <w:rsid w:val="006D1F40"/>
    <w:rsid w:val="006D289F"/>
    <w:rsid w:val="006D2B49"/>
    <w:rsid w:val="006D2BFA"/>
    <w:rsid w:val="006D3869"/>
    <w:rsid w:val="006D3A88"/>
    <w:rsid w:val="006D3B92"/>
    <w:rsid w:val="006D40B4"/>
    <w:rsid w:val="006D5110"/>
    <w:rsid w:val="006D5210"/>
    <w:rsid w:val="006D5354"/>
    <w:rsid w:val="006D55B1"/>
    <w:rsid w:val="006D57BF"/>
    <w:rsid w:val="006D5E0F"/>
    <w:rsid w:val="006D6230"/>
    <w:rsid w:val="006D6940"/>
    <w:rsid w:val="006D6EB9"/>
    <w:rsid w:val="006D7185"/>
    <w:rsid w:val="006D75B6"/>
    <w:rsid w:val="006E09CF"/>
    <w:rsid w:val="006E0E5D"/>
    <w:rsid w:val="006E0F00"/>
    <w:rsid w:val="006E16B9"/>
    <w:rsid w:val="006E1B6C"/>
    <w:rsid w:val="006E1C6B"/>
    <w:rsid w:val="006E1DB1"/>
    <w:rsid w:val="006E1E2D"/>
    <w:rsid w:val="006E218F"/>
    <w:rsid w:val="006E2570"/>
    <w:rsid w:val="006E26DF"/>
    <w:rsid w:val="006E2988"/>
    <w:rsid w:val="006E3482"/>
    <w:rsid w:val="006E40A9"/>
    <w:rsid w:val="006E4B16"/>
    <w:rsid w:val="006E4E9A"/>
    <w:rsid w:val="006E4FB0"/>
    <w:rsid w:val="006E51D1"/>
    <w:rsid w:val="006E54D4"/>
    <w:rsid w:val="006E5993"/>
    <w:rsid w:val="006E5AAD"/>
    <w:rsid w:val="006E5DC4"/>
    <w:rsid w:val="006E6828"/>
    <w:rsid w:val="006E6B94"/>
    <w:rsid w:val="006E6E84"/>
    <w:rsid w:val="006E7384"/>
    <w:rsid w:val="006E7E56"/>
    <w:rsid w:val="006F0580"/>
    <w:rsid w:val="006F173E"/>
    <w:rsid w:val="006F2A96"/>
    <w:rsid w:val="006F2AB4"/>
    <w:rsid w:val="006F2F90"/>
    <w:rsid w:val="006F308A"/>
    <w:rsid w:val="006F37B1"/>
    <w:rsid w:val="006F3B13"/>
    <w:rsid w:val="006F3E8F"/>
    <w:rsid w:val="006F3EF5"/>
    <w:rsid w:val="006F4BF0"/>
    <w:rsid w:val="006F4EA3"/>
    <w:rsid w:val="006F56B0"/>
    <w:rsid w:val="006F575E"/>
    <w:rsid w:val="006F5EAD"/>
    <w:rsid w:val="006F646C"/>
    <w:rsid w:val="006F7ECD"/>
    <w:rsid w:val="006FD0B9"/>
    <w:rsid w:val="007003CF"/>
    <w:rsid w:val="007003E4"/>
    <w:rsid w:val="0070067A"/>
    <w:rsid w:val="00700AF8"/>
    <w:rsid w:val="00700E0A"/>
    <w:rsid w:val="00700F6C"/>
    <w:rsid w:val="007015DE"/>
    <w:rsid w:val="00702045"/>
    <w:rsid w:val="007024F6"/>
    <w:rsid w:val="007027B6"/>
    <w:rsid w:val="007029CE"/>
    <w:rsid w:val="00702D11"/>
    <w:rsid w:val="007041F2"/>
    <w:rsid w:val="00704552"/>
    <w:rsid w:val="00704BF3"/>
    <w:rsid w:val="00704DAD"/>
    <w:rsid w:val="00704FB8"/>
    <w:rsid w:val="00705355"/>
    <w:rsid w:val="00706A4C"/>
    <w:rsid w:val="00706EE5"/>
    <w:rsid w:val="00707542"/>
    <w:rsid w:val="00707872"/>
    <w:rsid w:val="00707D72"/>
    <w:rsid w:val="00707E9E"/>
    <w:rsid w:val="00707EF2"/>
    <w:rsid w:val="0071030E"/>
    <w:rsid w:val="007103B1"/>
    <w:rsid w:val="0071138E"/>
    <w:rsid w:val="00711505"/>
    <w:rsid w:val="00711DC1"/>
    <w:rsid w:val="00712079"/>
    <w:rsid w:val="007131AA"/>
    <w:rsid w:val="00713385"/>
    <w:rsid w:val="0071346E"/>
    <w:rsid w:val="007136F7"/>
    <w:rsid w:val="00713BCD"/>
    <w:rsid w:val="00713C93"/>
    <w:rsid w:val="00713D3A"/>
    <w:rsid w:val="00714235"/>
    <w:rsid w:val="007156EF"/>
    <w:rsid w:val="00715E69"/>
    <w:rsid w:val="00715ED7"/>
    <w:rsid w:val="00716075"/>
    <w:rsid w:val="00716543"/>
    <w:rsid w:val="00716747"/>
    <w:rsid w:val="007175BE"/>
    <w:rsid w:val="00717940"/>
    <w:rsid w:val="00717B27"/>
    <w:rsid w:val="00717D49"/>
    <w:rsid w:val="0072000D"/>
    <w:rsid w:val="00720043"/>
    <w:rsid w:val="007203DD"/>
    <w:rsid w:val="007205DB"/>
    <w:rsid w:val="0072069A"/>
    <w:rsid w:val="00721F29"/>
    <w:rsid w:val="007222AD"/>
    <w:rsid w:val="00722465"/>
    <w:rsid w:val="007224C1"/>
    <w:rsid w:val="007224D0"/>
    <w:rsid w:val="0072283E"/>
    <w:rsid w:val="00722879"/>
    <w:rsid w:val="00722BCA"/>
    <w:rsid w:val="00722CEF"/>
    <w:rsid w:val="007231A0"/>
    <w:rsid w:val="0072359D"/>
    <w:rsid w:val="0072448B"/>
    <w:rsid w:val="00724A39"/>
    <w:rsid w:val="00724EB7"/>
    <w:rsid w:val="007250C7"/>
    <w:rsid w:val="00725589"/>
    <w:rsid w:val="007262D9"/>
    <w:rsid w:val="00726596"/>
    <w:rsid w:val="00726B07"/>
    <w:rsid w:val="00730E86"/>
    <w:rsid w:val="00730F65"/>
    <w:rsid w:val="0073204B"/>
    <w:rsid w:val="007325A4"/>
    <w:rsid w:val="00733117"/>
    <w:rsid w:val="007331AC"/>
    <w:rsid w:val="0073337D"/>
    <w:rsid w:val="00733405"/>
    <w:rsid w:val="0073389A"/>
    <w:rsid w:val="007339AA"/>
    <w:rsid w:val="007343FB"/>
    <w:rsid w:val="00734493"/>
    <w:rsid w:val="00734639"/>
    <w:rsid w:val="00734987"/>
    <w:rsid w:val="00734BAA"/>
    <w:rsid w:val="00734E7D"/>
    <w:rsid w:val="00735E83"/>
    <w:rsid w:val="00736006"/>
    <w:rsid w:val="00736121"/>
    <w:rsid w:val="007363C0"/>
    <w:rsid w:val="00736A11"/>
    <w:rsid w:val="00736BB5"/>
    <w:rsid w:val="00736D43"/>
    <w:rsid w:val="00736D69"/>
    <w:rsid w:val="00736ECB"/>
    <w:rsid w:val="007373C2"/>
    <w:rsid w:val="00737A8E"/>
    <w:rsid w:val="00737C64"/>
    <w:rsid w:val="007409C8"/>
    <w:rsid w:val="00741DE6"/>
    <w:rsid w:val="00742015"/>
    <w:rsid w:val="0074268F"/>
    <w:rsid w:val="00742929"/>
    <w:rsid w:val="00742936"/>
    <w:rsid w:val="00742A1B"/>
    <w:rsid w:val="0074301C"/>
    <w:rsid w:val="00743575"/>
    <w:rsid w:val="00743670"/>
    <w:rsid w:val="00743ABF"/>
    <w:rsid w:val="00743FF7"/>
    <w:rsid w:val="0074424D"/>
    <w:rsid w:val="007442A2"/>
    <w:rsid w:val="00744409"/>
    <w:rsid w:val="007445A2"/>
    <w:rsid w:val="00744AC8"/>
    <w:rsid w:val="00745539"/>
    <w:rsid w:val="00745F04"/>
    <w:rsid w:val="00746533"/>
    <w:rsid w:val="00746D69"/>
    <w:rsid w:val="00746F57"/>
    <w:rsid w:val="00747C96"/>
    <w:rsid w:val="00747EF5"/>
    <w:rsid w:val="0075013F"/>
    <w:rsid w:val="007501FB"/>
    <w:rsid w:val="007506F6"/>
    <w:rsid w:val="0075079A"/>
    <w:rsid w:val="00750826"/>
    <w:rsid w:val="00750F60"/>
    <w:rsid w:val="0075178A"/>
    <w:rsid w:val="00752ED9"/>
    <w:rsid w:val="00753879"/>
    <w:rsid w:val="0075399C"/>
    <w:rsid w:val="00753C18"/>
    <w:rsid w:val="00753F76"/>
    <w:rsid w:val="007541D3"/>
    <w:rsid w:val="00754346"/>
    <w:rsid w:val="007543F6"/>
    <w:rsid w:val="00754A3F"/>
    <w:rsid w:val="00754BD0"/>
    <w:rsid w:val="00754DE8"/>
    <w:rsid w:val="00754F07"/>
    <w:rsid w:val="00754FB3"/>
    <w:rsid w:val="00755C57"/>
    <w:rsid w:val="00756AA6"/>
    <w:rsid w:val="00756C82"/>
    <w:rsid w:val="0075727B"/>
    <w:rsid w:val="00757950"/>
    <w:rsid w:val="00757980"/>
    <w:rsid w:val="00757B04"/>
    <w:rsid w:val="00757BFC"/>
    <w:rsid w:val="00757C91"/>
    <w:rsid w:val="00757FD7"/>
    <w:rsid w:val="0075A4B0"/>
    <w:rsid w:val="007603CF"/>
    <w:rsid w:val="007606E2"/>
    <w:rsid w:val="00760985"/>
    <w:rsid w:val="00760AFB"/>
    <w:rsid w:val="00760F8E"/>
    <w:rsid w:val="0076123F"/>
    <w:rsid w:val="0076181D"/>
    <w:rsid w:val="00761A29"/>
    <w:rsid w:val="007621AD"/>
    <w:rsid w:val="007628A6"/>
    <w:rsid w:val="00763FAD"/>
    <w:rsid w:val="00763FB8"/>
    <w:rsid w:val="0076440E"/>
    <w:rsid w:val="007646B0"/>
    <w:rsid w:val="007646C9"/>
    <w:rsid w:val="00766263"/>
    <w:rsid w:val="0076663C"/>
    <w:rsid w:val="00766C05"/>
    <w:rsid w:val="007670B1"/>
    <w:rsid w:val="00767755"/>
    <w:rsid w:val="0077053E"/>
    <w:rsid w:val="00770F6B"/>
    <w:rsid w:val="00771079"/>
    <w:rsid w:val="00771107"/>
    <w:rsid w:val="00771609"/>
    <w:rsid w:val="00771E65"/>
    <w:rsid w:val="00771FDB"/>
    <w:rsid w:val="00773A3F"/>
    <w:rsid w:val="00774273"/>
    <w:rsid w:val="00774433"/>
    <w:rsid w:val="00774A6A"/>
    <w:rsid w:val="00775299"/>
    <w:rsid w:val="00775333"/>
    <w:rsid w:val="007755F0"/>
    <w:rsid w:val="00775C8C"/>
    <w:rsid w:val="00775DDB"/>
    <w:rsid w:val="007777F6"/>
    <w:rsid w:val="007803DA"/>
    <w:rsid w:val="007804AE"/>
    <w:rsid w:val="00780564"/>
    <w:rsid w:val="007805C5"/>
    <w:rsid w:val="00780679"/>
    <w:rsid w:val="00780940"/>
    <w:rsid w:val="00781A0B"/>
    <w:rsid w:val="00781EC6"/>
    <w:rsid w:val="00782BB2"/>
    <w:rsid w:val="00782C98"/>
    <w:rsid w:val="00782E18"/>
    <w:rsid w:val="00782F89"/>
    <w:rsid w:val="00784D2C"/>
    <w:rsid w:val="007853D1"/>
    <w:rsid w:val="00785739"/>
    <w:rsid w:val="00785993"/>
    <w:rsid w:val="0078675C"/>
    <w:rsid w:val="007868D0"/>
    <w:rsid w:val="00786E43"/>
    <w:rsid w:val="00786F9C"/>
    <w:rsid w:val="007879DE"/>
    <w:rsid w:val="00787B70"/>
    <w:rsid w:val="007900BF"/>
    <w:rsid w:val="007908A8"/>
    <w:rsid w:val="00790D16"/>
    <w:rsid w:val="00790E00"/>
    <w:rsid w:val="00790FE3"/>
    <w:rsid w:val="007912BB"/>
    <w:rsid w:val="00791340"/>
    <w:rsid w:val="00791A76"/>
    <w:rsid w:val="00792BEE"/>
    <w:rsid w:val="00792D5E"/>
    <w:rsid w:val="0079395E"/>
    <w:rsid w:val="00793FD2"/>
    <w:rsid w:val="0079452B"/>
    <w:rsid w:val="00794C76"/>
    <w:rsid w:val="00794FA4"/>
    <w:rsid w:val="00796173"/>
    <w:rsid w:val="007965AA"/>
    <w:rsid w:val="007977DB"/>
    <w:rsid w:val="007A080C"/>
    <w:rsid w:val="007A0A02"/>
    <w:rsid w:val="007A1120"/>
    <w:rsid w:val="007A12E9"/>
    <w:rsid w:val="007A1DB0"/>
    <w:rsid w:val="007A372E"/>
    <w:rsid w:val="007A38BE"/>
    <w:rsid w:val="007A40A0"/>
    <w:rsid w:val="007A40B9"/>
    <w:rsid w:val="007A418C"/>
    <w:rsid w:val="007A545F"/>
    <w:rsid w:val="007A5E1E"/>
    <w:rsid w:val="007A5E5F"/>
    <w:rsid w:val="007A600D"/>
    <w:rsid w:val="007A62E7"/>
    <w:rsid w:val="007A6869"/>
    <w:rsid w:val="007A7311"/>
    <w:rsid w:val="007A75C6"/>
    <w:rsid w:val="007A7631"/>
    <w:rsid w:val="007A7E40"/>
    <w:rsid w:val="007B00FA"/>
    <w:rsid w:val="007B0252"/>
    <w:rsid w:val="007B0274"/>
    <w:rsid w:val="007B0C74"/>
    <w:rsid w:val="007B0E03"/>
    <w:rsid w:val="007B351D"/>
    <w:rsid w:val="007B45D2"/>
    <w:rsid w:val="007B4AD5"/>
    <w:rsid w:val="007B576C"/>
    <w:rsid w:val="007B5F94"/>
    <w:rsid w:val="007B66C0"/>
    <w:rsid w:val="007B698E"/>
    <w:rsid w:val="007B6EB3"/>
    <w:rsid w:val="007B6ED3"/>
    <w:rsid w:val="007B710C"/>
    <w:rsid w:val="007B7ACC"/>
    <w:rsid w:val="007C0C7F"/>
    <w:rsid w:val="007C1BB6"/>
    <w:rsid w:val="007C1C9D"/>
    <w:rsid w:val="007C1CC6"/>
    <w:rsid w:val="007C2253"/>
    <w:rsid w:val="007C24B9"/>
    <w:rsid w:val="007C2B2D"/>
    <w:rsid w:val="007C2E97"/>
    <w:rsid w:val="007C2FBB"/>
    <w:rsid w:val="007C324C"/>
    <w:rsid w:val="007C36EF"/>
    <w:rsid w:val="007C398A"/>
    <w:rsid w:val="007C3BD4"/>
    <w:rsid w:val="007C3D2D"/>
    <w:rsid w:val="007C3F77"/>
    <w:rsid w:val="007C4409"/>
    <w:rsid w:val="007C4545"/>
    <w:rsid w:val="007C4CD7"/>
    <w:rsid w:val="007C5035"/>
    <w:rsid w:val="007C55D0"/>
    <w:rsid w:val="007C5990"/>
    <w:rsid w:val="007C5FB7"/>
    <w:rsid w:val="007C60D0"/>
    <w:rsid w:val="007C7273"/>
    <w:rsid w:val="007C753F"/>
    <w:rsid w:val="007C7962"/>
    <w:rsid w:val="007C7A47"/>
    <w:rsid w:val="007C7A50"/>
    <w:rsid w:val="007C7DDB"/>
    <w:rsid w:val="007D031B"/>
    <w:rsid w:val="007D1C1D"/>
    <w:rsid w:val="007D1D71"/>
    <w:rsid w:val="007D20DA"/>
    <w:rsid w:val="007D21C9"/>
    <w:rsid w:val="007D2600"/>
    <w:rsid w:val="007D26D8"/>
    <w:rsid w:val="007D270D"/>
    <w:rsid w:val="007D2FBA"/>
    <w:rsid w:val="007D34F4"/>
    <w:rsid w:val="007D3D76"/>
    <w:rsid w:val="007D3F7A"/>
    <w:rsid w:val="007D3FBF"/>
    <w:rsid w:val="007D40F1"/>
    <w:rsid w:val="007D428B"/>
    <w:rsid w:val="007D45F5"/>
    <w:rsid w:val="007D4CB6"/>
    <w:rsid w:val="007D5B03"/>
    <w:rsid w:val="007D5BE9"/>
    <w:rsid w:val="007D6469"/>
    <w:rsid w:val="007D6624"/>
    <w:rsid w:val="007D7073"/>
    <w:rsid w:val="007D745E"/>
    <w:rsid w:val="007D7493"/>
    <w:rsid w:val="007D7971"/>
    <w:rsid w:val="007D7D8F"/>
    <w:rsid w:val="007E03B8"/>
    <w:rsid w:val="007E07D5"/>
    <w:rsid w:val="007E1A08"/>
    <w:rsid w:val="007E1A80"/>
    <w:rsid w:val="007E279B"/>
    <w:rsid w:val="007E2E04"/>
    <w:rsid w:val="007E2F23"/>
    <w:rsid w:val="007E38D4"/>
    <w:rsid w:val="007E3F4D"/>
    <w:rsid w:val="007E420E"/>
    <w:rsid w:val="007E4429"/>
    <w:rsid w:val="007E45AF"/>
    <w:rsid w:val="007E4D50"/>
    <w:rsid w:val="007E4F06"/>
    <w:rsid w:val="007E4F1E"/>
    <w:rsid w:val="007E5878"/>
    <w:rsid w:val="007E5BAB"/>
    <w:rsid w:val="007E5C1A"/>
    <w:rsid w:val="007E6AF4"/>
    <w:rsid w:val="007E6F78"/>
    <w:rsid w:val="007E72BE"/>
    <w:rsid w:val="007E7392"/>
    <w:rsid w:val="007F00ED"/>
    <w:rsid w:val="007F09B7"/>
    <w:rsid w:val="007F0DB2"/>
    <w:rsid w:val="007F18B0"/>
    <w:rsid w:val="007F2027"/>
    <w:rsid w:val="007F2088"/>
    <w:rsid w:val="007F2D51"/>
    <w:rsid w:val="007F2E7D"/>
    <w:rsid w:val="007F2FA7"/>
    <w:rsid w:val="007F352A"/>
    <w:rsid w:val="007F422C"/>
    <w:rsid w:val="007F48C5"/>
    <w:rsid w:val="007F49AA"/>
    <w:rsid w:val="007F4BAA"/>
    <w:rsid w:val="007F5690"/>
    <w:rsid w:val="007F5A39"/>
    <w:rsid w:val="007F5F45"/>
    <w:rsid w:val="007F6C2C"/>
    <w:rsid w:val="007F705E"/>
    <w:rsid w:val="007F74B7"/>
    <w:rsid w:val="008008D6"/>
    <w:rsid w:val="00800BDF"/>
    <w:rsid w:val="00800F96"/>
    <w:rsid w:val="00801066"/>
    <w:rsid w:val="0080171C"/>
    <w:rsid w:val="008019EF"/>
    <w:rsid w:val="00801C2D"/>
    <w:rsid w:val="00802753"/>
    <w:rsid w:val="0080379B"/>
    <w:rsid w:val="00803D6F"/>
    <w:rsid w:val="00803DB3"/>
    <w:rsid w:val="008041C6"/>
    <w:rsid w:val="008042F0"/>
    <w:rsid w:val="008044AD"/>
    <w:rsid w:val="00804958"/>
    <w:rsid w:val="008053B9"/>
    <w:rsid w:val="0080558F"/>
    <w:rsid w:val="008056E0"/>
    <w:rsid w:val="00805B2E"/>
    <w:rsid w:val="00806146"/>
    <w:rsid w:val="00806C9D"/>
    <w:rsid w:val="00807415"/>
    <w:rsid w:val="00807506"/>
    <w:rsid w:val="0080768B"/>
    <w:rsid w:val="00807BDE"/>
    <w:rsid w:val="008105C2"/>
    <w:rsid w:val="008106DB"/>
    <w:rsid w:val="00811BAA"/>
    <w:rsid w:val="00811C21"/>
    <w:rsid w:val="008120AC"/>
    <w:rsid w:val="00812154"/>
    <w:rsid w:val="00812380"/>
    <w:rsid w:val="00813E2B"/>
    <w:rsid w:val="0081424B"/>
    <w:rsid w:val="008142BB"/>
    <w:rsid w:val="00816610"/>
    <w:rsid w:val="0081733F"/>
    <w:rsid w:val="00817527"/>
    <w:rsid w:val="0082029C"/>
    <w:rsid w:val="008202AA"/>
    <w:rsid w:val="0082050A"/>
    <w:rsid w:val="00821108"/>
    <w:rsid w:val="00821D26"/>
    <w:rsid w:val="00821DFB"/>
    <w:rsid w:val="00822333"/>
    <w:rsid w:val="008229A2"/>
    <w:rsid w:val="00822DEC"/>
    <w:rsid w:val="008231BB"/>
    <w:rsid w:val="00823577"/>
    <w:rsid w:val="008235F2"/>
    <w:rsid w:val="00823F51"/>
    <w:rsid w:val="00824147"/>
    <w:rsid w:val="00825232"/>
    <w:rsid w:val="00825E9F"/>
    <w:rsid w:val="00830135"/>
    <w:rsid w:val="008305A5"/>
    <w:rsid w:val="00830C65"/>
    <w:rsid w:val="00830FBB"/>
    <w:rsid w:val="00832070"/>
    <w:rsid w:val="00832347"/>
    <w:rsid w:val="0083248C"/>
    <w:rsid w:val="0083262B"/>
    <w:rsid w:val="008331A2"/>
    <w:rsid w:val="008332AB"/>
    <w:rsid w:val="00833557"/>
    <w:rsid w:val="008338EA"/>
    <w:rsid w:val="00833EF0"/>
    <w:rsid w:val="00834191"/>
    <w:rsid w:val="00834489"/>
    <w:rsid w:val="00834B5E"/>
    <w:rsid w:val="00834E93"/>
    <w:rsid w:val="00834F26"/>
    <w:rsid w:val="00835C9D"/>
    <w:rsid w:val="008362FA"/>
    <w:rsid w:val="00837202"/>
    <w:rsid w:val="0083786A"/>
    <w:rsid w:val="0084011C"/>
    <w:rsid w:val="00840264"/>
    <w:rsid w:val="0084082F"/>
    <w:rsid w:val="00841236"/>
    <w:rsid w:val="00842D17"/>
    <w:rsid w:val="00842F45"/>
    <w:rsid w:val="00843044"/>
    <w:rsid w:val="008431A5"/>
    <w:rsid w:val="00843864"/>
    <w:rsid w:val="00843883"/>
    <w:rsid w:val="00843E73"/>
    <w:rsid w:val="00843EF8"/>
    <w:rsid w:val="0084432D"/>
    <w:rsid w:val="0084455E"/>
    <w:rsid w:val="0084493E"/>
    <w:rsid w:val="00844B3D"/>
    <w:rsid w:val="00846075"/>
    <w:rsid w:val="00846944"/>
    <w:rsid w:val="00846B0D"/>
    <w:rsid w:val="00847832"/>
    <w:rsid w:val="008500EC"/>
    <w:rsid w:val="00850448"/>
    <w:rsid w:val="008504D6"/>
    <w:rsid w:val="0085056E"/>
    <w:rsid w:val="00850634"/>
    <w:rsid w:val="00850E01"/>
    <w:rsid w:val="00850FA5"/>
    <w:rsid w:val="0085136A"/>
    <w:rsid w:val="00851702"/>
    <w:rsid w:val="00851CDB"/>
    <w:rsid w:val="00852521"/>
    <w:rsid w:val="00852C63"/>
    <w:rsid w:val="0085348B"/>
    <w:rsid w:val="00853934"/>
    <w:rsid w:val="00853C28"/>
    <w:rsid w:val="00853D92"/>
    <w:rsid w:val="00853FA0"/>
    <w:rsid w:val="0085403C"/>
    <w:rsid w:val="0085433A"/>
    <w:rsid w:val="00854391"/>
    <w:rsid w:val="008546E0"/>
    <w:rsid w:val="008548D6"/>
    <w:rsid w:val="00854992"/>
    <w:rsid w:val="00854B5E"/>
    <w:rsid w:val="008557B5"/>
    <w:rsid w:val="00855867"/>
    <w:rsid w:val="00855CBE"/>
    <w:rsid w:val="00855D7E"/>
    <w:rsid w:val="00856A92"/>
    <w:rsid w:val="00856CB0"/>
    <w:rsid w:val="00856DD6"/>
    <w:rsid w:val="00856DF4"/>
    <w:rsid w:val="008571DD"/>
    <w:rsid w:val="0085736F"/>
    <w:rsid w:val="00857404"/>
    <w:rsid w:val="008577BB"/>
    <w:rsid w:val="00857DDA"/>
    <w:rsid w:val="0086118D"/>
    <w:rsid w:val="008611B4"/>
    <w:rsid w:val="008619DC"/>
    <w:rsid w:val="00861C45"/>
    <w:rsid w:val="00862A91"/>
    <w:rsid w:val="00863916"/>
    <w:rsid w:val="00863AE5"/>
    <w:rsid w:val="00864134"/>
    <w:rsid w:val="0086559F"/>
    <w:rsid w:val="0086653D"/>
    <w:rsid w:val="00866984"/>
    <w:rsid w:val="00866BF3"/>
    <w:rsid w:val="0086757F"/>
    <w:rsid w:val="008676D9"/>
    <w:rsid w:val="00867A85"/>
    <w:rsid w:val="00867EFD"/>
    <w:rsid w:val="00870027"/>
    <w:rsid w:val="0087018F"/>
    <w:rsid w:val="008701FB"/>
    <w:rsid w:val="00870C5E"/>
    <w:rsid w:val="00870E79"/>
    <w:rsid w:val="008711CE"/>
    <w:rsid w:val="0087124F"/>
    <w:rsid w:val="008716FE"/>
    <w:rsid w:val="00871777"/>
    <w:rsid w:val="008717D9"/>
    <w:rsid w:val="0087221D"/>
    <w:rsid w:val="0087233D"/>
    <w:rsid w:val="008723B1"/>
    <w:rsid w:val="008723B7"/>
    <w:rsid w:val="00872B38"/>
    <w:rsid w:val="00873239"/>
    <w:rsid w:val="00873EE5"/>
    <w:rsid w:val="008742C5"/>
    <w:rsid w:val="00874333"/>
    <w:rsid w:val="008747A2"/>
    <w:rsid w:val="00875B35"/>
    <w:rsid w:val="00875BCF"/>
    <w:rsid w:val="00875CCB"/>
    <w:rsid w:val="008760F8"/>
    <w:rsid w:val="008773D2"/>
    <w:rsid w:val="00877EB2"/>
    <w:rsid w:val="00877EE2"/>
    <w:rsid w:val="00880B6C"/>
    <w:rsid w:val="00880E46"/>
    <w:rsid w:val="008811A8"/>
    <w:rsid w:val="008817F8"/>
    <w:rsid w:val="00881D33"/>
    <w:rsid w:val="008820EC"/>
    <w:rsid w:val="00882599"/>
    <w:rsid w:val="0088303D"/>
    <w:rsid w:val="008830DC"/>
    <w:rsid w:val="008841DF"/>
    <w:rsid w:val="00884BFC"/>
    <w:rsid w:val="0088535F"/>
    <w:rsid w:val="00885EEA"/>
    <w:rsid w:val="0088695B"/>
    <w:rsid w:val="008871FA"/>
    <w:rsid w:val="0088778B"/>
    <w:rsid w:val="008878AE"/>
    <w:rsid w:val="008879EE"/>
    <w:rsid w:val="0088F279"/>
    <w:rsid w:val="00890C54"/>
    <w:rsid w:val="00890C70"/>
    <w:rsid w:val="008914F9"/>
    <w:rsid w:val="008915C7"/>
    <w:rsid w:val="00891926"/>
    <w:rsid w:val="00892B09"/>
    <w:rsid w:val="00892F7E"/>
    <w:rsid w:val="008932EA"/>
    <w:rsid w:val="00893BC8"/>
    <w:rsid w:val="00893DE9"/>
    <w:rsid w:val="00894030"/>
    <w:rsid w:val="0089411B"/>
    <w:rsid w:val="0089481D"/>
    <w:rsid w:val="00894AE2"/>
    <w:rsid w:val="00895C02"/>
    <w:rsid w:val="00895C2F"/>
    <w:rsid w:val="008964FC"/>
    <w:rsid w:val="00896683"/>
    <w:rsid w:val="00896754"/>
    <w:rsid w:val="00896E71"/>
    <w:rsid w:val="008974D6"/>
    <w:rsid w:val="008975E2"/>
    <w:rsid w:val="0089772A"/>
    <w:rsid w:val="00897EDC"/>
    <w:rsid w:val="00899F71"/>
    <w:rsid w:val="008A0262"/>
    <w:rsid w:val="008A1010"/>
    <w:rsid w:val="008A1650"/>
    <w:rsid w:val="008A1C0D"/>
    <w:rsid w:val="008A2617"/>
    <w:rsid w:val="008A2D9A"/>
    <w:rsid w:val="008A2FAC"/>
    <w:rsid w:val="008A313F"/>
    <w:rsid w:val="008A3562"/>
    <w:rsid w:val="008A407C"/>
    <w:rsid w:val="008A546E"/>
    <w:rsid w:val="008A5A24"/>
    <w:rsid w:val="008A6642"/>
    <w:rsid w:val="008A724D"/>
    <w:rsid w:val="008A7324"/>
    <w:rsid w:val="008B0ABD"/>
    <w:rsid w:val="008B10B4"/>
    <w:rsid w:val="008B1492"/>
    <w:rsid w:val="008B1728"/>
    <w:rsid w:val="008B1F51"/>
    <w:rsid w:val="008B2285"/>
    <w:rsid w:val="008B278D"/>
    <w:rsid w:val="008B2AAB"/>
    <w:rsid w:val="008B317C"/>
    <w:rsid w:val="008B3315"/>
    <w:rsid w:val="008B3C2C"/>
    <w:rsid w:val="008B3FCB"/>
    <w:rsid w:val="008B47B0"/>
    <w:rsid w:val="008B4F20"/>
    <w:rsid w:val="008B52AB"/>
    <w:rsid w:val="008B6CDE"/>
    <w:rsid w:val="008B77B3"/>
    <w:rsid w:val="008C1C1B"/>
    <w:rsid w:val="008C1DFB"/>
    <w:rsid w:val="008C2107"/>
    <w:rsid w:val="008C28CE"/>
    <w:rsid w:val="008C31BE"/>
    <w:rsid w:val="008C33AF"/>
    <w:rsid w:val="008C3AFF"/>
    <w:rsid w:val="008C3B2B"/>
    <w:rsid w:val="008C4011"/>
    <w:rsid w:val="008C4705"/>
    <w:rsid w:val="008C4B15"/>
    <w:rsid w:val="008C4CE9"/>
    <w:rsid w:val="008C4E89"/>
    <w:rsid w:val="008C4F48"/>
    <w:rsid w:val="008C52AF"/>
    <w:rsid w:val="008C537F"/>
    <w:rsid w:val="008C545B"/>
    <w:rsid w:val="008C56C4"/>
    <w:rsid w:val="008C5DCD"/>
    <w:rsid w:val="008C64A7"/>
    <w:rsid w:val="008C66CD"/>
    <w:rsid w:val="008C67C2"/>
    <w:rsid w:val="008C6E0F"/>
    <w:rsid w:val="008C7AAE"/>
    <w:rsid w:val="008C7FB6"/>
    <w:rsid w:val="008D04BA"/>
    <w:rsid w:val="008D067D"/>
    <w:rsid w:val="008D0FE4"/>
    <w:rsid w:val="008D1CCE"/>
    <w:rsid w:val="008D1EE8"/>
    <w:rsid w:val="008D252C"/>
    <w:rsid w:val="008D25C1"/>
    <w:rsid w:val="008D3540"/>
    <w:rsid w:val="008D396D"/>
    <w:rsid w:val="008D3F6D"/>
    <w:rsid w:val="008D4AF5"/>
    <w:rsid w:val="008D5079"/>
    <w:rsid w:val="008D52A3"/>
    <w:rsid w:val="008D55FE"/>
    <w:rsid w:val="008D5764"/>
    <w:rsid w:val="008D5956"/>
    <w:rsid w:val="008D5A7F"/>
    <w:rsid w:val="008D5DEC"/>
    <w:rsid w:val="008D5DFA"/>
    <w:rsid w:val="008D6558"/>
    <w:rsid w:val="008D6BD2"/>
    <w:rsid w:val="008D6EB3"/>
    <w:rsid w:val="008D7481"/>
    <w:rsid w:val="008E0407"/>
    <w:rsid w:val="008E17B2"/>
    <w:rsid w:val="008E1905"/>
    <w:rsid w:val="008E29BD"/>
    <w:rsid w:val="008E2A7E"/>
    <w:rsid w:val="008E3232"/>
    <w:rsid w:val="008E32E6"/>
    <w:rsid w:val="008E35FE"/>
    <w:rsid w:val="008E3DC4"/>
    <w:rsid w:val="008E4052"/>
    <w:rsid w:val="008E40C9"/>
    <w:rsid w:val="008E49EE"/>
    <w:rsid w:val="008E4A71"/>
    <w:rsid w:val="008E4CB4"/>
    <w:rsid w:val="008E4FBB"/>
    <w:rsid w:val="008E52C3"/>
    <w:rsid w:val="008E5CA1"/>
    <w:rsid w:val="008E6147"/>
    <w:rsid w:val="008E667A"/>
    <w:rsid w:val="008E6A0C"/>
    <w:rsid w:val="008E75C5"/>
    <w:rsid w:val="008E763E"/>
    <w:rsid w:val="008E7C2E"/>
    <w:rsid w:val="008EE198"/>
    <w:rsid w:val="008F14FA"/>
    <w:rsid w:val="008F164D"/>
    <w:rsid w:val="008F1B6E"/>
    <w:rsid w:val="008F1FB9"/>
    <w:rsid w:val="008F2436"/>
    <w:rsid w:val="008F2F12"/>
    <w:rsid w:val="008F391F"/>
    <w:rsid w:val="008F40F9"/>
    <w:rsid w:val="008F49B1"/>
    <w:rsid w:val="008F4D53"/>
    <w:rsid w:val="008F4EE7"/>
    <w:rsid w:val="008F6168"/>
    <w:rsid w:val="008F7525"/>
    <w:rsid w:val="008F7CD9"/>
    <w:rsid w:val="009007CA"/>
    <w:rsid w:val="00900A8F"/>
    <w:rsid w:val="00900BBB"/>
    <w:rsid w:val="00901003"/>
    <w:rsid w:val="0090117E"/>
    <w:rsid w:val="009012D9"/>
    <w:rsid w:val="009016FA"/>
    <w:rsid w:val="00901744"/>
    <w:rsid w:val="0090179A"/>
    <w:rsid w:val="009026D8"/>
    <w:rsid w:val="00902DC0"/>
    <w:rsid w:val="00903504"/>
    <w:rsid w:val="00903554"/>
    <w:rsid w:val="00903978"/>
    <w:rsid w:val="009049A5"/>
    <w:rsid w:val="00905062"/>
    <w:rsid w:val="009052AE"/>
    <w:rsid w:val="0090682B"/>
    <w:rsid w:val="00907CA9"/>
    <w:rsid w:val="00907F01"/>
    <w:rsid w:val="009104E2"/>
    <w:rsid w:val="00910901"/>
    <w:rsid w:val="0091136C"/>
    <w:rsid w:val="00911425"/>
    <w:rsid w:val="009118B9"/>
    <w:rsid w:val="009118FC"/>
    <w:rsid w:val="00912031"/>
    <w:rsid w:val="00912B99"/>
    <w:rsid w:val="00912C0F"/>
    <w:rsid w:val="0091300A"/>
    <w:rsid w:val="0091334F"/>
    <w:rsid w:val="00913672"/>
    <w:rsid w:val="00913893"/>
    <w:rsid w:val="009140C0"/>
    <w:rsid w:val="00914AD3"/>
    <w:rsid w:val="00915BE4"/>
    <w:rsid w:val="00916751"/>
    <w:rsid w:val="00916786"/>
    <w:rsid w:val="0091679E"/>
    <w:rsid w:val="00916A91"/>
    <w:rsid w:val="0091703E"/>
    <w:rsid w:val="00917110"/>
    <w:rsid w:val="00917526"/>
    <w:rsid w:val="009177D3"/>
    <w:rsid w:val="00917A5A"/>
    <w:rsid w:val="00917AED"/>
    <w:rsid w:val="009203E8"/>
    <w:rsid w:val="009225F8"/>
    <w:rsid w:val="0092327D"/>
    <w:rsid w:val="009234C9"/>
    <w:rsid w:val="00923FCA"/>
    <w:rsid w:val="00924354"/>
    <w:rsid w:val="009244B0"/>
    <w:rsid w:val="009247C7"/>
    <w:rsid w:val="00924BCB"/>
    <w:rsid w:val="009256E6"/>
    <w:rsid w:val="009258B1"/>
    <w:rsid w:val="00925DD7"/>
    <w:rsid w:val="00925DFF"/>
    <w:rsid w:val="00926BC5"/>
    <w:rsid w:val="009271A8"/>
    <w:rsid w:val="00927F1D"/>
    <w:rsid w:val="0093060D"/>
    <w:rsid w:val="009307FE"/>
    <w:rsid w:val="009311CB"/>
    <w:rsid w:val="00931C92"/>
    <w:rsid w:val="0093204D"/>
    <w:rsid w:val="00932769"/>
    <w:rsid w:val="0093295C"/>
    <w:rsid w:val="00932C1E"/>
    <w:rsid w:val="00933A89"/>
    <w:rsid w:val="00933C52"/>
    <w:rsid w:val="00933CD7"/>
    <w:rsid w:val="0093482D"/>
    <w:rsid w:val="0093484E"/>
    <w:rsid w:val="0093487A"/>
    <w:rsid w:val="00934F99"/>
    <w:rsid w:val="00935117"/>
    <w:rsid w:val="0093534A"/>
    <w:rsid w:val="009353F1"/>
    <w:rsid w:val="009354DB"/>
    <w:rsid w:val="0093578D"/>
    <w:rsid w:val="00935EDF"/>
    <w:rsid w:val="00936045"/>
    <w:rsid w:val="00936808"/>
    <w:rsid w:val="00936A4E"/>
    <w:rsid w:val="00936B93"/>
    <w:rsid w:val="00936E52"/>
    <w:rsid w:val="00937812"/>
    <w:rsid w:val="009379E1"/>
    <w:rsid w:val="00940097"/>
    <w:rsid w:val="00940992"/>
    <w:rsid w:val="00940CD8"/>
    <w:rsid w:val="009410DC"/>
    <w:rsid w:val="0094165E"/>
    <w:rsid w:val="00941BE9"/>
    <w:rsid w:val="00941F5C"/>
    <w:rsid w:val="00942E6A"/>
    <w:rsid w:val="00943203"/>
    <w:rsid w:val="009435BF"/>
    <w:rsid w:val="00943833"/>
    <w:rsid w:val="00943BEB"/>
    <w:rsid w:val="0094413C"/>
    <w:rsid w:val="009442BB"/>
    <w:rsid w:val="00944B31"/>
    <w:rsid w:val="00944EB3"/>
    <w:rsid w:val="00945126"/>
    <w:rsid w:val="009455CD"/>
    <w:rsid w:val="00945CF1"/>
    <w:rsid w:val="00945E50"/>
    <w:rsid w:val="00945EC4"/>
    <w:rsid w:val="00946366"/>
    <w:rsid w:val="00946972"/>
    <w:rsid w:val="00947187"/>
    <w:rsid w:val="0094778F"/>
    <w:rsid w:val="00947D62"/>
    <w:rsid w:val="00947F4F"/>
    <w:rsid w:val="0094C806"/>
    <w:rsid w:val="009500BE"/>
    <w:rsid w:val="0095012C"/>
    <w:rsid w:val="00950180"/>
    <w:rsid w:val="00950210"/>
    <w:rsid w:val="00950910"/>
    <w:rsid w:val="0095124F"/>
    <w:rsid w:val="0095161D"/>
    <w:rsid w:val="00951809"/>
    <w:rsid w:val="0095187B"/>
    <w:rsid w:val="00951D7D"/>
    <w:rsid w:val="00951FE9"/>
    <w:rsid w:val="00952017"/>
    <w:rsid w:val="009521D0"/>
    <w:rsid w:val="009523D5"/>
    <w:rsid w:val="0095252D"/>
    <w:rsid w:val="00952540"/>
    <w:rsid w:val="00952D17"/>
    <w:rsid w:val="00952D39"/>
    <w:rsid w:val="00952DEA"/>
    <w:rsid w:val="00953457"/>
    <w:rsid w:val="009535AE"/>
    <w:rsid w:val="00953975"/>
    <w:rsid w:val="009542D5"/>
    <w:rsid w:val="00954ABE"/>
    <w:rsid w:val="00954B26"/>
    <w:rsid w:val="00954B33"/>
    <w:rsid w:val="00954CCC"/>
    <w:rsid w:val="00954E23"/>
    <w:rsid w:val="00954EDD"/>
    <w:rsid w:val="009557F2"/>
    <w:rsid w:val="00955A87"/>
    <w:rsid w:val="00955E0D"/>
    <w:rsid w:val="009575EE"/>
    <w:rsid w:val="00960171"/>
    <w:rsid w:val="009606F7"/>
    <w:rsid w:val="00961CEC"/>
    <w:rsid w:val="00961FDC"/>
    <w:rsid w:val="009623CB"/>
    <w:rsid w:val="0096252C"/>
    <w:rsid w:val="009626E4"/>
    <w:rsid w:val="00963467"/>
    <w:rsid w:val="00963E0D"/>
    <w:rsid w:val="00964DBC"/>
    <w:rsid w:val="00965257"/>
    <w:rsid w:val="00965324"/>
    <w:rsid w:val="009654D7"/>
    <w:rsid w:val="00965899"/>
    <w:rsid w:val="009659B5"/>
    <w:rsid w:val="00965CC8"/>
    <w:rsid w:val="00965EFE"/>
    <w:rsid w:val="00966221"/>
    <w:rsid w:val="00966479"/>
    <w:rsid w:val="0096671E"/>
    <w:rsid w:val="009669CF"/>
    <w:rsid w:val="00966A8E"/>
    <w:rsid w:val="00966C72"/>
    <w:rsid w:val="00966CC4"/>
    <w:rsid w:val="00966F5F"/>
    <w:rsid w:val="00967A2E"/>
    <w:rsid w:val="00970337"/>
    <w:rsid w:val="0097065B"/>
    <w:rsid w:val="00970746"/>
    <w:rsid w:val="00970925"/>
    <w:rsid w:val="00972027"/>
    <w:rsid w:val="00972449"/>
    <w:rsid w:val="009724BD"/>
    <w:rsid w:val="00972797"/>
    <w:rsid w:val="00972902"/>
    <w:rsid w:val="00972C0A"/>
    <w:rsid w:val="00973158"/>
    <w:rsid w:val="00973C95"/>
    <w:rsid w:val="00974331"/>
    <w:rsid w:val="00974624"/>
    <w:rsid w:val="009746E3"/>
    <w:rsid w:val="00975295"/>
    <w:rsid w:val="00975474"/>
    <w:rsid w:val="009755A3"/>
    <w:rsid w:val="00975F6F"/>
    <w:rsid w:val="009762D0"/>
    <w:rsid w:val="00976710"/>
    <w:rsid w:val="0097743C"/>
    <w:rsid w:val="00977B94"/>
    <w:rsid w:val="00979DAC"/>
    <w:rsid w:val="0097EF19"/>
    <w:rsid w:val="00980052"/>
    <w:rsid w:val="0098049F"/>
    <w:rsid w:val="0098095C"/>
    <w:rsid w:val="00981B1F"/>
    <w:rsid w:val="00981EAB"/>
    <w:rsid w:val="0098212B"/>
    <w:rsid w:val="0098251F"/>
    <w:rsid w:val="00983A3D"/>
    <w:rsid w:val="00983ACE"/>
    <w:rsid w:val="0098414E"/>
    <w:rsid w:val="009844BA"/>
    <w:rsid w:val="00984F82"/>
    <w:rsid w:val="0098515E"/>
    <w:rsid w:val="0098596D"/>
    <w:rsid w:val="00985B3B"/>
    <w:rsid w:val="00985B81"/>
    <w:rsid w:val="00985FB5"/>
    <w:rsid w:val="00986B9C"/>
    <w:rsid w:val="00987483"/>
    <w:rsid w:val="009874CB"/>
    <w:rsid w:val="00987719"/>
    <w:rsid w:val="0098786B"/>
    <w:rsid w:val="00990B23"/>
    <w:rsid w:val="00990E29"/>
    <w:rsid w:val="009910BC"/>
    <w:rsid w:val="009918CD"/>
    <w:rsid w:val="00991E2B"/>
    <w:rsid w:val="009922DA"/>
    <w:rsid w:val="00992472"/>
    <w:rsid w:val="0099269C"/>
    <w:rsid w:val="0099298C"/>
    <w:rsid w:val="009929C5"/>
    <w:rsid w:val="00992B62"/>
    <w:rsid w:val="00993132"/>
    <w:rsid w:val="0099330E"/>
    <w:rsid w:val="0099359A"/>
    <w:rsid w:val="009945F6"/>
    <w:rsid w:val="00994909"/>
    <w:rsid w:val="00995351"/>
    <w:rsid w:val="009956B9"/>
    <w:rsid w:val="0099594A"/>
    <w:rsid w:val="009961F2"/>
    <w:rsid w:val="00996670"/>
    <w:rsid w:val="00996885"/>
    <w:rsid w:val="00996A3C"/>
    <w:rsid w:val="00996C60"/>
    <w:rsid w:val="00997390"/>
    <w:rsid w:val="00997604"/>
    <w:rsid w:val="0099784B"/>
    <w:rsid w:val="009A007C"/>
    <w:rsid w:val="009A0492"/>
    <w:rsid w:val="009A075A"/>
    <w:rsid w:val="009A143E"/>
    <w:rsid w:val="009A22D2"/>
    <w:rsid w:val="009A2452"/>
    <w:rsid w:val="009A269A"/>
    <w:rsid w:val="009A2EC4"/>
    <w:rsid w:val="009A3014"/>
    <w:rsid w:val="009A4AE5"/>
    <w:rsid w:val="009A5723"/>
    <w:rsid w:val="009A59BF"/>
    <w:rsid w:val="009A5ACE"/>
    <w:rsid w:val="009A5CE1"/>
    <w:rsid w:val="009A60AE"/>
    <w:rsid w:val="009A6132"/>
    <w:rsid w:val="009A61CA"/>
    <w:rsid w:val="009A6C62"/>
    <w:rsid w:val="009A6FFC"/>
    <w:rsid w:val="009A71CB"/>
    <w:rsid w:val="009A789B"/>
    <w:rsid w:val="009B00D7"/>
    <w:rsid w:val="009B00D8"/>
    <w:rsid w:val="009B035F"/>
    <w:rsid w:val="009B0464"/>
    <w:rsid w:val="009B053B"/>
    <w:rsid w:val="009B0820"/>
    <w:rsid w:val="009B0CC6"/>
    <w:rsid w:val="009B122E"/>
    <w:rsid w:val="009B12BC"/>
    <w:rsid w:val="009B1A8D"/>
    <w:rsid w:val="009B1AF6"/>
    <w:rsid w:val="009B1B02"/>
    <w:rsid w:val="009B2AFD"/>
    <w:rsid w:val="009B374B"/>
    <w:rsid w:val="009B3C30"/>
    <w:rsid w:val="009B4DE6"/>
    <w:rsid w:val="009B4F6F"/>
    <w:rsid w:val="009B5B30"/>
    <w:rsid w:val="009B5E2F"/>
    <w:rsid w:val="009B5EE9"/>
    <w:rsid w:val="009B6630"/>
    <w:rsid w:val="009B6746"/>
    <w:rsid w:val="009B7882"/>
    <w:rsid w:val="009B7D1A"/>
    <w:rsid w:val="009B7DB1"/>
    <w:rsid w:val="009B7F88"/>
    <w:rsid w:val="009C0141"/>
    <w:rsid w:val="009C0625"/>
    <w:rsid w:val="009C083D"/>
    <w:rsid w:val="009C1403"/>
    <w:rsid w:val="009C14BD"/>
    <w:rsid w:val="009C16BE"/>
    <w:rsid w:val="009C175E"/>
    <w:rsid w:val="009C1913"/>
    <w:rsid w:val="009C1EB0"/>
    <w:rsid w:val="009C2166"/>
    <w:rsid w:val="009C24A9"/>
    <w:rsid w:val="009C2BEE"/>
    <w:rsid w:val="009C35EB"/>
    <w:rsid w:val="009C3632"/>
    <w:rsid w:val="009C3C1C"/>
    <w:rsid w:val="009C3D7B"/>
    <w:rsid w:val="009C3FB9"/>
    <w:rsid w:val="009C4129"/>
    <w:rsid w:val="009C4EED"/>
    <w:rsid w:val="009C533A"/>
    <w:rsid w:val="009C55CD"/>
    <w:rsid w:val="009C6B2C"/>
    <w:rsid w:val="009C74F9"/>
    <w:rsid w:val="009C7532"/>
    <w:rsid w:val="009D00FE"/>
    <w:rsid w:val="009D0173"/>
    <w:rsid w:val="009D07EC"/>
    <w:rsid w:val="009D106F"/>
    <w:rsid w:val="009D118C"/>
    <w:rsid w:val="009D1602"/>
    <w:rsid w:val="009D1C20"/>
    <w:rsid w:val="009D1DC3"/>
    <w:rsid w:val="009D23AE"/>
    <w:rsid w:val="009D3059"/>
    <w:rsid w:val="009D3569"/>
    <w:rsid w:val="009D369F"/>
    <w:rsid w:val="009D36BC"/>
    <w:rsid w:val="009D36DD"/>
    <w:rsid w:val="009D3984"/>
    <w:rsid w:val="009D3B07"/>
    <w:rsid w:val="009D4416"/>
    <w:rsid w:val="009D4BE2"/>
    <w:rsid w:val="009D4F3E"/>
    <w:rsid w:val="009D54DB"/>
    <w:rsid w:val="009D5B51"/>
    <w:rsid w:val="009D5BE4"/>
    <w:rsid w:val="009D5CE8"/>
    <w:rsid w:val="009D6195"/>
    <w:rsid w:val="009D69C6"/>
    <w:rsid w:val="009D6A02"/>
    <w:rsid w:val="009E064B"/>
    <w:rsid w:val="009E171F"/>
    <w:rsid w:val="009E19C9"/>
    <w:rsid w:val="009E1BA9"/>
    <w:rsid w:val="009E23B4"/>
    <w:rsid w:val="009E2F65"/>
    <w:rsid w:val="009E35E7"/>
    <w:rsid w:val="009E3760"/>
    <w:rsid w:val="009E377C"/>
    <w:rsid w:val="009E37D7"/>
    <w:rsid w:val="009E3838"/>
    <w:rsid w:val="009E3964"/>
    <w:rsid w:val="009E3CC3"/>
    <w:rsid w:val="009E3F8D"/>
    <w:rsid w:val="009E490A"/>
    <w:rsid w:val="009E503A"/>
    <w:rsid w:val="009E599D"/>
    <w:rsid w:val="009E59C0"/>
    <w:rsid w:val="009E5DC1"/>
    <w:rsid w:val="009E6613"/>
    <w:rsid w:val="009E66B9"/>
    <w:rsid w:val="009E67A9"/>
    <w:rsid w:val="009E6DBF"/>
    <w:rsid w:val="009E7E22"/>
    <w:rsid w:val="009F114F"/>
    <w:rsid w:val="009F11DE"/>
    <w:rsid w:val="009F1557"/>
    <w:rsid w:val="009F15BC"/>
    <w:rsid w:val="009F15CA"/>
    <w:rsid w:val="009F163C"/>
    <w:rsid w:val="009F2710"/>
    <w:rsid w:val="009F2C1A"/>
    <w:rsid w:val="009F2CA9"/>
    <w:rsid w:val="009F33FA"/>
    <w:rsid w:val="009F3528"/>
    <w:rsid w:val="009F3569"/>
    <w:rsid w:val="009F3CBE"/>
    <w:rsid w:val="009F44C4"/>
    <w:rsid w:val="009F4738"/>
    <w:rsid w:val="009F47B9"/>
    <w:rsid w:val="009F54CF"/>
    <w:rsid w:val="009F5ACD"/>
    <w:rsid w:val="009F6664"/>
    <w:rsid w:val="009F6721"/>
    <w:rsid w:val="009F6A9A"/>
    <w:rsid w:val="009F6D74"/>
    <w:rsid w:val="009F6EE6"/>
    <w:rsid w:val="009F7164"/>
    <w:rsid w:val="009F7AD8"/>
    <w:rsid w:val="009F7E93"/>
    <w:rsid w:val="009FEDCA"/>
    <w:rsid w:val="00A00AAB"/>
    <w:rsid w:val="00A00F52"/>
    <w:rsid w:val="00A0108E"/>
    <w:rsid w:val="00A016C0"/>
    <w:rsid w:val="00A01B4E"/>
    <w:rsid w:val="00A02191"/>
    <w:rsid w:val="00A02F13"/>
    <w:rsid w:val="00A032A6"/>
    <w:rsid w:val="00A04921"/>
    <w:rsid w:val="00A04A29"/>
    <w:rsid w:val="00A051C3"/>
    <w:rsid w:val="00A05344"/>
    <w:rsid w:val="00A056C9"/>
    <w:rsid w:val="00A057C7"/>
    <w:rsid w:val="00A05E03"/>
    <w:rsid w:val="00A05EAA"/>
    <w:rsid w:val="00A0645E"/>
    <w:rsid w:val="00A067E9"/>
    <w:rsid w:val="00A07269"/>
    <w:rsid w:val="00A0734C"/>
    <w:rsid w:val="00A079BA"/>
    <w:rsid w:val="00A101AC"/>
    <w:rsid w:val="00A10763"/>
    <w:rsid w:val="00A10848"/>
    <w:rsid w:val="00A11590"/>
    <w:rsid w:val="00A115B9"/>
    <w:rsid w:val="00A1191E"/>
    <w:rsid w:val="00A11B29"/>
    <w:rsid w:val="00A11C2B"/>
    <w:rsid w:val="00A12113"/>
    <w:rsid w:val="00A12292"/>
    <w:rsid w:val="00A123A3"/>
    <w:rsid w:val="00A12FA9"/>
    <w:rsid w:val="00A13236"/>
    <w:rsid w:val="00A1328A"/>
    <w:rsid w:val="00A13A78"/>
    <w:rsid w:val="00A14A6B"/>
    <w:rsid w:val="00A15276"/>
    <w:rsid w:val="00A154EC"/>
    <w:rsid w:val="00A15673"/>
    <w:rsid w:val="00A157C8"/>
    <w:rsid w:val="00A1595F"/>
    <w:rsid w:val="00A15E7B"/>
    <w:rsid w:val="00A16983"/>
    <w:rsid w:val="00A16A71"/>
    <w:rsid w:val="00A1EB03"/>
    <w:rsid w:val="00A2004F"/>
    <w:rsid w:val="00A20349"/>
    <w:rsid w:val="00A20528"/>
    <w:rsid w:val="00A20A5B"/>
    <w:rsid w:val="00A21073"/>
    <w:rsid w:val="00A21F27"/>
    <w:rsid w:val="00A21FCE"/>
    <w:rsid w:val="00A22330"/>
    <w:rsid w:val="00A223C0"/>
    <w:rsid w:val="00A22DCE"/>
    <w:rsid w:val="00A22E11"/>
    <w:rsid w:val="00A23916"/>
    <w:rsid w:val="00A24060"/>
    <w:rsid w:val="00A246B6"/>
    <w:rsid w:val="00A24D35"/>
    <w:rsid w:val="00A25651"/>
    <w:rsid w:val="00A25876"/>
    <w:rsid w:val="00A25C6D"/>
    <w:rsid w:val="00A26882"/>
    <w:rsid w:val="00A26D9A"/>
    <w:rsid w:val="00A27236"/>
    <w:rsid w:val="00A27D48"/>
    <w:rsid w:val="00A27FA9"/>
    <w:rsid w:val="00A2E35B"/>
    <w:rsid w:val="00A30F24"/>
    <w:rsid w:val="00A31111"/>
    <w:rsid w:val="00A31701"/>
    <w:rsid w:val="00A31A4B"/>
    <w:rsid w:val="00A31C3F"/>
    <w:rsid w:val="00A31D3C"/>
    <w:rsid w:val="00A31D59"/>
    <w:rsid w:val="00A31DBC"/>
    <w:rsid w:val="00A324C7"/>
    <w:rsid w:val="00A327FB"/>
    <w:rsid w:val="00A33017"/>
    <w:rsid w:val="00A33F63"/>
    <w:rsid w:val="00A3494F"/>
    <w:rsid w:val="00A35033"/>
    <w:rsid w:val="00A350B3"/>
    <w:rsid w:val="00A3510B"/>
    <w:rsid w:val="00A35AA7"/>
    <w:rsid w:val="00A35B31"/>
    <w:rsid w:val="00A35BCD"/>
    <w:rsid w:val="00A35D62"/>
    <w:rsid w:val="00A35FF9"/>
    <w:rsid w:val="00A360FD"/>
    <w:rsid w:val="00A376C5"/>
    <w:rsid w:val="00A3A884"/>
    <w:rsid w:val="00A402A2"/>
    <w:rsid w:val="00A40AC6"/>
    <w:rsid w:val="00A40D32"/>
    <w:rsid w:val="00A40DA1"/>
    <w:rsid w:val="00A41702"/>
    <w:rsid w:val="00A42993"/>
    <w:rsid w:val="00A42B6D"/>
    <w:rsid w:val="00A42DB6"/>
    <w:rsid w:val="00A430FC"/>
    <w:rsid w:val="00A44064"/>
    <w:rsid w:val="00A4414D"/>
    <w:rsid w:val="00A44361"/>
    <w:rsid w:val="00A44FCF"/>
    <w:rsid w:val="00A4596C"/>
    <w:rsid w:val="00A45B54"/>
    <w:rsid w:val="00A45F73"/>
    <w:rsid w:val="00A4680D"/>
    <w:rsid w:val="00A46861"/>
    <w:rsid w:val="00A46C9B"/>
    <w:rsid w:val="00A5000C"/>
    <w:rsid w:val="00A50237"/>
    <w:rsid w:val="00A5067E"/>
    <w:rsid w:val="00A52A12"/>
    <w:rsid w:val="00A530EC"/>
    <w:rsid w:val="00A53125"/>
    <w:rsid w:val="00A537FA"/>
    <w:rsid w:val="00A53AC5"/>
    <w:rsid w:val="00A53D74"/>
    <w:rsid w:val="00A54AD7"/>
    <w:rsid w:val="00A54C5A"/>
    <w:rsid w:val="00A54E29"/>
    <w:rsid w:val="00A54FCA"/>
    <w:rsid w:val="00A5514D"/>
    <w:rsid w:val="00A55338"/>
    <w:rsid w:val="00A56193"/>
    <w:rsid w:val="00A56195"/>
    <w:rsid w:val="00A56BE1"/>
    <w:rsid w:val="00A56CC4"/>
    <w:rsid w:val="00A575E7"/>
    <w:rsid w:val="00A57C0D"/>
    <w:rsid w:val="00A60235"/>
    <w:rsid w:val="00A60B92"/>
    <w:rsid w:val="00A60D07"/>
    <w:rsid w:val="00A610CD"/>
    <w:rsid w:val="00A614D5"/>
    <w:rsid w:val="00A61528"/>
    <w:rsid w:val="00A618C6"/>
    <w:rsid w:val="00A626A8"/>
    <w:rsid w:val="00A63226"/>
    <w:rsid w:val="00A635F3"/>
    <w:rsid w:val="00A63681"/>
    <w:rsid w:val="00A63AC0"/>
    <w:rsid w:val="00A63CB0"/>
    <w:rsid w:val="00A63ECA"/>
    <w:rsid w:val="00A63F3F"/>
    <w:rsid w:val="00A6447E"/>
    <w:rsid w:val="00A64618"/>
    <w:rsid w:val="00A64D2E"/>
    <w:rsid w:val="00A65838"/>
    <w:rsid w:val="00A659A9"/>
    <w:rsid w:val="00A65EC1"/>
    <w:rsid w:val="00A660DA"/>
    <w:rsid w:val="00A669A6"/>
    <w:rsid w:val="00A66CBB"/>
    <w:rsid w:val="00A7047C"/>
    <w:rsid w:val="00A70BA7"/>
    <w:rsid w:val="00A70DCD"/>
    <w:rsid w:val="00A70F09"/>
    <w:rsid w:val="00A71132"/>
    <w:rsid w:val="00A71991"/>
    <w:rsid w:val="00A71C78"/>
    <w:rsid w:val="00A72393"/>
    <w:rsid w:val="00A7248B"/>
    <w:rsid w:val="00A7283F"/>
    <w:rsid w:val="00A72C63"/>
    <w:rsid w:val="00A73133"/>
    <w:rsid w:val="00A73278"/>
    <w:rsid w:val="00A73440"/>
    <w:rsid w:val="00A73529"/>
    <w:rsid w:val="00A7395D"/>
    <w:rsid w:val="00A743A3"/>
    <w:rsid w:val="00A747C2"/>
    <w:rsid w:val="00A74CAD"/>
    <w:rsid w:val="00A76174"/>
    <w:rsid w:val="00A7628C"/>
    <w:rsid w:val="00A7696D"/>
    <w:rsid w:val="00A76992"/>
    <w:rsid w:val="00A77040"/>
    <w:rsid w:val="00A773EC"/>
    <w:rsid w:val="00A77563"/>
    <w:rsid w:val="00A77573"/>
    <w:rsid w:val="00A77969"/>
    <w:rsid w:val="00A807F4"/>
    <w:rsid w:val="00A80A46"/>
    <w:rsid w:val="00A80A63"/>
    <w:rsid w:val="00A80FAD"/>
    <w:rsid w:val="00A81231"/>
    <w:rsid w:val="00A814A2"/>
    <w:rsid w:val="00A81723"/>
    <w:rsid w:val="00A81FEC"/>
    <w:rsid w:val="00A82291"/>
    <w:rsid w:val="00A823FF"/>
    <w:rsid w:val="00A827C4"/>
    <w:rsid w:val="00A82C74"/>
    <w:rsid w:val="00A82D77"/>
    <w:rsid w:val="00A82DFB"/>
    <w:rsid w:val="00A82E2D"/>
    <w:rsid w:val="00A8317B"/>
    <w:rsid w:val="00A839E0"/>
    <w:rsid w:val="00A843BF"/>
    <w:rsid w:val="00A84AA1"/>
    <w:rsid w:val="00A85178"/>
    <w:rsid w:val="00A86249"/>
    <w:rsid w:val="00A870B2"/>
    <w:rsid w:val="00A8722E"/>
    <w:rsid w:val="00A879CA"/>
    <w:rsid w:val="00A900DE"/>
    <w:rsid w:val="00A90705"/>
    <w:rsid w:val="00A909FA"/>
    <w:rsid w:val="00A90B0E"/>
    <w:rsid w:val="00A91059"/>
    <w:rsid w:val="00A912AB"/>
    <w:rsid w:val="00A912DF"/>
    <w:rsid w:val="00A9133D"/>
    <w:rsid w:val="00A91EAD"/>
    <w:rsid w:val="00A92469"/>
    <w:rsid w:val="00A92D4B"/>
    <w:rsid w:val="00A935C4"/>
    <w:rsid w:val="00A93A03"/>
    <w:rsid w:val="00A93F49"/>
    <w:rsid w:val="00A946B2"/>
    <w:rsid w:val="00A94B4F"/>
    <w:rsid w:val="00A94CC2"/>
    <w:rsid w:val="00A94FD3"/>
    <w:rsid w:val="00A95154"/>
    <w:rsid w:val="00A951C4"/>
    <w:rsid w:val="00A9590E"/>
    <w:rsid w:val="00A95B83"/>
    <w:rsid w:val="00A95FBA"/>
    <w:rsid w:val="00A96390"/>
    <w:rsid w:val="00A96888"/>
    <w:rsid w:val="00A96B5A"/>
    <w:rsid w:val="00A96B72"/>
    <w:rsid w:val="00A96C03"/>
    <w:rsid w:val="00A97BE6"/>
    <w:rsid w:val="00AA00C6"/>
    <w:rsid w:val="00AA0957"/>
    <w:rsid w:val="00AA0AC4"/>
    <w:rsid w:val="00AA166D"/>
    <w:rsid w:val="00AA16E0"/>
    <w:rsid w:val="00AA23E5"/>
    <w:rsid w:val="00AA2C11"/>
    <w:rsid w:val="00AA32E5"/>
    <w:rsid w:val="00AA36D3"/>
    <w:rsid w:val="00AA3DB1"/>
    <w:rsid w:val="00AA4674"/>
    <w:rsid w:val="00AA4797"/>
    <w:rsid w:val="00AA545D"/>
    <w:rsid w:val="00AA5EBE"/>
    <w:rsid w:val="00AA611F"/>
    <w:rsid w:val="00AB00DE"/>
    <w:rsid w:val="00AB00FB"/>
    <w:rsid w:val="00AB03ED"/>
    <w:rsid w:val="00AB1050"/>
    <w:rsid w:val="00AB118B"/>
    <w:rsid w:val="00AB3BB2"/>
    <w:rsid w:val="00AB3CCF"/>
    <w:rsid w:val="00AB3F07"/>
    <w:rsid w:val="00AB5514"/>
    <w:rsid w:val="00AB5663"/>
    <w:rsid w:val="00AB64F1"/>
    <w:rsid w:val="00AB69A5"/>
    <w:rsid w:val="00AB731A"/>
    <w:rsid w:val="00AC03B4"/>
    <w:rsid w:val="00AC03FF"/>
    <w:rsid w:val="00AC04CB"/>
    <w:rsid w:val="00AC0A86"/>
    <w:rsid w:val="00AC0E41"/>
    <w:rsid w:val="00AC17FA"/>
    <w:rsid w:val="00AC1F35"/>
    <w:rsid w:val="00AC2DB9"/>
    <w:rsid w:val="00AC2E9B"/>
    <w:rsid w:val="00AC2FC4"/>
    <w:rsid w:val="00AC356C"/>
    <w:rsid w:val="00AC3A61"/>
    <w:rsid w:val="00AC3D2A"/>
    <w:rsid w:val="00AC4DF4"/>
    <w:rsid w:val="00AC4F55"/>
    <w:rsid w:val="00AC51AC"/>
    <w:rsid w:val="00AC64D3"/>
    <w:rsid w:val="00AC6675"/>
    <w:rsid w:val="00AC6712"/>
    <w:rsid w:val="00AC67A6"/>
    <w:rsid w:val="00AC6924"/>
    <w:rsid w:val="00AC7696"/>
    <w:rsid w:val="00AC7D68"/>
    <w:rsid w:val="00AD196D"/>
    <w:rsid w:val="00AD1AAD"/>
    <w:rsid w:val="00AD266D"/>
    <w:rsid w:val="00AD34B5"/>
    <w:rsid w:val="00AD38E4"/>
    <w:rsid w:val="00AD3905"/>
    <w:rsid w:val="00AD3BBE"/>
    <w:rsid w:val="00AD403A"/>
    <w:rsid w:val="00AD52F6"/>
    <w:rsid w:val="00AD53C5"/>
    <w:rsid w:val="00AD7ECB"/>
    <w:rsid w:val="00AE0134"/>
    <w:rsid w:val="00AE0513"/>
    <w:rsid w:val="00AE0AF2"/>
    <w:rsid w:val="00AE0C30"/>
    <w:rsid w:val="00AE0C39"/>
    <w:rsid w:val="00AE0C79"/>
    <w:rsid w:val="00AE189E"/>
    <w:rsid w:val="00AE2266"/>
    <w:rsid w:val="00AE248F"/>
    <w:rsid w:val="00AE2649"/>
    <w:rsid w:val="00AE2EA5"/>
    <w:rsid w:val="00AE33C7"/>
    <w:rsid w:val="00AE3544"/>
    <w:rsid w:val="00AE36AA"/>
    <w:rsid w:val="00AE378F"/>
    <w:rsid w:val="00AE411D"/>
    <w:rsid w:val="00AE45C3"/>
    <w:rsid w:val="00AE4C8C"/>
    <w:rsid w:val="00AE4DEB"/>
    <w:rsid w:val="00AE518E"/>
    <w:rsid w:val="00AE57F9"/>
    <w:rsid w:val="00AE5841"/>
    <w:rsid w:val="00AE5894"/>
    <w:rsid w:val="00AE6E0D"/>
    <w:rsid w:val="00AE6FFC"/>
    <w:rsid w:val="00AE7049"/>
    <w:rsid w:val="00AE7BE7"/>
    <w:rsid w:val="00AF0CB4"/>
    <w:rsid w:val="00AF0E09"/>
    <w:rsid w:val="00AF0E52"/>
    <w:rsid w:val="00AF1386"/>
    <w:rsid w:val="00AF1703"/>
    <w:rsid w:val="00AF17CE"/>
    <w:rsid w:val="00AF20DE"/>
    <w:rsid w:val="00AF2B91"/>
    <w:rsid w:val="00AF3C11"/>
    <w:rsid w:val="00AF3C13"/>
    <w:rsid w:val="00AF4D75"/>
    <w:rsid w:val="00AF4E43"/>
    <w:rsid w:val="00AF4FDB"/>
    <w:rsid w:val="00AF5157"/>
    <w:rsid w:val="00AF5BF9"/>
    <w:rsid w:val="00AF5E72"/>
    <w:rsid w:val="00AF600E"/>
    <w:rsid w:val="00AF60DA"/>
    <w:rsid w:val="00AF6E17"/>
    <w:rsid w:val="00AF762F"/>
    <w:rsid w:val="00AF7B84"/>
    <w:rsid w:val="00AF7CC8"/>
    <w:rsid w:val="00AF7CEB"/>
    <w:rsid w:val="00AF7F06"/>
    <w:rsid w:val="00B00E19"/>
    <w:rsid w:val="00B01757"/>
    <w:rsid w:val="00B019CF"/>
    <w:rsid w:val="00B035AD"/>
    <w:rsid w:val="00B04421"/>
    <w:rsid w:val="00B04470"/>
    <w:rsid w:val="00B04A82"/>
    <w:rsid w:val="00B04AB9"/>
    <w:rsid w:val="00B04AF4"/>
    <w:rsid w:val="00B05380"/>
    <w:rsid w:val="00B05919"/>
    <w:rsid w:val="00B05F6B"/>
    <w:rsid w:val="00B0718D"/>
    <w:rsid w:val="00B07769"/>
    <w:rsid w:val="00B1001E"/>
    <w:rsid w:val="00B102FB"/>
    <w:rsid w:val="00B112ED"/>
    <w:rsid w:val="00B118F5"/>
    <w:rsid w:val="00B12373"/>
    <w:rsid w:val="00B135BB"/>
    <w:rsid w:val="00B138B6"/>
    <w:rsid w:val="00B14AB8"/>
    <w:rsid w:val="00B14D17"/>
    <w:rsid w:val="00B14F16"/>
    <w:rsid w:val="00B1550E"/>
    <w:rsid w:val="00B159F1"/>
    <w:rsid w:val="00B15DEA"/>
    <w:rsid w:val="00B15EC2"/>
    <w:rsid w:val="00B15EDE"/>
    <w:rsid w:val="00B15F50"/>
    <w:rsid w:val="00B16204"/>
    <w:rsid w:val="00B16369"/>
    <w:rsid w:val="00B16BE8"/>
    <w:rsid w:val="00B16FE3"/>
    <w:rsid w:val="00B17090"/>
    <w:rsid w:val="00B174D8"/>
    <w:rsid w:val="00B17C3B"/>
    <w:rsid w:val="00B203FA"/>
    <w:rsid w:val="00B20D06"/>
    <w:rsid w:val="00B21382"/>
    <w:rsid w:val="00B219FC"/>
    <w:rsid w:val="00B22773"/>
    <w:rsid w:val="00B229A1"/>
    <w:rsid w:val="00B229AF"/>
    <w:rsid w:val="00B22D88"/>
    <w:rsid w:val="00B23433"/>
    <w:rsid w:val="00B23612"/>
    <w:rsid w:val="00B24547"/>
    <w:rsid w:val="00B24A14"/>
    <w:rsid w:val="00B25421"/>
    <w:rsid w:val="00B25751"/>
    <w:rsid w:val="00B25AA9"/>
    <w:rsid w:val="00B25B43"/>
    <w:rsid w:val="00B25D9F"/>
    <w:rsid w:val="00B25E36"/>
    <w:rsid w:val="00B261DD"/>
    <w:rsid w:val="00B26674"/>
    <w:rsid w:val="00B26744"/>
    <w:rsid w:val="00B27293"/>
    <w:rsid w:val="00B27376"/>
    <w:rsid w:val="00B278DE"/>
    <w:rsid w:val="00B2AD89"/>
    <w:rsid w:val="00B304C8"/>
    <w:rsid w:val="00B3065B"/>
    <w:rsid w:val="00B30862"/>
    <w:rsid w:val="00B3160B"/>
    <w:rsid w:val="00B316E8"/>
    <w:rsid w:val="00B31B46"/>
    <w:rsid w:val="00B31B58"/>
    <w:rsid w:val="00B320A5"/>
    <w:rsid w:val="00B32116"/>
    <w:rsid w:val="00B32298"/>
    <w:rsid w:val="00B3316D"/>
    <w:rsid w:val="00B33CE6"/>
    <w:rsid w:val="00B33DDB"/>
    <w:rsid w:val="00B3428B"/>
    <w:rsid w:val="00B343BE"/>
    <w:rsid w:val="00B3463F"/>
    <w:rsid w:val="00B348C3"/>
    <w:rsid w:val="00B3492C"/>
    <w:rsid w:val="00B35252"/>
    <w:rsid w:val="00B35A6A"/>
    <w:rsid w:val="00B36D80"/>
    <w:rsid w:val="00B36F72"/>
    <w:rsid w:val="00B372E2"/>
    <w:rsid w:val="00B37832"/>
    <w:rsid w:val="00B3789A"/>
    <w:rsid w:val="00B40803"/>
    <w:rsid w:val="00B40CE6"/>
    <w:rsid w:val="00B40F5C"/>
    <w:rsid w:val="00B412E0"/>
    <w:rsid w:val="00B41524"/>
    <w:rsid w:val="00B41E08"/>
    <w:rsid w:val="00B420F4"/>
    <w:rsid w:val="00B42CFB"/>
    <w:rsid w:val="00B43F82"/>
    <w:rsid w:val="00B44399"/>
    <w:rsid w:val="00B445E7"/>
    <w:rsid w:val="00B44B50"/>
    <w:rsid w:val="00B44DFC"/>
    <w:rsid w:val="00B45538"/>
    <w:rsid w:val="00B45911"/>
    <w:rsid w:val="00B459A0"/>
    <w:rsid w:val="00B4651E"/>
    <w:rsid w:val="00B46751"/>
    <w:rsid w:val="00B468BC"/>
    <w:rsid w:val="00B4713D"/>
    <w:rsid w:val="00B504DF"/>
    <w:rsid w:val="00B508B2"/>
    <w:rsid w:val="00B51097"/>
    <w:rsid w:val="00B510EB"/>
    <w:rsid w:val="00B5262B"/>
    <w:rsid w:val="00B52CA0"/>
    <w:rsid w:val="00B52E8C"/>
    <w:rsid w:val="00B53C5D"/>
    <w:rsid w:val="00B53D19"/>
    <w:rsid w:val="00B53D8F"/>
    <w:rsid w:val="00B543CE"/>
    <w:rsid w:val="00B54413"/>
    <w:rsid w:val="00B54608"/>
    <w:rsid w:val="00B54BF8"/>
    <w:rsid w:val="00B55123"/>
    <w:rsid w:val="00B55D39"/>
    <w:rsid w:val="00B55ED6"/>
    <w:rsid w:val="00B56827"/>
    <w:rsid w:val="00B56CA3"/>
    <w:rsid w:val="00B57428"/>
    <w:rsid w:val="00B576BF"/>
    <w:rsid w:val="00B5780A"/>
    <w:rsid w:val="00B57A2E"/>
    <w:rsid w:val="00B600BE"/>
    <w:rsid w:val="00B60E4B"/>
    <w:rsid w:val="00B610FD"/>
    <w:rsid w:val="00B612A1"/>
    <w:rsid w:val="00B6194C"/>
    <w:rsid w:val="00B6222D"/>
    <w:rsid w:val="00B6231A"/>
    <w:rsid w:val="00B62459"/>
    <w:rsid w:val="00B62DA7"/>
    <w:rsid w:val="00B630F3"/>
    <w:rsid w:val="00B638A2"/>
    <w:rsid w:val="00B63C24"/>
    <w:rsid w:val="00B648B0"/>
    <w:rsid w:val="00B64F43"/>
    <w:rsid w:val="00B65040"/>
    <w:rsid w:val="00B653DC"/>
    <w:rsid w:val="00B6568D"/>
    <w:rsid w:val="00B65D9E"/>
    <w:rsid w:val="00B65DB7"/>
    <w:rsid w:val="00B660EA"/>
    <w:rsid w:val="00B662D9"/>
    <w:rsid w:val="00B66346"/>
    <w:rsid w:val="00B67689"/>
    <w:rsid w:val="00B67B35"/>
    <w:rsid w:val="00B708B1"/>
    <w:rsid w:val="00B70C35"/>
    <w:rsid w:val="00B70CDD"/>
    <w:rsid w:val="00B70F6C"/>
    <w:rsid w:val="00B7102C"/>
    <w:rsid w:val="00B7188D"/>
    <w:rsid w:val="00B71A67"/>
    <w:rsid w:val="00B72212"/>
    <w:rsid w:val="00B723E0"/>
    <w:rsid w:val="00B72F13"/>
    <w:rsid w:val="00B72F3E"/>
    <w:rsid w:val="00B7367B"/>
    <w:rsid w:val="00B73789"/>
    <w:rsid w:val="00B7397E"/>
    <w:rsid w:val="00B742F4"/>
    <w:rsid w:val="00B747AB"/>
    <w:rsid w:val="00B747CB"/>
    <w:rsid w:val="00B7567A"/>
    <w:rsid w:val="00B75ED4"/>
    <w:rsid w:val="00B762C1"/>
    <w:rsid w:val="00B763FC"/>
    <w:rsid w:val="00B7677B"/>
    <w:rsid w:val="00B768B8"/>
    <w:rsid w:val="00B772BF"/>
    <w:rsid w:val="00B77744"/>
    <w:rsid w:val="00B779AE"/>
    <w:rsid w:val="00B8051B"/>
    <w:rsid w:val="00B8097C"/>
    <w:rsid w:val="00B80B13"/>
    <w:rsid w:val="00B80D96"/>
    <w:rsid w:val="00B810B7"/>
    <w:rsid w:val="00B8118D"/>
    <w:rsid w:val="00B81560"/>
    <w:rsid w:val="00B81CCD"/>
    <w:rsid w:val="00B81E1F"/>
    <w:rsid w:val="00B828D7"/>
    <w:rsid w:val="00B83A20"/>
    <w:rsid w:val="00B845A5"/>
    <w:rsid w:val="00B84C1A"/>
    <w:rsid w:val="00B85A8B"/>
    <w:rsid w:val="00B85D78"/>
    <w:rsid w:val="00B86BA0"/>
    <w:rsid w:val="00B870E6"/>
    <w:rsid w:val="00B873B9"/>
    <w:rsid w:val="00B8744F"/>
    <w:rsid w:val="00B87665"/>
    <w:rsid w:val="00B87A3E"/>
    <w:rsid w:val="00B90DE5"/>
    <w:rsid w:val="00B90E09"/>
    <w:rsid w:val="00B91EFA"/>
    <w:rsid w:val="00B923E3"/>
    <w:rsid w:val="00B93BC8"/>
    <w:rsid w:val="00B93E87"/>
    <w:rsid w:val="00B945B1"/>
    <w:rsid w:val="00B96426"/>
    <w:rsid w:val="00B9662C"/>
    <w:rsid w:val="00B97053"/>
    <w:rsid w:val="00B971FC"/>
    <w:rsid w:val="00B976B7"/>
    <w:rsid w:val="00B97EDC"/>
    <w:rsid w:val="00BA0043"/>
    <w:rsid w:val="00BA0DC3"/>
    <w:rsid w:val="00BA1AB3"/>
    <w:rsid w:val="00BA21C0"/>
    <w:rsid w:val="00BA3336"/>
    <w:rsid w:val="00BA38FC"/>
    <w:rsid w:val="00BA3D58"/>
    <w:rsid w:val="00BA3F9F"/>
    <w:rsid w:val="00BA4AB4"/>
    <w:rsid w:val="00BA4C70"/>
    <w:rsid w:val="00BA526C"/>
    <w:rsid w:val="00BA5532"/>
    <w:rsid w:val="00BA570C"/>
    <w:rsid w:val="00BA5A5F"/>
    <w:rsid w:val="00BA5A86"/>
    <w:rsid w:val="00BA5C21"/>
    <w:rsid w:val="00BA5D1A"/>
    <w:rsid w:val="00BA64FB"/>
    <w:rsid w:val="00BA68A0"/>
    <w:rsid w:val="00BA690D"/>
    <w:rsid w:val="00BA6EDE"/>
    <w:rsid w:val="00BA76DC"/>
    <w:rsid w:val="00BA7D04"/>
    <w:rsid w:val="00BB0CA3"/>
    <w:rsid w:val="00BB1011"/>
    <w:rsid w:val="00BB1302"/>
    <w:rsid w:val="00BB1752"/>
    <w:rsid w:val="00BB180C"/>
    <w:rsid w:val="00BB2C6B"/>
    <w:rsid w:val="00BB32F7"/>
    <w:rsid w:val="00BB352C"/>
    <w:rsid w:val="00BB3DE1"/>
    <w:rsid w:val="00BB4D21"/>
    <w:rsid w:val="00BB5598"/>
    <w:rsid w:val="00BB607F"/>
    <w:rsid w:val="00BB6F3B"/>
    <w:rsid w:val="00BB736C"/>
    <w:rsid w:val="00BB7D80"/>
    <w:rsid w:val="00BB7EBE"/>
    <w:rsid w:val="00BC0695"/>
    <w:rsid w:val="00BC069F"/>
    <w:rsid w:val="00BC0B5C"/>
    <w:rsid w:val="00BC0D4C"/>
    <w:rsid w:val="00BC147A"/>
    <w:rsid w:val="00BC1D60"/>
    <w:rsid w:val="00BC21DE"/>
    <w:rsid w:val="00BC2799"/>
    <w:rsid w:val="00BC2F28"/>
    <w:rsid w:val="00BC32BA"/>
    <w:rsid w:val="00BC3503"/>
    <w:rsid w:val="00BC3771"/>
    <w:rsid w:val="00BC3B1F"/>
    <w:rsid w:val="00BC3B66"/>
    <w:rsid w:val="00BC40F8"/>
    <w:rsid w:val="00BC4CE6"/>
    <w:rsid w:val="00BC4FCF"/>
    <w:rsid w:val="00BC5721"/>
    <w:rsid w:val="00BC5987"/>
    <w:rsid w:val="00BC5D46"/>
    <w:rsid w:val="00BC5F92"/>
    <w:rsid w:val="00BC64B8"/>
    <w:rsid w:val="00BC670C"/>
    <w:rsid w:val="00BC67B6"/>
    <w:rsid w:val="00BC68FC"/>
    <w:rsid w:val="00BC76F3"/>
    <w:rsid w:val="00BC79E0"/>
    <w:rsid w:val="00BD031E"/>
    <w:rsid w:val="00BD1356"/>
    <w:rsid w:val="00BD23F2"/>
    <w:rsid w:val="00BD267F"/>
    <w:rsid w:val="00BD2B28"/>
    <w:rsid w:val="00BD3784"/>
    <w:rsid w:val="00BD3AA8"/>
    <w:rsid w:val="00BD4CBC"/>
    <w:rsid w:val="00BD5095"/>
    <w:rsid w:val="00BD52CD"/>
    <w:rsid w:val="00BD5A6E"/>
    <w:rsid w:val="00BD6CAB"/>
    <w:rsid w:val="00BD7111"/>
    <w:rsid w:val="00BD7408"/>
    <w:rsid w:val="00BD7CBB"/>
    <w:rsid w:val="00BE01F9"/>
    <w:rsid w:val="00BE1256"/>
    <w:rsid w:val="00BE15FA"/>
    <w:rsid w:val="00BE1DDB"/>
    <w:rsid w:val="00BE22F1"/>
    <w:rsid w:val="00BE254F"/>
    <w:rsid w:val="00BE267A"/>
    <w:rsid w:val="00BE3822"/>
    <w:rsid w:val="00BE3D9C"/>
    <w:rsid w:val="00BE3E15"/>
    <w:rsid w:val="00BE3EFC"/>
    <w:rsid w:val="00BE433C"/>
    <w:rsid w:val="00BE436F"/>
    <w:rsid w:val="00BE4A4A"/>
    <w:rsid w:val="00BE4F98"/>
    <w:rsid w:val="00BE5172"/>
    <w:rsid w:val="00BE532B"/>
    <w:rsid w:val="00BE6737"/>
    <w:rsid w:val="00BE69CB"/>
    <w:rsid w:val="00BE6A60"/>
    <w:rsid w:val="00BE6C55"/>
    <w:rsid w:val="00BE7512"/>
    <w:rsid w:val="00BE7B3D"/>
    <w:rsid w:val="00BF03A1"/>
    <w:rsid w:val="00BF04A3"/>
    <w:rsid w:val="00BF0A3D"/>
    <w:rsid w:val="00BF1079"/>
    <w:rsid w:val="00BF13B4"/>
    <w:rsid w:val="00BF1CB4"/>
    <w:rsid w:val="00BF2F7E"/>
    <w:rsid w:val="00BF3ED6"/>
    <w:rsid w:val="00BF4183"/>
    <w:rsid w:val="00BF4451"/>
    <w:rsid w:val="00BF4A17"/>
    <w:rsid w:val="00BF4ACD"/>
    <w:rsid w:val="00BF587F"/>
    <w:rsid w:val="00BF5CE0"/>
    <w:rsid w:val="00BF5E31"/>
    <w:rsid w:val="00BF5FF4"/>
    <w:rsid w:val="00BF667E"/>
    <w:rsid w:val="00BF667F"/>
    <w:rsid w:val="00BF744B"/>
    <w:rsid w:val="00BF77B5"/>
    <w:rsid w:val="00C006D7"/>
    <w:rsid w:val="00C00794"/>
    <w:rsid w:val="00C00B25"/>
    <w:rsid w:val="00C016B4"/>
    <w:rsid w:val="00C01D35"/>
    <w:rsid w:val="00C02076"/>
    <w:rsid w:val="00C029C0"/>
    <w:rsid w:val="00C02B4E"/>
    <w:rsid w:val="00C02E2A"/>
    <w:rsid w:val="00C03077"/>
    <w:rsid w:val="00C03219"/>
    <w:rsid w:val="00C0354D"/>
    <w:rsid w:val="00C0378D"/>
    <w:rsid w:val="00C04202"/>
    <w:rsid w:val="00C042E8"/>
    <w:rsid w:val="00C047AE"/>
    <w:rsid w:val="00C049E0"/>
    <w:rsid w:val="00C05641"/>
    <w:rsid w:val="00C06205"/>
    <w:rsid w:val="00C07094"/>
    <w:rsid w:val="00C09AE1"/>
    <w:rsid w:val="00C1009A"/>
    <w:rsid w:val="00C102C3"/>
    <w:rsid w:val="00C10589"/>
    <w:rsid w:val="00C1084E"/>
    <w:rsid w:val="00C1085F"/>
    <w:rsid w:val="00C10D4C"/>
    <w:rsid w:val="00C10D57"/>
    <w:rsid w:val="00C1215B"/>
    <w:rsid w:val="00C126BA"/>
    <w:rsid w:val="00C12A74"/>
    <w:rsid w:val="00C12ECE"/>
    <w:rsid w:val="00C135B3"/>
    <w:rsid w:val="00C1412D"/>
    <w:rsid w:val="00C1430C"/>
    <w:rsid w:val="00C14B95"/>
    <w:rsid w:val="00C15187"/>
    <w:rsid w:val="00C15574"/>
    <w:rsid w:val="00C1613E"/>
    <w:rsid w:val="00C16C22"/>
    <w:rsid w:val="00C16FB8"/>
    <w:rsid w:val="00C172E3"/>
    <w:rsid w:val="00C1766E"/>
    <w:rsid w:val="00C1782A"/>
    <w:rsid w:val="00C17C7E"/>
    <w:rsid w:val="00C201C0"/>
    <w:rsid w:val="00C20269"/>
    <w:rsid w:val="00C20383"/>
    <w:rsid w:val="00C20D60"/>
    <w:rsid w:val="00C20DA1"/>
    <w:rsid w:val="00C20EC0"/>
    <w:rsid w:val="00C21030"/>
    <w:rsid w:val="00C2125A"/>
    <w:rsid w:val="00C219A9"/>
    <w:rsid w:val="00C21A07"/>
    <w:rsid w:val="00C220EE"/>
    <w:rsid w:val="00C22188"/>
    <w:rsid w:val="00C227B6"/>
    <w:rsid w:val="00C230A5"/>
    <w:rsid w:val="00C23DDD"/>
    <w:rsid w:val="00C23EFD"/>
    <w:rsid w:val="00C24ECD"/>
    <w:rsid w:val="00C2506A"/>
    <w:rsid w:val="00C25104"/>
    <w:rsid w:val="00C25C10"/>
    <w:rsid w:val="00C27B93"/>
    <w:rsid w:val="00C30C63"/>
    <w:rsid w:val="00C313CE"/>
    <w:rsid w:val="00C3186B"/>
    <w:rsid w:val="00C318CF"/>
    <w:rsid w:val="00C31CED"/>
    <w:rsid w:val="00C31D6C"/>
    <w:rsid w:val="00C327E2"/>
    <w:rsid w:val="00C32A6B"/>
    <w:rsid w:val="00C33087"/>
    <w:rsid w:val="00C33615"/>
    <w:rsid w:val="00C340E7"/>
    <w:rsid w:val="00C3457E"/>
    <w:rsid w:val="00C34719"/>
    <w:rsid w:val="00C35339"/>
    <w:rsid w:val="00C355FD"/>
    <w:rsid w:val="00C356EA"/>
    <w:rsid w:val="00C359F7"/>
    <w:rsid w:val="00C35E05"/>
    <w:rsid w:val="00C364A0"/>
    <w:rsid w:val="00C36A18"/>
    <w:rsid w:val="00C39D79"/>
    <w:rsid w:val="00C407DC"/>
    <w:rsid w:val="00C40D43"/>
    <w:rsid w:val="00C40DD8"/>
    <w:rsid w:val="00C40EDD"/>
    <w:rsid w:val="00C423A9"/>
    <w:rsid w:val="00C42453"/>
    <w:rsid w:val="00C42C02"/>
    <w:rsid w:val="00C43244"/>
    <w:rsid w:val="00C43A44"/>
    <w:rsid w:val="00C43D2D"/>
    <w:rsid w:val="00C4430C"/>
    <w:rsid w:val="00C44964"/>
    <w:rsid w:val="00C44A63"/>
    <w:rsid w:val="00C44CBE"/>
    <w:rsid w:val="00C44CF3"/>
    <w:rsid w:val="00C4646A"/>
    <w:rsid w:val="00C46D3C"/>
    <w:rsid w:val="00C46F2F"/>
    <w:rsid w:val="00C5010E"/>
    <w:rsid w:val="00C50544"/>
    <w:rsid w:val="00C50A77"/>
    <w:rsid w:val="00C5158C"/>
    <w:rsid w:val="00C5165D"/>
    <w:rsid w:val="00C51958"/>
    <w:rsid w:val="00C51BB6"/>
    <w:rsid w:val="00C5288C"/>
    <w:rsid w:val="00C52E9B"/>
    <w:rsid w:val="00C53857"/>
    <w:rsid w:val="00C5386D"/>
    <w:rsid w:val="00C53E50"/>
    <w:rsid w:val="00C54B6A"/>
    <w:rsid w:val="00C5501A"/>
    <w:rsid w:val="00C55541"/>
    <w:rsid w:val="00C559A1"/>
    <w:rsid w:val="00C55D14"/>
    <w:rsid w:val="00C55D4F"/>
    <w:rsid w:val="00C560FF"/>
    <w:rsid w:val="00C5792C"/>
    <w:rsid w:val="00C60013"/>
    <w:rsid w:val="00C60723"/>
    <w:rsid w:val="00C60871"/>
    <w:rsid w:val="00C60C69"/>
    <w:rsid w:val="00C62A40"/>
    <w:rsid w:val="00C6398E"/>
    <w:rsid w:val="00C64173"/>
    <w:rsid w:val="00C64626"/>
    <w:rsid w:val="00C64B6C"/>
    <w:rsid w:val="00C64C80"/>
    <w:rsid w:val="00C64F98"/>
    <w:rsid w:val="00C65074"/>
    <w:rsid w:val="00C653DE"/>
    <w:rsid w:val="00C6649F"/>
    <w:rsid w:val="00C66683"/>
    <w:rsid w:val="00C6674B"/>
    <w:rsid w:val="00C67387"/>
    <w:rsid w:val="00C67A26"/>
    <w:rsid w:val="00C67DF0"/>
    <w:rsid w:val="00C67E41"/>
    <w:rsid w:val="00C67F11"/>
    <w:rsid w:val="00C67FB5"/>
    <w:rsid w:val="00C70744"/>
    <w:rsid w:val="00C70838"/>
    <w:rsid w:val="00C710A7"/>
    <w:rsid w:val="00C71224"/>
    <w:rsid w:val="00C71F31"/>
    <w:rsid w:val="00C7256B"/>
    <w:rsid w:val="00C7256D"/>
    <w:rsid w:val="00C733AA"/>
    <w:rsid w:val="00C734FB"/>
    <w:rsid w:val="00C74B8A"/>
    <w:rsid w:val="00C74BA5"/>
    <w:rsid w:val="00C74BC0"/>
    <w:rsid w:val="00C7516D"/>
    <w:rsid w:val="00C75FA4"/>
    <w:rsid w:val="00C7651C"/>
    <w:rsid w:val="00C76550"/>
    <w:rsid w:val="00C76E25"/>
    <w:rsid w:val="00C77324"/>
    <w:rsid w:val="00C77567"/>
    <w:rsid w:val="00C77996"/>
    <w:rsid w:val="00C779DB"/>
    <w:rsid w:val="00C77AAF"/>
    <w:rsid w:val="00C802E8"/>
    <w:rsid w:val="00C80396"/>
    <w:rsid w:val="00C80B47"/>
    <w:rsid w:val="00C80D6C"/>
    <w:rsid w:val="00C81D7E"/>
    <w:rsid w:val="00C82214"/>
    <w:rsid w:val="00C823D7"/>
    <w:rsid w:val="00C8307B"/>
    <w:rsid w:val="00C83165"/>
    <w:rsid w:val="00C83B29"/>
    <w:rsid w:val="00C83D48"/>
    <w:rsid w:val="00C842F3"/>
    <w:rsid w:val="00C84789"/>
    <w:rsid w:val="00C84A89"/>
    <w:rsid w:val="00C85640"/>
    <w:rsid w:val="00C858EB"/>
    <w:rsid w:val="00C85A2A"/>
    <w:rsid w:val="00C8623B"/>
    <w:rsid w:val="00C866FA"/>
    <w:rsid w:val="00C870A7"/>
    <w:rsid w:val="00C873CB"/>
    <w:rsid w:val="00C873F6"/>
    <w:rsid w:val="00C874B2"/>
    <w:rsid w:val="00C87EEC"/>
    <w:rsid w:val="00C903D9"/>
    <w:rsid w:val="00C912F2"/>
    <w:rsid w:val="00C91989"/>
    <w:rsid w:val="00C91C20"/>
    <w:rsid w:val="00C9215A"/>
    <w:rsid w:val="00C9300B"/>
    <w:rsid w:val="00C93073"/>
    <w:rsid w:val="00C944EA"/>
    <w:rsid w:val="00C94F27"/>
    <w:rsid w:val="00C95757"/>
    <w:rsid w:val="00C9614A"/>
    <w:rsid w:val="00C970DD"/>
    <w:rsid w:val="00C9746E"/>
    <w:rsid w:val="00CA0067"/>
    <w:rsid w:val="00CA0A00"/>
    <w:rsid w:val="00CA0A93"/>
    <w:rsid w:val="00CA1064"/>
    <w:rsid w:val="00CA12A8"/>
    <w:rsid w:val="00CA12FD"/>
    <w:rsid w:val="00CA1585"/>
    <w:rsid w:val="00CA1C0A"/>
    <w:rsid w:val="00CA1E05"/>
    <w:rsid w:val="00CA26CA"/>
    <w:rsid w:val="00CA2A5D"/>
    <w:rsid w:val="00CA2B5C"/>
    <w:rsid w:val="00CA2F50"/>
    <w:rsid w:val="00CA3093"/>
    <w:rsid w:val="00CA31CD"/>
    <w:rsid w:val="00CA3D22"/>
    <w:rsid w:val="00CA3DBC"/>
    <w:rsid w:val="00CA474A"/>
    <w:rsid w:val="00CA4A0A"/>
    <w:rsid w:val="00CA4B9E"/>
    <w:rsid w:val="00CA4E84"/>
    <w:rsid w:val="00CA52F0"/>
    <w:rsid w:val="00CA5C57"/>
    <w:rsid w:val="00CA61C7"/>
    <w:rsid w:val="00CA6915"/>
    <w:rsid w:val="00CABBC7"/>
    <w:rsid w:val="00CB090C"/>
    <w:rsid w:val="00CB1799"/>
    <w:rsid w:val="00CB2892"/>
    <w:rsid w:val="00CB2E3D"/>
    <w:rsid w:val="00CB2FDE"/>
    <w:rsid w:val="00CB332B"/>
    <w:rsid w:val="00CB5CAF"/>
    <w:rsid w:val="00CB5CDF"/>
    <w:rsid w:val="00CB6B9F"/>
    <w:rsid w:val="00CB730E"/>
    <w:rsid w:val="00CB746B"/>
    <w:rsid w:val="00CB7F1B"/>
    <w:rsid w:val="00CC03C5"/>
    <w:rsid w:val="00CC0418"/>
    <w:rsid w:val="00CC05B4"/>
    <w:rsid w:val="00CC0C75"/>
    <w:rsid w:val="00CC1CB6"/>
    <w:rsid w:val="00CC1D7F"/>
    <w:rsid w:val="00CC1EFA"/>
    <w:rsid w:val="00CC2268"/>
    <w:rsid w:val="00CC246E"/>
    <w:rsid w:val="00CC2725"/>
    <w:rsid w:val="00CC27A4"/>
    <w:rsid w:val="00CC2C6F"/>
    <w:rsid w:val="00CC30E9"/>
    <w:rsid w:val="00CC30EA"/>
    <w:rsid w:val="00CC3D4F"/>
    <w:rsid w:val="00CC4018"/>
    <w:rsid w:val="00CC42D5"/>
    <w:rsid w:val="00CC491C"/>
    <w:rsid w:val="00CC4E7F"/>
    <w:rsid w:val="00CC5731"/>
    <w:rsid w:val="00CC5A95"/>
    <w:rsid w:val="00CC6069"/>
    <w:rsid w:val="00CC62F5"/>
    <w:rsid w:val="00CC63CC"/>
    <w:rsid w:val="00CC6953"/>
    <w:rsid w:val="00CC6B58"/>
    <w:rsid w:val="00CC705F"/>
    <w:rsid w:val="00CC7864"/>
    <w:rsid w:val="00CD0498"/>
    <w:rsid w:val="00CD0613"/>
    <w:rsid w:val="00CD1EE6"/>
    <w:rsid w:val="00CD22CB"/>
    <w:rsid w:val="00CD27D2"/>
    <w:rsid w:val="00CD3E41"/>
    <w:rsid w:val="00CD407B"/>
    <w:rsid w:val="00CD43F2"/>
    <w:rsid w:val="00CD4B6E"/>
    <w:rsid w:val="00CD4CE2"/>
    <w:rsid w:val="00CD4D5C"/>
    <w:rsid w:val="00CD5AD3"/>
    <w:rsid w:val="00CD5C63"/>
    <w:rsid w:val="00CD5F9A"/>
    <w:rsid w:val="00CD6280"/>
    <w:rsid w:val="00CD62FC"/>
    <w:rsid w:val="00CD63F5"/>
    <w:rsid w:val="00CD6A0B"/>
    <w:rsid w:val="00CD6F35"/>
    <w:rsid w:val="00CD7603"/>
    <w:rsid w:val="00CD761D"/>
    <w:rsid w:val="00CD77BB"/>
    <w:rsid w:val="00CD7B34"/>
    <w:rsid w:val="00CD7B36"/>
    <w:rsid w:val="00CE0096"/>
    <w:rsid w:val="00CE08BD"/>
    <w:rsid w:val="00CE0B15"/>
    <w:rsid w:val="00CE12DC"/>
    <w:rsid w:val="00CE1D52"/>
    <w:rsid w:val="00CE25E1"/>
    <w:rsid w:val="00CE2767"/>
    <w:rsid w:val="00CE297C"/>
    <w:rsid w:val="00CE2A6D"/>
    <w:rsid w:val="00CE3277"/>
    <w:rsid w:val="00CE341F"/>
    <w:rsid w:val="00CE35F0"/>
    <w:rsid w:val="00CE3B14"/>
    <w:rsid w:val="00CE44B6"/>
    <w:rsid w:val="00CE45F2"/>
    <w:rsid w:val="00CE467D"/>
    <w:rsid w:val="00CE4B56"/>
    <w:rsid w:val="00CE54B0"/>
    <w:rsid w:val="00CE56B6"/>
    <w:rsid w:val="00CE5795"/>
    <w:rsid w:val="00CE64DE"/>
    <w:rsid w:val="00CE6616"/>
    <w:rsid w:val="00CE70BC"/>
    <w:rsid w:val="00CE7593"/>
    <w:rsid w:val="00CE7918"/>
    <w:rsid w:val="00CE7A28"/>
    <w:rsid w:val="00CF10B6"/>
    <w:rsid w:val="00CF1EF8"/>
    <w:rsid w:val="00CF2306"/>
    <w:rsid w:val="00CF282E"/>
    <w:rsid w:val="00CF2DE7"/>
    <w:rsid w:val="00CF3C7A"/>
    <w:rsid w:val="00CF3D60"/>
    <w:rsid w:val="00CF3F8B"/>
    <w:rsid w:val="00CF47B1"/>
    <w:rsid w:val="00CF5086"/>
    <w:rsid w:val="00CF56AC"/>
    <w:rsid w:val="00CF6763"/>
    <w:rsid w:val="00CF7525"/>
    <w:rsid w:val="00CF779B"/>
    <w:rsid w:val="00CF77E8"/>
    <w:rsid w:val="00CF80FB"/>
    <w:rsid w:val="00D00063"/>
    <w:rsid w:val="00D002F0"/>
    <w:rsid w:val="00D0159F"/>
    <w:rsid w:val="00D0177F"/>
    <w:rsid w:val="00D0228A"/>
    <w:rsid w:val="00D02433"/>
    <w:rsid w:val="00D0274C"/>
    <w:rsid w:val="00D028E0"/>
    <w:rsid w:val="00D02B1F"/>
    <w:rsid w:val="00D033D6"/>
    <w:rsid w:val="00D035FC"/>
    <w:rsid w:val="00D03626"/>
    <w:rsid w:val="00D03FC7"/>
    <w:rsid w:val="00D0482E"/>
    <w:rsid w:val="00D0493C"/>
    <w:rsid w:val="00D04A8A"/>
    <w:rsid w:val="00D04D5B"/>
    <w:rsid w:val="00D04F48"/>
    <w:rsid w:val="00D053D9"/>
    <w:rsid w:val="00D06C3A"/>
    <w:rsid w:val="00D07291"/>
    <w:rsid w:val="00D07503"/>
    <w:rsid w:val="00D07B97"/>
    <w:rsid w:val="00D0E71B"/>
    <w:rsid w:val="00D104CC"/>
    <w:rsid w:val="00D10CAB"/>
    <w:rsid w:val="00D10D91"/>
    <w:rsid w:val="00D10F68"/>
    <w:rsid w:val="00D1177E"/>
    <w:rsid w:val="00D11940"/>
    <w:rsid w:val="00D1308C"/>
    <w:rsid w:val="00D138A7"/>
    <w:rsid w:val="00D13C68"/>
    <w:rsid w:val="00D145AC"/>
    <w:rsid w:val="00D14746"/>
    <w:rsid w:val="00D1524F"/>
    <w:rsid w:val="00D1546E"/>
    <w:rsid w:val="00D15FC1"/>
    <w:rsid w:val="00D16423"/>
    <w:rsid w:val="00D16478"/>
    <w:rsid w:val="00D16C5C"/>
    <w:rsid w:val="00D206A1"/>
    <w:rsid w:val="00D20D0A"/>
    <w:rsid w:val="00D2122F"/>
    <w:rsid w:val="00D21D08"/>
    <w:rsid w:val="00D2248B"/>
    <w:rsid w:val="00D254A3"/>
    <w:rsid w:val="00D25515"/>
    <w:rsid w:val="00D257B2"/>
    <w:rsid w:val="00D26663"/>
    <w:rsid w:val="00D2669D"/>
    <w:rsid w:val="00D26E47"/>
    <w:rsid w:val="00D278E4"/>
    <w:rsid w:val="00D27D52"/>
    <w:rsid w:val="00D27F1A"/>
    <w:rsid w:val="00D2FB14"/>
    <w:rsid w:val="00D31220"/>
    <w:rsid w:val="00D31B87"/>
    <w:rsid w:val="00D31DEE"/>
    <w:rsid w:val="00D32274"/>
    <w:rsid w:val="00D323F7"/>
    <w:rsid w:val="00D32443"/>
    <w:rsid w:val="00D3295C"/>
    <w:rsid w:val="00D33A34"/>
    <w:rsid w:val="00D3432A"/>
    <w:rsid w:val="00D346D3"/>
    <w:rsid w:val="00D34C46"/>
    <w:rsid w:val="00D34DF8"/>
    <w:rsid w:val="00D34F31"/>
    <w:rsid w:val="00D34FA5"/>
    <w:rsid w:val="00D35A57"/>
    <w:rsid w:val="00D3623F"/>
    <w:rsid w:val="00D36243"/>
    <w:rsid w:val="00D36727"/>
    <w:rsid w:val="00D37360"/>
    <w:rsid w:val="00D376CC"/>
    <w:rsid w:val="00D37C55"/>
    <w:rsid w:val="00D37DA9"/>
    <w:rsid w:val="00D40047"/>
    <w:rsid w:val="00D40419"/>
    <w:rsid w:val="00D40636"/>
    <w:rsid w:val="00D40E2C"/>
    <w:rsid w:val="00D40ECE"/>
    <w:rsid w:val="00D41018"/>
    <w:rsid w:val="00D414C1"/>
    <w:rsid w:val="00D41544"/>
    <w:rsid w:val="00D41F82"/>
    <w:rsid w:val="00D420AC"/>
    <w:rsid w:val="00D43B72"/>
    <w:rsid w:val="00D43F25"/>
    <w:rsid w:val="00D43F34"/>
    <w:rsid w:val="00D4413E"/>
    <w:rsid w:val="00D44440"/>
    <w:rsid w:val="00D447FC"/>
    <w:rsid w:val="00D4507B"/>
    <w:rsid w:val="00D4580F"/>
    <w:rsid w:val="00D45FEF"/>
    <w:rsid w:val="00D463A4"/>
    <w:rsid w:val="00D47653"/>
    <w:rsid w:val="00D478B3"/>
    <w:rsid w:val="00D47DDC"/>
    <w:rsid w:val="00D5024E"/>
    <w:rsid w:val="00D50818"/>
    <w:rsid w:val="00D50921"/>
    <w:rsid w:val="00D50B21"/>
    <w:rsid w:val="00D510F6"/>
    <w:rsid w:val="00D5180D"/>
    <w:rsid w:val="00D52377"/>
    <w:rsid w:val="00D54CC6"/>
    <w:rsid w:val="00D55C5C"/>
    <w:rsid w:val="00D55CED"/>
    <w:rsid w:val="00D568D6"/>
    <w:rsid w:val="00D56A10"/>
    <w:rsid w:val="00D56F33"/>
    <w:rsid w:val="00D60740"/>
    <w:rsid w:val="00D61450"/>
    <w:rsid w:val="00D61CC5"/>
    <w:rsid w:val="00D62C2C"/>
    <w:rsid w:val="00D63621"/>
    <w:rsid w:val="00D65702"/>
    <w:rsid w:val="00D65703"/>
    <w:rsid w:val="00D66574"/>
    <w:rsid w:val="00D66C7B"/>
    <w:rsid w:val="00D66D5E"/>
    <w:rsid w:val="00D67077"/>
    <w:rsid w:val="00D67A6C"/>
    <w:rsid w:val="00D682E8"/>
    <w:rsid w:val="00D700BD"/>
    <w:rsid w:val="00D7015F"/>
    <w:rsid w:val="00D7045B"/>
    <w:rsid w:val="00D704FF"/>
    <w:rsid w:val="00D70BD3"/>
    <w:rsid w:val="00D714BC"/>
    <w:rsid w:val="00D715D8"/>
    <w:rsid w:val="00D71821"/>
    <w:rsid w:val="00D71C62"/>
    <w:rsid w:val="00D71D9A"/>
    <w:rsid w:val="00D7226D"/>
    <w:rsid w:val="00D72C98"/>
    <w:rsid w:val="00D7322D"/>
    <w:rsid w:val="00D7406B"/>
    <w:rsid w:val="00D743AD"/>
    <w:rsid w:val="00D749DB"/>
    <w:rsid w:val="00D74B2E"/>
    <w:rsid w:val="00D74BFC"/>
    <w:rsid w:val="00D74D90"/>
    <w:rsid w:val="00D7551F"/>
    <w:rsid w:val="00D75AE2"/>
    <w:rsid w:val="00D75BDC"/>
    <w:rsid w:val="00D7689D"/>
    <w:rsid w:val="00D772BE"/>
    <w:rsid w:val="00D77940"/>
    <w:rsid w:val="00D80021"/>
    <w:rsid w:val="00D804A9"/>
    <w:rsid w:val="00D806F5"/>
    <w:rsid w:val="00D80CC7"/>
    <w:rsid w:val="00D80CD9"/>
    <w:rsid w:val="00D80D20"/>
    <w:rsid w:val="00D80E82"/>
    <w:rsid w:val="00D81395"/>
    <w:rsid w:val="00D813D4"/>
    <w:rsid w:val="00D8210C"/>
    <w:rsid w:val="00D82222"/>
    <w:rsid w:val="00D82303"/>
    <w:rsid w:val="00D824C0"/>
    <w:rsid w:val="00D825BC"/>
    <w:rsid w:val="00D82A78"/>
    <w:rsid w:val="00D8303A"/>
    <w:rsid w:val="00D83053"/>
    <w:rsid w:val="00D8327A"/>
    <w:rsid w:val="00D836F6"/>
    <w:rsid w:val="00D844A9"/>
    <w:rsid w:val="00D846F1"/>
    <w:rsid w:val="00D8494A"/>
    <w:rsid w:val="00D85375"/>
    <w:rsid w:val="00D8583D"/>
    <w:rsid w:val="00D85F4B"/>
    <w:rsid w:val="00D860B2"/>
    <w:rsid w:val="00D8699D"/>
    <w:rsid w:val="00D86A4E"/>
    <w:rsid w:val="00D8700B"/>
    <w:rsid w:val="00D8767F"/>
    <w:rsid w:val="00D87F4C"/>
    <w:rsid w:val="00D87F5A"/>
    <w:rsid w:val="00D90405"/>
    <w:rsid w:val="00D90A91"/>
    <w:rsid w:val="00D90AE1"/>
    <w:rsid w:val="00D91921"/>
    <w:rsid w:val="00D92EB1"/>
    <w:rsid w:val="00D9361A"/>
    <w:rsid w:val="00D93BE4"/>
    <w:rsid w:val="00D93F92"/>
    <w:rsid w:val="00D942D8"/>
    <w:rsid w:val="00D94C7A"/>
    <w:rsid w:val="00D94E97"/>
    <w:rsid w:val="00D95802"/>
    <w:rsid w:val="00D96AC1"/>
    <w:rsid w:val="00D97EDA"/>
    <w:rsid w:val="00D97F99"/>
    <w:rsid w:val="00DA037F"/>
    <w:rsid w:val="00DA06FE"/>
    <w:rsid w:val="00DA07CF"/>
    <w:rsid w:val="00DA0A0B"/>
    <w:rsid w:val="00DA0E1A"/>
    <w:rsid w:val="00DA1027"/>
    <w:rsid w:val="00DA1140"/>
    <w:rsid w:val="00DA196F"/>
    <w:rsid w:val="00DA1CEA"/>
    <w:rsid w:val="00DA1F63"/>
    <w:rsid w:val="00DA2412"/>
    <w:rsid w:val="00DA2582"/>
    <w:rsid w:val="00DA29C6"/>
    <w:rsid w:val="00DA32F8"/>
    <w:rsid w:val="00DA57B1"/>
    <w:rsid w:val="00DA5942"/>
    <w:rsid w:val="00DA64BB"/>
    <w:rsid w:val="00DA6839"/>
    <w:rsid w:val="00DA7077"/>
    <w:rsid w:val="00DA74DD"/>
    <w:rsid w:val="00DB0827"/>
    <w:rsid w:val="00DB0A2C"/>
    <w:rsid w:val="00DB183D"/>
    <w:rsid w:val="00DB1C4D"/>
    <w:rsid w:val="00DB1E78"/>
    <w:rsid w:val="00DB29D6"/>
    <w:rsid w:val="00DB2D73"/>
    <w:rsid w:val="00DB2E56"/>
    <w:rsid w:val="00DB2EAE"/>
    <w:rsid w:val="00DB31AC"/>
    <w:rsid w:val="00DB31CF"/>
    <w:rsid w:val="00DB4531"/>
    <w:rsid w:val="00DB46A2"/>
    <w:rsid w:val="00DB46F9"/>
    <w:rsid w:val="00DB4878"/>
    <w:rsid w:val="00DB4903"/>
    <w:rsid w:val="00DB5242"/>
    <w:rsid w:val="00DB62FB"/>
    <w:rsid w:val="00DB67FC"/>
    <w:rsid w:val="00DB74AE"/>
    <w:rsid w:val="00DB7C27"/>
    <w:rsid w:val="00DB937D"/>
    <w:rsid w:val="00DC042E"/>
    <w:rsid w:val="00DC0971"/>
    <w:rsid w:val="00DC0DE4"/>
    <w:rsid w:val="00DC17E3"/>
    <w:rsid w:val="00DC1930"/>
    <w:rsid w:val="00DC2037"/>
    <w:rsid w:val="00DC2076"/>
    <w:rsid w:val="00DC218E"/>
    <w:rsid w:val="00DC2721"/>
    <w:rsid w:val="00DC289B"/>
    <w:rsid w:val="00DC29A3"/>
    <w:rsid w:val="00DC2BFA"/>
    <w:rsid w:val="00DC40CD"/>
    <w:rsid w:val="00DC4350"/>
    <w:rsid w:val="00DC448D"/>
    <w:rsid w:val="00DC4F95"/>
    <w:rsid w:val="00DC563F"/>
    <w:rsid w:val="00DC5940"/>
    <w:rsid w:val="00DC5E26"/>
    <w:rsid w:val="00DC5E9B"/>
    <w:rsid w:val="00DC6249"/>
    <w:rsid w:val="00DC6766"/>
    <w:rsid w:val="00DC6828"/>
    <w:rsid w:val="00DC6E14"/>
    <w:rsid w:val="00DC6E86"/>
    <w:rsid w:val="00DC71A3"/>
    <w:rsid w:val="00DC7207"/>
    <w:rsid w:val="00DC735C"/>
    <w:rsid w:val="00DC7585"/>
    <w:rsid w:val="00DC7EE4"/>
    <w:rsid w:val="00DD02F8"/>
    <w:rsid w:val="00DD12A0"/>
    <w:rsid w:val="00DD1513"/>
    <w:rsid w:val="00DD187E"/>
    <w:rsid w:val="00DD1E77"/>
    <w:rsid w:val="00DD332F"/>
    <w:rsid w:val="00DD34CE"/>
    <w:rsid w:val="00DD3DEA"/>
    <w:rsid w:val="00DD3F4B"/>
    <w:rsid w:val="00DD42E2"/>
    <w:rsid w:val="00DD4779"/>
    <w:rsid w:val="00DD4B31"/>
    <w:rsid w:val="00DD4C0E"/>
    <w:rsid w:val="00DD4CA9"/>
    <w:rsid w:val="00DD4D2C"/>
    <w:rsid w:val="00DD4DA7"/>
    <w:rsid w:val="00DD6769"/>
    <w:rsid w:val="00DD6CDF"/>
    <w:rsid w:val="00DD6FC3"/>
    <w:rsid w:val="00DD7692"/>
    <w:rsid w:val="00DD7DD1"/>
    <w:rsid w:val="00DDA901"/>
    <w:rsid w:val="00DE038A"/>
    <w:rsid w:val="00DE0B08"/>
    <w:rsid w:val="00DE0D20"/>
    <w:rsid w:val="00DE2014"/>
    <w:rsid w:val="00DE2593"/>
    <w:rsid w:val="00DE410C"/>
    <w:rsid w:val="00DE425B"/>
    <w:rsid w:val="00DE4912"/>
    <w:rsid w:val="00DE509A"/>
    <w:rsid w:val="00DE5FC6"/>
    <w:rsid w:val="00DE68F5"/>
    <w:rsid w:val="00DE6AED"/>
    <w:rsid w:val="00DE71C6"/>
    <w:rsid w:val="00DE720A"/>
    <w:rsid w:val="00DE73CA"/>
    <w:rsid w:val="00DE7869"/>
    <w:rsid w:val="00DE7C5A"/>
    <w:rsid w:val="00DE7EE4"/>
    <w:rsid w:val="00DF080C"/>
    <w:rsid w:val="00DF0D14"/>
    <w:rsid w:val="00DF18E2"/>
    <w:rsid w:val="00DF1B52"/>
    <w:rsid w:val="00DF1BC5"/>
    <w:rsid w:val="00DF1BFB"/>
    <w:rsid w:val="00DF2195"/>
    <w:rsid w:val="00DF2758"/>
    <w:rsid w:val="00DF2A1C"/>
    <w:rsid w:val="00DF2C40"/>
    <w:rsid w:val="00DF2F70"/>
    <w:rsid w:val="00DF36F8"/>
    <w:rsid w:val="00DF375F"/>
    <w:rsid w:val="00DF3884"/>
    <w:rsid w:val="00DF3E89"/>
    <w:rsid w:val="00DF44ED"/>
    <w:rsid w:val="00DF46B1"/>
    <w:rsid w:val="00DF49A3"/>
    <w:rsid w:val="00DF4AF1"/>
    <w:rsid w:val="00DF4FCA"/>
    <w:rsid w:val="00DF5A3F"/>
    <w:rsid w:val="00DF62D4"/>
    <w:rsid w:val="00DF64DA"/>
    <w:rsid w:val="00DF66B0"/>
    <w:rsid w:val="00DF67C9"/>
    <w:rsid w:val="00DF69C5"/>
    <w:rsid w:val="00DF6A0B"/>
    <w:rsid w:val="00DF6C40"/>
    <w:rsid w:val="00DF6C72"/>
    <w:rsid w:val="00DF6C87"/>
    <w:rsid w:val="00DF6F2F"/>
    <w:rsid w:val="00DF7883"/>
    <w:rsid w:val="00E00578"/>
    <w:rsid w:val="00E00840"/>
    <w:rsid w:val="00E00B93"/>
    <w:rsid w:val="00E00D44"/>
    <w:rsid w:val="00E01175"/>
    <w:rsid w:val="00E01ADA"/>
    <w:rsid w:val="00E01C73"/>
    <w:rsid w:val="00E02AE1"/>
    <w:rsid w:val="00E02F3D"/>
    <w:rsid w:val="00E03156"/>
    <w:rsid w:val="00E03A40"/>
    <w:rsid w:val="00E03C77"/>
    <w:rsid w:val="00E03F52"/>
    <w:rsid w:val="00E04C16"/>
    <w:rsid w:val="00E05683"/>
    <w:rsid w:val="00E06368"/>
    <w:rsid w:val="00E0648E"/>
    <w:rsid w:val="00E072A5"/>
    <w:rsid w:val="00E074EF"/>
    <w:rsid w:val="00E07730"/>
    <w:rsid w:val="00E0782B"/>
    <w:rsid w:val="00E07B25"/>
    <w:rsid w:val="00E1065E"/>
    <w:rsid w:val="00E10864"/>
    <w:rsid w:val="00E109E9"/>
    <w:rsid w:val="00E113AA"/>
    <w:rsid w:val="00E11BA8"/>
    <w:rsid w:val="00E133D3"/>
    <w:rsid w:val="00E1348D"/>
    <w:rsid w:val="00E14A1C"/>
    <w:rsid w:val="00E14E81"/>
    <w:rsid w:val="00E1547E"/>
    <w:rsid w:val="00E159FA"/>
    <w:rsid w:val="00E15B22"/>
    <w:rsid w:val="00E15EB4"/>
    <w:rsid w:val="00E1679F"/>
    <w:rsid w:val="00E16FF7"/>
    <w:rsid w:val="00E17417"/>
    <w:rsid w:val="00E17603"/>
    <w:rsid w:val="00E17748"/>
    <w:rsid w:val="00E178FA"/>
    <w:rsid w:val="00E1792C"/>
    <w:rsid w:val="00E17A9E"/>
    <w:rsid w:val="00E17BB3"/>
    <w:rsid w:val="00E17DB0"/>
    <w:rsid w:val="00E20AA5"/>
    <w:rsid w:val="00E21132"/>
    <w:rsid w:val="00E21786"/>
    <w:rsid w:val="00E21C27"/>
    <w:rsid w:val="00E21E3E"/>
    <w:rsid w:val="00E2370C"/>
    <w:rsid w:val="00E23D73"/>
    <w:rsid w:val="00E262CB"/>
    <w:rsid w:val="00E264B4"/>
    <w:rsid w:val="00E26A5F"/>
    <w:rsid w:val="00E26E96"/>
    <w:rsid w:val="00E26F68"/>
    <w:rsid w:val="00E27CFC"/>
    <w:rsid w:val="00E27E23"/>
    <w:rsid w:val="00E27EE1"/>
    <w:rsid w:val="00E307B2"/>
    <w:rsid w:val="00E30C0C"/>
    <w:rsid w:val="00E31D45"/>
    <w:rsid w:val="00E320D4"/>
    <w:rsid w:val="00E32236"/>
    <w:rsid w:val="00E32672"/>
    <w:rsid w:val="00E33213"/>
    <w:rsid w:val="00E336A7"/>
    <w:rsid w:val="00E34287"/>
    <w:rsid w:val="00E3432B"/>
    <w:rsid w:val="00E3522D"/>
    <w:rsid w:val="00E358ED"/>
    <w:rsid w:val="00E35A16"/>
    <w:rsid w:val="00E35BC8"/>
    <w:rsid w:val="00E36275"/>
    <w:rsid w:val="00E36F4F"/>
    <w:rsid w:val="00E407C6"/>
    <w:rsid w:val="00E4083F"/>
    <w:rsid w:val="00E40E0B"/>
    <w:rsid w:val="00E414C2"/>
    <w:rsid w:val="00E419B5"/>
    <w:rsid w:val="00E41C5C"/>
    <w:rsid w:val="00E421D9"/>
    <w:rsid w:val="00E42CD9"/>
    <w:rsid w:val="00E42D5A"/>
    <w:rsid w:val="00E43E6E"/>
    <w:rsid w:val="00E44268"/>
    <w:rsid w:val="00E44583"/>
    <w:rsid w:val="00E44D26"/>
    <w:rsid w:val="00E451D1"/>
    <w:rsid w:val="00E467A2"/>
    <w:rsid w:val="00E46AC9"/>
    <w:rsid w:val="00E46DC1"/>
    <w:rsid w:val="00E47987"/>
    <w:rsid w:val="00E479E2"/>
    <w:rsid w:val="00E47C75"/>
    <w:rsid w:val="00E4D401"/>
    <w:rsid w:val="00E50404"/>
    <w:rsid w:val="00E5153C"/>
    <w:rsid w:val="00E52924"/>
    <w:rsid w:val="00E52B3B"/>
    <w:rsid w:val="00E52EBB"/>
    <w:rsid w:val="00E52F7E"/>
    <w:rsid w:val="00E53042"/>
    <w:rsid w:val="00E534C6"/>
    <w:rsid w:val="00E5394B"/>
    <w:rsid w:val="00E53B08"/>
    <w:rsid w:val="00E53C02"/>
    <w:rsid w:val="00E53ECF"/>
    <w:rsid w:val="00E5483E"/>
    <w:rsid w:val="00E555D3"/>
    <w:rsid w:val="00E55FB2"/>
    <w:rsid w:val="00E60754"/>
    <w:rsid w:val="00E615E0"/>
    <w:rsid w:val="00E62183"/>
    <w:rsid w:val="00E6231B"/>
    <w:rsid w:val="00E623F1"/>
    <w:rsid w:val="00E62F38"/>
    <w:rsid w:val="00E6326F"/>
    <w:rsid w:val="00E64377"/>
    <w:rsid w:val="00E64469"/>
    <w:rsid w:val="00E64A80"/>
    <w:rsid w:val="00E64A83"/>
    <w:rsid w:val="00E64EC7"/>
    <w:rsid w:val="00E64FD3"/>
    <w:rsid w:val="00E650EB"/>
    <w:rsid w:val="00E658E8"/>
    <w:rsid w:val="00E65BC3"/>
    <w:rsid w:val="00E660AE"/>
    <w:rsid w:val="00E66432"/>
    <w:rsid w:val="00E66510"/>
    <w:rsid w:val="00E66B36"/>
    <w:rsid w:val="00E67036"/>
    <w:rsid w:val="00E6704A"/>
    <w:rsid w:val="00E67492"/>
    <w:rsid w:val="00E67554"/>
    <w:rsid w:val="00E67586"/>
    <w:rsid w:val="00E676D5"/>
    <w:rsid w:val="00E679FC"/>
    <w:rsid w:val="00E70774"/>
    <w:rsid w:val="00E70EBE"/>
    <w:rsid w:val="00E70F94"/>
    <w:rsid w:val="00E7134D"/>
    <w:rsid w:val="00E716CA"/>
    <w:rsid w:val="00E72309"/>
    <w:rsid w:val="00E72CFF"/>
    <w:rsid w:val="00E73581"/>
    <w:rsid w:val="00E73B17"/>
    <w:rsid w:val="00E73C36"/>
    <w:rsid w:val="00E73D64"/>
    <w:rsid w:val="00E742D5"/>
    <w:rsid w:val="00E74312"/>
    <w:rsid w:val="00E745CA"/>
    <w:rsid w:val="00E746DF"/>
    <w:rsid w:val="00E7582A"/>
    <w:rsid w:val="00E758C1"/>
    <w:rsid w:val="00E75EFA"/>
    <w:rsid w:val="00E7642B"/>
    <w:rsid w:val="00E7646D"/>
    <w:rsid w:val="00E771F6"/>
    <w:rsid w:val="00E77265"/>
    <w:rsid w:val="00E77800"/>
    <w:rsid w:val="00E800F8"/>
    <w:rsid w:val="00E801F4"/>
    <w:rsid w:val="00E805A2"/>
    <w:rsid w:val="00E80695"/>
    <w:rsid w:val="00E807E7"/>
    <w:rsid w:val="00E80CD7"/>
    <w:rsid w:val="00E810F7"/>
    <w:rsid w:val="00E81382"/>
    <w:rsid w:val="00E81429"/>
    <w:rsid w:val="00E81CE4"/>
    <w:rsid w:val="00E821E4"/>
    <w:rsid w:val="00E82A23"/>
    <w:rsid w:val="00E82DC9"/>
    <w:rsid w:val="00E82ED4"/>
    <w:rsid w:val="00E83E31"/>
    <w:rsid w:val="00E8437C"/>
    <w:rsid w:val="00E84A04"/>
    <w:rsid w:val="00E84DE3"/>
    <w:rsid w:val="00E84E14"/>
    <w:rsid w:val="00E854B4"/>
    <w:rsid w:val="00E8552C"/>
    <w:rsid w:val="00E85C8E"/>
    <w:rsid w:val="00E85D89"/>
    <w:rsid w:val="00E866F0"/>
    <w:rsid w:val="00E8671C"/>
    <w:rsid w:val="00E86F61"/>
    <w:rsid w:val="00E87374"/>
    <w:rsid w:val="00E873DC"/>
    <w:rsid w:val="00E874D5"/>
    <w:rsid w:val="00E90380"/>
    <w:rsid w:val="00E903DE"/>
    <w:rsid w:val="00E90CDB"/>
    <w:rsid w:val="00E911BF"/>
    <w:rsid w:val="00E91386"/>
    <w:rsid w:val="00E915E5"/>
    <w:rsid w:val="00E91B8F"/>
    <w:rsid w:val="00E91C87"/>
    <w:rsid w:val="00E926C5"/>
    <w:rsid w:val="00E92D01"/>
    <w:rsid w:val="00E92D8A"/>
    <w:rsid w:val="00E92E29"/>
    <w:rsid w:val="00E9322E"/>
    <w:rsid w:val="00E93581"/>
    <w:rsid w:val="00E935FD"/>
    <w:rsid w:val="00E93A78"/>
    <w:rsid w:val="00E9418A"/>
    <w:rsid w:val="00E9433F"/>
    <w:rsid w:val="00E949A0"/>
    <w:rsid w:val="00E94F81"/>
    <w:rsid w:val="00E95220"/>
    <w:rsid w:val="00E95971"/>
    <w:rsid w:val="00E95BDC"/>
    <w:rsid w:val="00E9640A"/>
    <w:rsid w:val="00E96CEC"/>
    <w:rsid w:val="00E9746E"/>
    <w:rsid w:val="00E97D33"/>
    <w:rsid w:val="00EA026B"/>
    <w:rsid w:val="00EA0325"/>
    <w:rsid w:val="00EA0F3A"/>
    <w:rsid w:val="00EA10D7"/>
    <w:rsid w:val="00EA117B"/>
    <w:rsid w:val="00EA1EC9"/>
    <w:rsid w:val="00EA2171"/>
    <w:rsid w:val="00EA3487"/>
    <w:rsid w:val="00EA44DE"/>
    <w:rsid w:val="00EA4583"/>
    <w:rsid w:val="00EA4682"/>
    <w:rsid w:val="00EA46FD"/>
    <w:rsid w:val="00EA4DB0"/>
    <w:rsid w:val="00EA4E1B"/>
    <w:rsid w:val="00EA5011"/>
    <w:rsid w:val="00EA532E"/>
    <w:rsid w:val="00EA53BB"/>
    <w:rsid w:val="00EA5440"/>
    <w:rsid w:val="00EA5E9D"/>
    <w:rsid w:val="00EA6531"/>
    <w:rsid w:val="00EA69BC"/>
    <w:rsid w:val="00EA6B61"/>
    <w:rsid w:val="00EA71E0"/>
    <w:rsid w:val="00EA79F3"/>
    <w:rsid w:val="00EAA1D8"/>
    <w:rsid w:val="00EB0548"/>
    <w:rsid w:val="00EB0B2B"/>
    <w:rsid w:val="00EB0E42"/>
    <w:rsid w:val="00EB1394"/>
    <w:rsid w:val="00EB1D01"/>
    <w:rsid w:val="00EB353B"/>
    <w:rsid w:val="00EB3E58"/>
    <w:rsid w:val="00EB3E60"/>
    <w:rsid w:val="00EB4157"/>
    <w:rsid w:val="00EB4B19"/>
    <w:rsid w:val="00EB4F49"/>
    <w:rsid w:val="00EB5905"/>
    <w:rsid w:val="00EB5ADE"/>
    <w:rsid w:val="00EB6424"/>
    <w:rsid w:val="00EB6E6B"/>
    <w:rsid w:val="00EB765D"/>
    <w:rsid w:val="00EB7B79"/>
    <w:rsid w:val="00EC02BD"/>
    <w:rsid w:val="00EC0686"/>
    <w:rsid w:val="00EC0C05"/>
    <w:rsid w:val="00EC0C20"/>
    <w:rsid w:val="00EC1055"/>
    <w:rsid w:val="00EC13F3"/>
    <w:rsid w:val="00EC146F"/>
    <w:rsid w:val="00EC153B"/>
    <w:rsid w:val="00EC15B0"/>
    <w:rsid w:val="00EC15B1"/>
    <w:rsid w:val="00EC18C0"/>
    <w:rsid w:val="00EC1F8E"/>
    <w:rsid w:val="00EC224E"/>
    <w:rsid w:val="00EC2683"/>
    <w:rsid w:val="00EC2D7C"/>
    <w:rsid w:val="00EC2F85"/>
    <w:rsid w:val="00EC3E0A"/>
    <w:rsid w:val="00EC4464"/>
    <w:rsid w:val="00EC4D94"/>
    <w:rsid w:val="00EC582B"/>
    <w:rsid w:val="00EC59E9"/>
    <w:rsid w:val="00EC5A06"/>
    <w:rsid w:val="00EC6ABF"/>
    <w:rsid w:val="00EC73E8"/>
    <w:rsid w:val="00EC7A66"/>
    <w:rsid w:val="00EC7C67"/>
    <w:rsid w:val="00ED049D"/>
    <w:rsid w:val="00ED06AB"/>
    <w:rsid w:val="00ED0832"/>
    <w:rsid w:val="00ED09CB"/>
    <w:rsid w:val="00ED0EF7"/>
    <w:rsid w:val="00ED17C4"/>
    <w:rsid w:val="00ED2013"/>
    <w:rsid w:val="00ED2105"/>
    <w:rsid w:val="00ED24B3"/>
    <w:rsid w:val="00ED2ABE"/>
    <w:rsid w:val="00ED2F59"/>
    <w:rsid w:val="00ED34CE"/>
    <w:rsid w:val="00ED351F"/>
    <w:rsid w:val="00ED3AE8"/>
    <w:rsid w:val="00ED5847"/>
    <w:rsid w:val="00ED5D0E"/>
    <w:rsid w:val="00ED604F"/>
    <w:rsid w:val="00ED6DD2"/>
    <w:rsid w:val="00ED7171"/>
    <w:rsid w:val="00ED727C"/>
    <w:rsid w:val="00ED745C"/>
    <w:rsid w:val="00ED7CF9"/>
    <w:rsid w:val="00ED7F5D"/>
    <w:rsid w:val="00EE04A2"/>
    <w:rsid w:val="00EE0633"/>
    <w:rsid w:val="00EE0663"/>
    <w:rsid w:val="00EE0A3C"/>
    <w:rsid w:val="00EE0DAF"/>
    <w:rsid w:val="00EE0ED8"/>
    <w:rsid w:val="00EE1307"/>
    <w:rsid w:val="00EE1D25"/>
    <w:rsid w:val="00EE1D74"/>
    <w:rsid w:val="00EE1E44"/>
    <w:rsid w:val="00EE227D"/>
    <w:rsid w:val="00EE2312"/>
    <w:rsid w:val="00EE319B"/>
    <w:rsid w:val="00EE345A"/>
    <w:rsid w:val="00EE3494"/>
    <w:rsid w:val="00EE37A4"/>
    <w:rsid w:val="00EE415C"/>
    <w:rsid w:val="00EE438F"/>
    <w:rsid w:val="00EE479B"/>
    <w:rsid w:val="00EE4822"/>
    <w:rsid w:val="00EE4904"/>
    <w:rsid w:val="00EE4BF2"/>
    <w:rsid w:val="00EE536C"/>
    <w:rsid w:val="00EE5504"/>
    <w:rsid w:val="00EE589C"/>
    <w:rsid w:val="00EE5FD7"/>
    <w:rsid w:val="00EE5FD9"/>
    <w:rsid w:val="00EE63EA"/>
    <w:rsid w:val="00EE7311"/>
    <w:rsid w:val="00EE7687"/>
    <w:rsid w:val="00EE7F01"/>
    <w:rsid w:val="00EE7F3D"/>
    <w:rsid w:val="00EE7F97"/>
    <w:rsid w:val="00EF08FC"/>
    <w:rsid w:val="00EF0CA1"/>
    <w:rsid w:val="00EF292F"/>
    <w:rsid w:val="00EF29D6"/>
    <w:rsid w:val="00EF2D26"/>
    <w:rsid w:val="00EF303E"/>
    <w:rsid w:val="00EF3A11"/>
    <w:rsid w:val="00EF3B02"/>
    <w:rsid w:val="00EF48D5"/>
    <w:rsid w:val="00EF4F5F"/>
    <w:rsid w:val="00EF55B2"/>
    <w:rsid w:val="00EF58EE"/>
    <w:rsid w:val="00EF6619"/>
    <w:rsid w:val="00EF7016"/>
    <w:rsid w:val="00EF7056"/>
    <w:rsid w:val="00EF78CA"/>
    <w:rsid w:val="00F00AB8"/>
    <w:rsid w:val="00F00F44"/>
    <w:rsid w:val="00F01336"/>
    <w:rsid w:val="00F01372"/>
    <w:rsid w:val="00F020DC"/>
    <w:rsid w:val="00F02516"/>
    <w:rsid w:val="00F026D8"/>
    <w:rsid w:val="00F02744"/>
    <w:rsid w:val="00F028A4"/>
    <w:rsid w:val="00F02996"/>
    <w:rsid w:val="00F02A35"/>
    <w:rsid w:val="00F03949"/>
    <w:rsid w:val="00F03A26"/>
    <w:rsid w:val="00F03D80"/>
    <w:rsid w:val="00F03EB8"/>
    <w:rsid w:val="00F04687"/>
    <w:rsid w:val="00F04B0E"/>
    <w:rsid w:val="00F05127"/>
    <w:rsid w:val="00F05606"/>
    <w:rsid w:val="00F058B5"/>
    <w:rsid w:val="00F06249"/>
    <w:rsid w:val="00F06477"/>
    <w:rsid w:val="00F06A2C"/>
    <w:rsid w:val="00F07DEB"/>
    <w:rsid w:val="00F10068"/>
    <w:rsid w:val="00F102E5"/>
    <w:rsid w:val="00F103D7"/>
    <w:rsid w:val="00F103E6"/>
    <w:rsid w:val="00F10CD5"/>
    <w:rsid w:val="00F10D03"/>
    <w:rsid w:val="00F11561"/>
    <w:rsid w:val="00F11A5F"/>
    <w:rsid w:val="00F122FF"/>
    <w:rsid w:val="00F1266F"/>
    <w:rsid w:val="00F12799"/>
    <w:rsid w:val="00F12E62"/>
    <w:rsid w:val="00F134A0"/>
    <w:rsid w:val="00F13B55"/>
    <w:rsid w:val="00F16183"/>
    <w:rsid w:val="00F16485"/>
    <w:rsid w:val="00F16AC8"/>
    <w:rsid w:val="00F1782C"/>
    <w:rsid w:val="00F17B5D"/>
    <w:rsid w:val="00F17F08"/>
    <w:rsid w:val="00F204BE"/>
    <w:rsid w:val="00F207A4"/>
    <w:rsid w:val="00F2136F"/>
    <w:rsid w:val="00F213B0"/>
    <w:rsid w:val="00F216D5"/>
    <w:rsid w:val="00F21794"/>
    <w:rsid w:val="00F21FB5"/>
    <w:rsid w:val="00F22628"/>
    <w:rsid w:val="00F22DBD"/>
    <w:rsid w:val="00F235E0"/>
    <w:rsid w:val="00F23CAF"/>
    <w:rsid w:val="00F248BB"/>
    <w:rsid w:val="00F249FC"/>
    <w:rsid w:val="00F24DAC"/>
    <w:rsid w:val="00F24E95"/>
    <w:rsid w:val="00F2568F"/>
    <w:rsid w:val="00F25C91"/>
    <w:rsid w:val="00F266AE"/>
    <w:rsid w:val="00F26809"/>
    <w:rsid w:val="00F26DBA"/>
    <w:rsid w:val="00F2E5B8"/>
    <w:rsid w:val="00F309E0"/>
    <w:rsid w:val="00F30A17"/>
    <w:rsid w:val="00F30F1D"/>
    <w:rsid w:val="00F30F8C"/>
    <w:rsid w:val="00F3198C"/>
    <w:rsid w:val="00F3221C"/>
    <w:rsid w:val="00F32320"/>
    <w:rsid w:val="00F32542"/>
    <w:rsid w:val="00F326C3"/>
    <w:rsid w:val="00F32900"/>
    <w:rsid w:val="00F32C79"/>
    <w:rsid w:val="00F3352E"/>
    <w:rsid w:val="00F3391A"/>
    <w:rsid w:val="00F33A30"/>
    <w:rsid w:val="00F33E84"/>
    <w:rsid w:val="00F34286"/>
    <w:rsid w:val="00F3443B"/>
    <w:rsid w:val="00F34A78"/>
    <w:rsid w:val="00F350E1"/>
    <w:rsid w:val="00F35234"/>
    <w:rsid w:val="00F355D1"/>
    <w:rsid w:val="00F35730"/>
    <w:rsid w:val="00F358EC"/>
    <w:rsid w:val="00F36268"/>
    <w:rsid w:val="00F3704C"/>
    <w:rsid w:val="00F37112"/>
    <w:rsid w:val="00F3776F"/>
    <w:rsid w:val="00F40319"/>
    <w:rsid w:val="00F404EC"/>
    <w:rsid w:val="00F40591"/>
    <w:rsid w:val="00F41BB0"/>
    <w:rsid w:val="00F42071"/>
    <w:rsid w:val="00F4252C"/>
    <w:rsid w:val="00F42B17"/>
    <w:rsid w:val="00F42E43"/>
    <w:rsid w:val="00F43287"/>
    <w:rsid w:val="00F4339F"/>
    <w:rsid w:val="00F43484"/>
    <w:rsid w:val="00F435A4"/>
    <w:rsid w:val="00F43F92"/>
    <w:rsid w:val="00F447B4"/>
    <w:rsid w:val="00F457A1"/>
    <w:rsid w:val="00F45A7A"/>
    <w:rsid w:val="00F45C85"/>
    <w:rsid w:val="00F45E94"/>
    <w:rsid w:val="00F47305"/>
    <w:rsid w:val="00F47E67"/>
    <w:rsid w:val="00F47E6E"/>
    <w:rsid w:val="00F50A49"/>
    <w:rsid w:val="00F50B18"/>
    <w:rsid w:val="00F50BC5"/>
    <w:rsid w:val="00F51DB5"/>
    <w:rsid w:val="00F53309"/>
    <w:rsid w:val="00F536C7"/>
    <w:rsid w:val="00F53AE9"/>
    <w:rsid w:val="00F53C2E"/>
    <w:rsid w:val="00F541FA"/>
    <w:rsid w:val="00F5440D"/>
    <w:rsid w:val="00F54C2E"/>
    <w:rsid w:val="00F5527E"/>
    <w:rsid w:val="00F5535A"/>
    <w:rsid w:val="00F55471"/>
    <w:rsid w:val="00F55511"/>
    <w:rsid w:val="00F5552E"/>
    <w:rsid w:val="00F556DB"/>
    <w:rsid w:val="00F55F35"/>
    <w:rsid w:val="00F5633F"/>
    <w:rsid w:val="00F56AB0"/>
    <w:rsid w:val="00F56C2A"/>
    <w:rsid w:val="00F56D92"/>
    <w:rsid w:val="00F5733D"/>
    <w:rsid w:val="00F573DA"/>
    <w:rsid w:val="00F57911"/>
    <w:rsid w:val="00F57ABD"/>
    <w:rsid w:val="00F5AB99"/>
    <w:rsid w:val="00F60493"/>
    <w:rsid w:val="00F60893"/>
    <w:rsid w:val="00F61536"/>
    <w:rsid w:val="00F6199B"/>
    <w:rsid w:val="00F62363"/>
    <w:rsid w:val="00F62F6D"/>
    <w:rsid w:val="00F63488"/>
    <w:rsid w:val="00F64893"/>
    <w:rsid w:val="00F65000"/>
    <w:rsid w:val="00F65085"/>
    <w:rsid w:val="00F65572"/>
    <w:rsid w:val="00F6562A"/>
    <w:rsid w:val="00F6591E"/>
    <w:rsid w:val="00F65994"/>
    <w:rsid w:val="00F6634C"/>
    <w:rsid w:val="00F663E1"/>
    <w:rsid w:val="00F6641A"/>
    <w:rsid w:val="00F66EE5"/>
    <w:rsid w:val="00F67607"/>
    <w:rsid w:val="00F67927"/>
    <w:rsid w:val="00F679B4"/>
    <w:rsid w:val="00F67D82"/>
    <w:rsid w:val="00F695BF"/>
    <w:rsid w:val="00F70084"/>
    <w:rsid w:val="00F704A7"/>
    <w:rsid w:val="00F707EE"/>
    <w:rsid w:val="00F70857"/>
    <w:rsid w:val="00F718F3"/>
    <w:rsid w:val="00F720D7"/>
    <w:rsid w:val="00F722C6"/>
    <w:rsid w:val="00F72980"/>
    <w:rsid w:val="00F73DB8"/>
    <w:rsid w:val="00F742DA"/>
    <w:rsid w:val="00F7437E"/>
    <w:rsid w:val="00F74591"/>
    <w:rsid w:val="00F74E96"/>
    <w:rsid w:val="00F751DC"/>
    <w:rsid w:val="00F753BB"/>
    <w:rsid w:val="00F758EC"/>
    <w:rsid w:val="00F75952"/>
    <w:rsid w:val="00F75CF1"/>
    <w:rsid w:val="00F76651"/>
    <w:rsid w:val="00F76A84"/>
    <w:rsid w:val="00F76C2B"/>
    <w:rsid w:val="00F76E11"/>
    <w:rsid w:val="00F76EFE"/>
    <w:rsid w:val="00F772D5"/>
    <w:rsid w:val="00F7742A"/>
    <w:rsid w:val="00F77939"/>
    <w:rsid w:val="00F77DE0"/>
    <w:rsid w:val="00F77E78"/>
    <w:rsid w:val="00F80012"/>
    <w:rsid w:val="00F80D2D"/>
    <w:rsid w:val="00F8100B"/>
    <w:rsid w:val="00F81453"/>
    <w:rsid w:val="00F81899"/>
    <w:rsid w:val="00F8208E"/>
    <w:rsid w:val="00F822F7"/>
    <w:rsid w:val="00F8236E"/>
    <w:rsid w:val="00F825D3"/>
    <w:rsid w:val="00F828F2"/>
    <w:rsid w:val="00F838F7"/>
    <w:rsid w:val="00F84A1E"/>
    <w:rsid w:val="00F84E5C"/>
    <w:rsid w:val="00F85305"/>
    <w:rsid w:val="00F85F2D"/>
    <w:rsid w:val="00F8632B"/>
    <w:rsid w:val="00F86956"/>
    <w:rsid w:val="00F86CCE"/>
    <w:rsid w:val="00F87318"/>
    <w:rsid w:val="00F878CC"/>
    <w:rsid w:val="00F8DAA4"/>
    <w:rsid w:val="00F90083"/>
    <w:rsid w:val="00F90548"/>
    <w:rsid w:val="00F9057D"/>
    <w:rsid w:val="00F908F3"/>
    <w:rsid w:val="00F90D9F"/>
    <w:rsid w:val="00F90E86"/>
    <w:rsid w:val="00F911EE"/>
    <w:rsid w:val="00F91523"/>
    <w:rsid w:val="00F91A9D"/>
    <w:rsid w:val="00F9261A"/>
    <w:rsid w:val="00F927F4"/>
    <w:rsid w:val="00F927FB"/>
    <w:rsid w:val="00F932C3"/>
    <w:rsid w:val="00F93BF3"/>
    <w:rsid w:val="00F93E83"/>
    <w:rsid w:val="00F94181"/>
    <w:rsid w:val="00F94559"/>
    <w:rsid w:val="00F945AB"/>
    <w:rsid w:val="00F949AB"/>
    <w:rsid w:val="00F949B5"/>
    <w:rsid w:val="00F94CFF"/>
    <w:rsid w:val="00F9558A"/>
    <w:rsid w:val="00F95669"/>
    <w:rsid w:val="00F9567B"/>
    <w:rsid w:val="00F971D1"/>
    <w:rsid w:val="00F9730C"/>
    <w:rsid w:val="00F9731B"/>
    <w:rsid w:val="00F97C69"/>
    <w:rsid w:val="00F97EF8"/>
    <w:rsid w:val="00F984B6"/>
    <w:rsid w:val="00FA082B"/>
    <w:rsid w:val="00FA094E"/>
    <w:rsid w:val="00FA097E"/>
    <w:rsid w:val="00FA139A"/>
    <w:rsid w:val="00FA149F"/>
    <w:rsid w:val="00FA2BD2"/>
    <w:rsid w:val="00FA2E4F"/>
    <w:rsid w:val="00FA3DE2"/>
    <w:rsid w:val="00FA41DA"/>
    <w:rsid w:val="00FA477B"/>
    <w:rsid w:val="00FA4F01"/>
    <w:rsid w:val="00FA6187"/>
    <w:rsid w:val="00FA6394"/>
    <w:rsid w:val="00FA6395"/>
    <w:rsid w:val="00FA67F8"/>
    <w:rsid w:val="00FA7218"/>
    <w:rsid w:val="00FA72F1"/>
    <w:rsid w:val="00FA7A9A"/>
    <w:rsid w:val="00FA7D71"/>
    <w:rsid w:val="00FB03ED"/>
    <w:rsid w:val="00FB1C68"/>
    <w:rsid w:val="00FB1D9C"/>
    <w:rsid w:val="00FB265E"/>
    <w:rsid w:val="00FB2774"/>
    <w:rsid w:val="00FB284A"/>
    <w:rsid w:val="00FB2E26"/>
    <w:rsid w:val="00FB304C"/>
    <w:rsid w:val="00FB32C1"/>
    <w:rsid w:val="00FB3966"/>
    <w:rsid w:val="00FB3A38"/>
    <w:rsid w:val="00FB3B1C"/>
    <w:rsid w:val="00FB3B1E"/>
    <w:rsid w:val="00FB3BBB"/>
    <w:rsid w:val="00FB3E5C"/>
    <w:rsid w:val="00FB3F2E"/>
    <w:rsid w:val="00FB58B0"/>
    <w:rsid w:val="00FB5BA3"/>
    <w:rsid w:val="00FB5FA2"/>
    <w:rsid w:val="00FB6B9D"/>
    <w:rsid w:val="00FC186D"/>
    <w:rsid w:val="00FC1A4C"/>
    <w:rsid w:val="00FC1C29"/>
    <w:rsid w:val="00FC3900"/>
    <w:rsid w:val="00FC406E"/>
    <w:rsid w:val="00FC41A0"/>
    <w:rsid w:val="00FC4567"/>
    <w:rsid w:val="00FC4675"/>
    <w:rsid w:val="00FC4E41"/>
    <w:rsid w:val="00FC4FF8"/>
    <w:rsid w:val="00FC507B"/>
    <w:rsid w:val="00FC58D2"/>
    <w:rsid w:val="00FC6310"/>
    <w:rsid w:val="00FC680A"/>
    <w:rsid w:val="00FC6EB1"/>
    <w:rsid w:val="00FC72CA"/>
    <w:rsid w:val="00FC7457"/>
    <w:rsid w:val="00FC77C4"/>
    <w:rsid w:val="00FC7BC4"/>
    <w:rsid w:val="00FC7F2D"/>
    <w:rsid w:val="00FC9412"/>
    <w:rsid w:val="00FD0269"/>
    <w:rsid w:val="00FD03C8"/>
    <w:rsid w:val="00FD13AC"/>
    <w:rsid w:val="00FD14E9"/>
    <w:rsid w:val="00FD16FD"/>
    <w:rsid w:val="00FD2361"/>
    <w:rsid w:val="00FD26AA"/>
    <w:rsid w:val="00FD2ABD"/>
    <w:rsid w:val="00FD338A"/>
    <w:rsid w:val="00FD3A2A"/>
    <w:rsid w:val="00FD3AF4"/>
    <w:rsid w:val="00FD3C55"/>
    <w:rsid w:val="00FD40D8"/>
    <w:rsid w:val="00FD4322"/>
    <w:rsid w:val="00FD44D6"/>
    <w:rsid w:val="00FD4B49"/>
    <w:rsid w:val="00FD5023"/>
    <w:rsid w:val="00FD5854"/>
    <w:rsid w:val="00FD5B97"/>
    <w:rsid w:val="00FD5F41"/>
    <w:rsid w:val="00FD61D0"/>
    <w:rsid w:val="00FD6F23"/>
    <w:rsid w:val="00FD7B71"/>
    <w:rsid w:val="00FD7C98"/>
    <w:rsid w:val="00FD7CE6"/>
    <w:rsid w:val="00FE0689"/>
    <w:rsid w:val="00FE0A0B"/>
    <w:rsid w:val="00FE125E"/>
    <w:rsid w:val="00FE1E37"/>
    <w:rsid w:val="00FE226A"/>
    <w:rsid w:val="00FE29AC"/>
    <w:rsid w:val="00FE3282"/>
    <w:rsid w:val="00FE32C9"/>
    <w:rsid w:val="00FE3F0B"/>
    <w:rsid w:val="00FE54C4"/>
    <w:rsid w:val="00FE561B"/>
    <w:rsid w:val="00FE5A62"/>
    <w:rsid w:val="00FE5DA1"/>
    <w:rsid w:val="00FE5E8E"/>
    <w:rsid w:val="00FE601D"/>
    <w:rsid w:val="00FE6479"/>
    <w:rsid w:val="00FE74D1"/>
    <w:rsid w:val="00FE7BD9"/>
    <w:rsid w:val="00FE7FCB"/>
    <w:rsid w:val="00FF065E"/>
    <w:rsid w:val="00FF07DE"/>
    <w:rsid w:val="00FF1721"/>
    <w:rsid w:val="00FF19D0"/>
    <w:rsid w:val="00FF1BD2"/>
    <w:rsid w:val="00FF1DEF"/>
    <w:rsid w:val="00FF2453"/>
    <w:rsid w:val="00FF2510"/>
    <w:rsid w:val="00FF2BAE"/>
    <w:rsid w:val="00FF307F"/>
    <w:rsid w:val="00FF3350"/>
    <w:rsid w:val="00FF5356"/>
    <w:rsid w:val="00FF5374"/>
    <w:rsid w:val="00FF5CB7"/>
    <w:rsid w:val="00FF5EDD"/>
    <w:rsid w:val="00FF6147"/>
    <w:rsid w:val="00FF677C"/>
    <w:rsid w:val="00FF6EF8"/>
    <w:rsid w:val="00FF77A2"/>
    <w:rsid w:val="00FF7906"/>
    <w:rsid w:val="00FF7FC7"/>
    <w:rsid w:val="010094DC"/>
    <w:rsid w:val="01054D6D"/>
    <w:rsid w:val="0106B922"/>
    <w:rsid w:val="0106D395"/>
    <w:rsid w:val="0107560E"/>
    <w:rsid w:val="010C6CFC"/>
    <w:rsid w:val="010ED331"/>
    <w:rsid w:val="010EF1FE"/>
    <w:rsid w:val="010FD92C"/>
    <w:rsid w:val="0113DE99"/>
    <w:rsid w:val="01142593"/>
    <w:rsid w:val="0117C7D4"/>
    <w:rsid w:val="011EABB9"/>
    <w:rsid w:val="01215DC7"/>
    <w:rsid w:val="01225ACC"/>
    <w:rsid w:val="01264909"/>
    <w:rsid w:val="01268718"/>
    <w:rsid w:val="012B819B"/>
    <w:rsid w:val="012BE59B"/>
    <w:rsid w:val="012C899A"/>
    <w:rsid w:val="012D571E"/>
    <w:rsid w:val="0130DCF1"/>
    <w:rsid w:val="01345EC3"/>
    <w:rsid w:val="01358061"/>
    <w:rsid w:val="013BA176"/>
    <w:rsid w:val="0140130D"/>
    <w:rsid w:val="0144289B"/>
    <w:rsid w:val="01452299"/>
    <w:rsid w:val="01488792"/>
    <w:rsid w:val="014AA257"/>
    <w:rsid w:val="014C2B6A"/>
    <w:rsid w:val="014CA666"/>
    <w:rsid w:val="014F24B0"/>
    <w:rsid w:val="014F933C"/>
    <w:rsid w:val="01500C65"/>
    <w:rsid w:val="0158B664"/>
    <w:rsid w:val="015CF7E3"/>
    <w:rsid w:val="01681250"/>
    <w:rsid w:val="01686D09"/>
    <w:rsid w:val="016AE6A8"/>
    <w:rsid w:val="016D8ACC"/>
    <w:rsid w:val="016DEAD8"/>
    <w:rsid w:val="01708CF1"/>
    <w:rsid w:val="0172FA71"/>
    <w:rsid w:val="017D022A"/>
    <w:rsid w:val="017D1267"/>
    <w:rsid w:val="017E30C3"/>
    <w:rsid w:val="017F7FBB"/>
    <w:rsid w:val="017FE12C"/>
    <w:rsid w:val="01809150"/>
    <w:rsid w:val="0181DECF"/>
    <w:rsid w:val="0183EBEB"/>
    <w:rsid w:val="01856837"/>
    <w:rsid w:val="0186A192"/>
    <w:rsid w:val="0187B175"/>
    <w:rsid w:val="01915BE2"/>
    <w:rsid w:val="0194A5FF"/>
    <w:rsid w:val="019783CA"/>
    <w:rsid w:val="019A0CB7"/>
    <w:rsid w:val="019A1134"/>
    <w:rsid w:val="019B4E01"/>
    <w:rsid w:val="019E775A"/>
    <w:rsid w:val="01A2DFFA"/>
    <w:rsid w:val="01A5DB9D"/>
    <w:rsid w:val="01A67A39"/>
    <w:rsid w:val="01AB84B4"/>
    <w:rsid w:val="01B069A5"/>
    <w:rsid w:val="01B1EE18"/>
    <w:rsid w:val="01B26C89"/>
    <w:rsid w:val="01B3008E"/>
    <w:rsid w:val="01B5316D"/>
    <w:rsid w:val="01BA3B45"/>
    <w:rsid w:val="01BD6195"/>
    <w:rsid w:val="01BD860B"/>
    <w:rsid w:val="01BEDCAD"/>
    <w:rsid w:val="01C2047D"/>
    <w:rsid w:val="01C2FE51"/>
    <w:rsid w:val="01C5B419"/>
    <w:rsid w:val="01CA93F8"/>
    <w:rsid w:val="01CE687C"/>
    <w:rsid w:val="01CFE965"/>
    <w:rsid w:val="01D56759"/>
    <w:rsid w:val="01D5FDAE"/>
    <w:rsid w:val="01D6E8B8"/>
    <w:rsid w:val="01D6FF0F"/>
    <w:rsid w:val="01D943C7"/>
    <w:rsid w:val="01D96A57"/>
    <w:rsid w:val="01DAAA47"/>
    <w:rsid w:val="01DDCBA5"/>
    <w:rsid w:val="01DEDC60"/>
    <w:rsid w:val="01DEF510"/>
    <w:rsid w:val="01E3A1CD"/>
    <w:rsid w:val="01E506CA"/>
    <w:rsid w:val="01E52D8C"/>
    <w:rsid w:val="01EAA056"/>
    <w:rsid w:val="01EFE60B"/>
    <w:rsid w:val="01F2F3D6"/>
    <w:rsid w:val="01F3C74F"/>
    <w:rsid w:val="01F5B14E"/>
    <w:rsid w:val="01F9CD42"/>
    <w:rsid w:val="01FB9485"/>
    <w:rsid w:val="01FB9E45"/>
    <w:rsid w:val="0202AAAD"/>
    <w:rsid w:val="0208722C"/>
    <w:rsid w:val="020B1A49"/>
    <w:rsid w:val="020B5BDF"/>
    <w:rsid w:val="020E32E5"/>
    <w:rsid w:val="020FD0F3"/>
    <w:rsid w:val="02105986"/>
    <w:rsid w:val="02130A9D"/>
    <w:rsid w:val="021AB1BC"/>
    <w:rsid w:val="021AD7FA"/>
    <w:rsid w:val="021C19B9"/>
    <w:rsid w:val="021CE00F"/>
    <w:rsid w:val="021DF5CD"/>
    <w:rsid w:val="0220F35F"/>
    <w:rsid w:val="02223523"/>
    <w:rsid w:val="0222AF4F"/>
    <w:rsid w:val="0224B146"/>
    <w:rsid w:val="0224F47F"/>
    <w:rsid w:val="0226BE9A"/>
    <w:rsid w:val="0226CAFF"/>
    <w:rsid w:val="0229DEB2"/>
    <w:rsid w:val="022F1E9B"/>
    <w:rsid w:val="0231DCA0"/>
    <w:rsid w:val="0232B9E1"/>
    <w:rsid w:val="02373B01"/>
    <w:rsid w:val="0237BA6F"/>
    <w:rsid w:val="02390E38"/>
    <w:rsid w:val="023C23BB"/>
    <w:rsid w:val="023DBA4E"/>
    <w:rsid w:val="0241E742"/>
    <w:rsid w:val="0245E3DE"/>
    <w:rsid w:val="02476A36"/>
    <w:rsid w:val="024ACC4E"/>
    <w:rsid w:val="0250EA76"/>
    <w:rsid w:val="0251C539"/>
    <w:rsid w:val="0253D0CB"/>
    <w:rsid w:val="0255424E"/>
    <w:rsid w:val="0256436F"/>
    <w:rsid w:val="02565234"/>
    <w:rsid w:val="025AEAEE"/>
    <w:rsid w:val="02603D5C"/>
    <w:rsid w:val="02631DA6"/>
    <w:rsid w:val="02652BB0"/>
    <w:rsid w:val="0267037E"/>
    <w:rsid w:val="0268B880"/>
    <w:rsid w:val="02699BC6"/>
    <w:rsid w:val="026CB28A"/>
    <w:rsid w:val="026F0BDA"/>
    <w:rsid w:val="0271AE64"/>
    <w:rsid w:val="0275CF0F"/>
    <w:rsid w:val="027AEC30"/>
    <w:rsid w:val="027C9E5C"/>
    <w:rsid w:val="027E5E57"/>
    <w:rsid w:val="027FE519"/>
    <w:rsid w:val="028308A0"/>
    <w:rsid w:val="02840377"/>
    <w:rsid w:val="028569EE"/>
    <w:rsid w:val="028735A0"/>
    <w:rsid w:val="0289FFE8"/>
    <w:rsid w:val="028ADFFB"/>
    <w:rsid w:val="028E0731"/>
    <w:rsid w:val="028E56DA"/>
    <w:rsid w:val="02906AF5"/>
    <w:rsid w:val="0290C6CE"/>
    <w:rsid w:val="0295BBBA"/>
    <w:rsid w:val="02963CAD"/>
    <w:rsid w:val="029D3ADE"/>
    <w:rsid w:val="02A1328D"/>
    <w:rsid w:val="02A7F605"/>
    <w:rsid w:val="02AB523E"/>
    <w:rsid w:val="02ADAC91"/>
    <w:rsid w:val="02B4BEFE"/>
    <w:rsid w:val="02B5080F"/>
    <w:rsid w:val="02B717E4"/>
    <w:rsid w:val="02B94FF7"/>
    <w:rsid w:val="02B9D7E0"/>
    <w:rsid w:val="02BA71D9"/>
    <w:rsid w:val="02BD1158"/>
    <w:rsid w:val="02C2903B"/>
    <w:rsid w:val="02C500C7"/>
    <w:rsid w:val="02CB2F53"/>
    <w:rsid w:val="02CB575D"/>
    <w:rsid w:val="02D13B50"/>
    <w:rsid w:val="02D3B8E2"/>
    <w:rsid w:val="02DD2F23"/>
    <w:rsid w:val="02DF386D"/>
    <w:rsid w:val="02E0209D"/>
    <w:rsid w:val="02E1F414"/>
    <w:rsid w:val="02E35B4C"/>
    <w:rsid w:val="02E5233A"/>
    <w:rsid w:val="02E5CD5D"/>
    <w:rsid w:val="02E6D2D6"/>
    <w:rsid w:val="02E9BFAD"/>
    <w:rsid w:val="02EC0C46"/>
    <w:rsid w:val="02F34523"/>
    <w:rsid w:val="02F39B26"/>
    <w:rsid w:val="02FD3867"/>
    <w:rsid w:val="02FE1485"/>
    <w:rsid w:val="0302693B"/>
    <w:rsid w:val="0303C6EC"/>
    <w:rsid w:val="0304BBF0"/>
    <w:rsid w:val="03084D33"/>
    <w:rsid w:val="030BCB2E"/>
    <w:rsid w:val="030E7485"/>
    <w:rsid w:val="030E88E1"/>
    <w:rsid w:val="0311DA7F"/>
    <w:rsid w:val="03127F7A"/>
    <w:rsid w:val="03130142"/>
    <w:rsid w:val="03135FFA"/>
    <w:rsid w:val="032566CA"/>
    <w:rsid w:val="032A55E9"/>
    <w:rsid w:val="032CF2CB"/>
    <w:rsid w:val="0332760B"/>
    <w:rsid w:val="033421A6"/>
    <w:rsid w:val="0336F6F7"/>
    <w:rsid w:val="0339D530"/>
    <w:rsid w:val="033C751E"/>
    <w:rsid w:val="033DE618"/>
    <w:rsid w:val="033F5212"/>
    <w:rsid w:val="0340DF04"/>
    <w:rsid w:val="03416D08"/>
    <w:rsid w:val="034AD0D8"/>
    <w:rsid w:val="034AFB53"/>
    <w:rsid w:val="034FBB35"/>
    <w:rsid w:val="03509F0B"/>
    <w:rsid w:val="03531B10"/>
    <w:rsid w:val="035491FB"/>
    <w:rsid w:val="035610E7"/>
    <w:rsid w:val="035665AD"/>
    <w:rsid w:val="0359A759"/>
    <w:rsid w:val="035A5391"/>
    <w:rsid w:val="035C53E0"/>
    <w:rsid w:val="0360D84B"/>
    <w:rsid w:val="0361E653"/>
    <w:rsid w:val="0365A567"/>
    <w:rsid w:val="0367AAD4"/>
    <w:rsid w:val="0368759D"/>
    <w:rsid w:val="0368FB0E"/>
    <w:rsid w:val="036F4BDA"/>
    <w:rsid w:val="03750063"/>
    <w:rsid w:val="0375CA2D"/>
    <w:rsid w:val="03772357"/>
    <w:rsid w:val="03791873"/>
    <w:rsid w:val="037C6957"/>
    <w:rsid w:val="037F50D7"/>
    <w:rsid w:val="037F7D0B"/>
    <w:rsid w:val="037FB67B"/>
    <w:rsid w:val="0381BE12"/>
    <w:rsid w:val="03820753"/>
    <w:rsid w:val="0383BAF4"/>
    <w:rsid w:val="0383D6D8"/>
    <w:rsid w:val="0384E223"/>
    <w:rsid w:val="0385BCF6"/>
    <w:rsid w:val="03879CF1"/>
    <w:rsid w:val="038AA59A"/>
    <w:rsid w:val="038DBFA8"/>
    <w:rsid w:val="038E66CF"/>
    <w:rsid w:val="038F8EA1"/>
    <w:rsid w:val="038FDDC5"/>
    <w:rsid w:val="0393E209"/>
    <w:rsid w:val="03992876"/>
    <w:rsid w:val="03998402"/>
    <w:rsid w:val="0399A856"/>
    <w:rsid w:val="0399E701"/>
    <w:rsid w:val="039E18CB"/>
    <w:rsid w:val="039FF458"/>
    <w:rsid w:val="03A38C94"/>
    <w:rsid w:val="03A5762C"/>
    <w:rsid w:val="03AA66AC"/>
    <w:rsid w:val="03AD6E0D"/>
    <w:rsid w:val="03ADBAC3"/>
    <w:rsid w:val="03B0F11B"/>
    <w:rsid w:val="03B4A10A"/>
    <w:rsid w:val="03B51D6B"/>
    <w:rsid w:val="03B58851"/>
    <w:rsid w:val="03B73E6B"/>
    <w:rsid w:val="03B7A552"/>
    <w:rsid w:val="03B7EA1A"/>
    <w:rsid w:val="03B9D8A5"/>
    <w:rsid w:val="03BAF7CE"/>
    <w:rsid w:val="03C41BB4"/>
    <w:rsid w:val="03C7DB3C"/>
    <w:rsid w:val="03CBC775"/>
    <w:rsid w:val="03CEFE75"/>
    <w:rsid w:val="03CF55A9"/>
    <w:rsid w:val="03D1AFB7"/>
    <w:rsid w:val="03D51167"/>
    <w:rsid w:val="03D91443"/>
    <w:rsid w:val="03DD0379"/>
    <w:rsid w:val="03E5D4C5"/>
    <w:rsid w:val="03E637A1"/>
    <w:rsid w:val="03E7D9A2"/>
    <w:rsid w:val="03E813EE"/>
    <w:rsid w:val="03E9A264"/>
    <w:rsid w:val="03EA591F"/>
    <w:rsid w:val="03EBA9F1"/>
    <w:rsid w:val="03F729E7"/>
    <w:rsid w:val="03F8B1F1"/>
    <w:rsid w:val="03FB82C2"/>
    <w:rsid w:val="03FC8B70"/>
    <w:rsid w:val="0401046B"/>
    <w:rsid w:val="04015DD1"/>
    <w:rsid w:val="04037C25"/>
    <w:rsid w:val="04041962"/>
    <w:rsid w:val="04049B14"/>
    <w:rsid w:val="0405EB12"/>
    <w:rsid w:val="040A4BF0"/>
    <w:rsid w:val="040A93B8"/>
    <w:rsid w:val="041086B6"/>
    <w:rsid w:val="04133B33"/>
    <w:rsid w:val="041445FB"/>
    <w:rsid w:val="0414F077"/>
    <w:rsid w:val="04155001"/>
    <w:rsid w:val="04193A10"/>
    <w:rsid w:val="0419B930"/>
    <w:rsid w:val="041A279E"/>
    <w:rsid w:val="041DC66A"/>
    <w:rsid w:val="04202D54"/>
    <w:rsid w:val="0422A9D4"/>
    <w:rsid w:val="0429B97D"/>
    <w:rsid w:val="042BD470"/>
    <w:rsid w:val="042E3681"/>
    <w:rsid w:val="042F7615"/>
    <w:rsid w:val="042FA7F4"/>
    <w:rsid w:val="042FDE1D"/>
    <w:rsid w:val="04307947"/>
    <w:rsid w:val="043280F6"/>
    <w:rsid w:val="0434FEA1"/>
    <w:rsid w:val="0439B6B2"/>
    <w:rsid w:val="043CFDD6"/>
    <w:rsid w:val="043FFE0F"/>
    <w:rsid w:val="0440D0E8"/>
    <w:rsid w:val="044E7602"/>
    <w:rsid w:val="044FED3F"/>
    <w:rsid w:val="0450EE2F"/>
    <w:rsid w:val="04514ACD"/>
    <w:rsid w:val="04532440"/>
    <w:rsid w:val="04556036"/>
    <w:rsid w:val="045566DE"/>
    <w:rsid w:val="0455CD19"/>
    <w:rsid w:val="04563147"/>
    <w:rsid w:val="045ABDA5"/>
    <w:rsid w:val="045ABF10"/>
    <w:rsid w:val="0460FC7F"/>
    <w:rsid w:val="046C36F8"/>
    <w:rsid w:val="04718851"/>
    <w:rsid w:val="0471A579"/>
    <w:rsid w:val="04744E0B"/>
    <w:rsid w:val="04745FA5"/>
    <w:rsid w:val="047DD7F3"/>
    <w:rsid w:val="048931E4"/>
    <w:rsid w:val="04898447"/>
    <w:rsid w:val="0489CBFE"/>
    <w:rsid w:val="048ABB71"/>
    <w:rsid w:val="048E7FCC"/>
    <w:rsid w:val="048EDECE"/>
    <w:rsid w:val="04920CB1"/>
    <w:rsid w:val="04922444"/>
    <w:rsid w:val="04930BA7"/>
    <w:rsid w:val="0494C31F"/>
    <w:rsid w:val="049868AC"/>
    <w:rsid w:val="049B4DEC"/>
    <w:rsid w:val="049B785F"/>
    <w:rsid w:val="049E581D"/>
    <w:rsid w:val="04A07862"/>
    <w:rsid w:val="04A66399"/>
    <w:rsid w:val="04A90129"/>
    <w:rsid w:val="04ABF2C6"/>
    <w:rsid w:val="04ABF469"/>
    <w:rsid w:val="04AC0052"/>
    <w:rsid w:val="04AF1A19"/>
    <w:rsid w:val="04B3E05B"/>
    <w:rsid w:val="04B65645"/>
    <w:rsid w:val="04B76138"/>
    <w:rsid w:val="04C1E809"/>
    <w:rsid w:val="04C23B73"/>
    <w:rsid w:val="04C25E18"/>
    <w:rsid w:val="04C266C0"/>
    <w:rsid w:val="04C29AAB"/>
    <w:rsid w:val="04C445BF"/>
    <w:rsid w:val="04C55D1D"/>
    <w:rsid w:val="04C96C08"/>
    <w:rsid w:val="04CB38E6"/>
    <w:rsid w:val="04CE94CD"/>
    <w:rsid w:val="04CF2B18"/>
    <w:rsid w:val="04D10687"/>
    <w:rsid w:val="04D6E9EA"/>
    <w:rsid w:val="04DA64C4"/>
    <w:rsid w:val="04DEF35B"/>
    <w:rsid w:val="04DEF85E"/>
    <w:rsid w:val="04DF878D"/>
    <w:rsid w:val="04E01EFD"/>
    <w:rsid w:val="04E0EF0B"/>
    <w:rsid w:val="04E7F937"/>
    <w:rsid w:val="04EC2B8D"/>
    <w:rsid w:val="04ED42FC"/>
    <w:rsid w:val="04F11FAE"/>
    <w:rsid w:val="04F39301"/>
    <w:rsid w:val="04F7971E"/>
    <w:rsid w:val="04FB7D89"/>
    <w:rsid w:val="04FF0357"/>
    <w:rsid w:val="04FF3AA0"/>
    <w:rsid w:val="0501AE07"/>
    <w:rsid w:val="050C06F0"/>
    <w:rsid w:val="0510C502"/>
    <w:rsid w:val="0511EBFF"/>
    <w:rsid w:val="05121990"/>
    <w:rsid w:val="0512DAEE"/>
    <w:rsid w:val="051415F0"/>
    <w:rsid w:val="0516FB62"/>
    <w:rsid w:val="0517383E"/>
    <w:rsid w:val="05188A09"/>
    <w:rsid w:val="051CDB28"/>
    <w:rsid w:val="051DDC8C"/>
    <w:rsid w:val="051E2ECE"/>
    <w:rsid w:val="051E6057"/>
    <w:rsid w:val="051F2420"/>
    <w:rsid w:val="051F6A90"/>
    <w:rsid w:val="052E5238"/>
    <w:rsid w:val="0532845C"/>
    <w:rsid w:val="05341BF6"/>
    <w:rsid w:val="053525C0"/>
    <w:rsid w:val="05382A40"/>
    <w:rsid w:val="053A5A0D"/>
    <w:rsid w:val="0540F5F5"/>
    <w:rsid w:val="054862B8"/>
    <w:rsid w:val="05488D3F"/>
    <w:rsid w:val="054EE571"/>
    <w:rsid w:val="054F8904"/>
    <w:rsid w:val="05538915"/>
    <w:rsid w:val="055662B0"/>
    <w:rsid w:val="05567C66"/>
    <w:rsid w:val="0556C64A"/>
    <w:rsid w:val="0557D879"/>
    <w:rsid w:val="0558D4C2"/>
    <w:rsid w:val="0558FD96"/>
    <w:rsid w:val="055AF3BD"/>
    <w:rsid w:val="056442F9"/>
    <w:rsid w:val="056650AD"/>
    <w:rsid w:val="056970A0"/>
    <w:rsid w:val="056EC840"/>
    <w:rsid w:val="0570965B"/>
    <w:rsid w:val="057365D3"/>
    <w:rsid w:val="0574303F"/>
    <w:rsid w:val="05748E06"/>
    <w:rsid w:val="05752AC4"/>
    <w:rsid w:val="05777197"/>
    <w:rsid w:val="05781EBE"/>
    <w:rsid w:val="05781F21"/>
    <w:rsid w:val="057B5E07"/>
    <w:rsid w:val="057E8A93"/>
    <w:rsid w:val="0580066F"/>
    <w:rsid w:val="0580EF64"/>
    <w:rsid w:val="0590FDC8"/>
    <w:rsid w:val="059178CF"/>
    <w:rsid w:val="0591DD4B"/>
    <w:rsid w:val="0597467C"/>
    <w:rsid w:val="059A5B6D"/>
    <w:rsid w:val="059DFAD1"/>
    <w:rsid w:val="05A24D1C"/>
    <w:rsid w:val="05A40C66"/>
    <w:rsid w:val="05A6F3EE"/>
    <w:rsid w:val="05A86778"/>
    <w:rsid w:val="05B1302E"/>
    <w:rsid w:val="05B2F43C"/>
    <w:rsid w:val="05B48C9E"/>
    <w:rsid w:val="05B524EC"/>
    <w:rsid w:val="05BEF7BC"/>
    <w:rsid w:val="05C017FE"/>
    <w:rsid w:val="05C2E23D"/>
    <w:rsid w:val="05C4BB6A"/>
    <w:rsid w:val="05C5BE43"/>
    <w:rsid w:val="05C60EA5"/>
    <w:rsid w:val="05CA06E2"/>
    <w:rsid w:val="05CB84C9"/>
    <w:rsid w:val="05D04B6B"/>
    <w:rsid w:val="05D1B00F"/>
    <w:rsid w:val="05D5C231"/>
    <w:rsid w:val="05D6618C"/>
    <w:rsid w:val="05DC37CD"/>
    <w:rsid w:val="05DC8002"/>
    <w:rsid w:val="05DD7A80"/>
    <w:rsid w:val="05E1BEFD"/>
    <w:rsid w:val="05E6C4CF"/>
    <w:rsid w:val="05E87D6E"/>
    <w:rsid w:val="05E9D555"/>
    <w:rsid w:val="05EDB6A1"/>
    <w:rsid w:val="05EFE370"/>
    <w:rsid w:val="05F22182"/>
    <w:rsid w:val="05F3FF24"/>
    <w:rsid w:val="05F77660"/>
    <w:rsid w:val="05FB38DF"/>
    <w:rsid w:val="05FB648D"/>
    <w:rsid w:val="05FC8DA7"/>
    <w:rsid w:val="05FE0AFE"/>
    <w:rsid w:val="05FF1E8A"/>
    <w:rsid w:val="05FF9B95"/>
    <w:rsid w:val="0602EBF3"/>
    <w:rsid w:val="0603853B"/>
    <w:rsid w:val="06044358"/>
    <w:rsid w:val="0606B63C"/>
    <w:rsid w:val="0606D84D"/>
    <w:rsid w:val="06096836"/>
    <w:rsid w:val="060A8141"/>
    <w:rsid w:val="060AE4C9"/>
    <w:rsid w:val="060D8309"/>
    <w:rsid w:val="0612A4D0"/>
    <w:rsid w:val="061710CA"/>
    <w:rsid w:val="0617406D"/>
    <w:rsid w:val="0617D5EC"/>
    <w:rsid w:val="0619BBC6"/>
    <w:rsid w:val="061BD507"/>
    <w:rsid w:val="061D06CC"/>
    <w:rsid w:val="061F3B21"/>
    <w:rsid w:val="061F9C8D"/>
    <w:rsid w:val="06202E56"/>
    <w:rsid w:val="0624E40B"/>
    <w:rsid w:val="062C1A1D"/>
    <w:rsid w:val="062C786A"/>
    <w:rsid w:val="0631BD27"/>
    <w:rsid w:val="0632CB27"/>
    <w:rsid w:val="06337020"/>
    <w:rsid w:val="0634E348"/>
    <w:rsid w:val="0635EC7B"/>
    <w:rsid w:val="06363538"/>
    <w:rsid w:val="0637CD9B"/>
    <w:rsid w:val="0638ADD6"/>
    <w:rsid w:val="06406440"/>
    <w:rsid w:val="06415279"/>
    <w:rsid w:val="064277BD"/>
    <w:rsid w:val="0646F1AA"/>
    <w:rsid w:val="06494C13"/>
    <w:rsid w:val="0649C2BF"/>
    <w:rsid w:val="064B184B"/>
    <w:rsid w:val="064DEA4A"/>
    <w:rsid w:val="064F61AD"/>
    <w:rsid w:val="065A7B6A"/>
    <w:rsid w:val="065F7D14"/>
    <w:rsid w:val="06614859"/>
    <w:rsid w:val="0665C7E1"/>
    <w:rsid w:val="0666A0F5"/>
    <w:rsid w:val="066DA215"/>
    <w:rsid w:val="06710C2F"/>
    <w:rsid w:val="0671D383"/>
    <w:rsid w:val="067716D9"/>
    <w:rsid w:val="0677B95C"/>
    <w:rsid w:val="0677DD66"/>
    <w:rsid w:val="067987B0"/>
    <w:rsid w:val="067AB938"/>
    <w:rsid w:val="067B8A39"/>
    <w:rsid w:val="067F8563"/>
    <w:rsid w:val="067FA0C6"/>
    <w:rsid w:val="06835690"/>
    <w:rsid w:val="0685172A"/>
    <w:rsid w:val="06861A53"/>
    <w:rsid w:val="06865AC8"/>
    <w:rsid w:val="0687C8C3"/>
    <w:rsid w:val="068C29FD"/>
    <w:rsid w:val="068F89D0"/>
    <w:rsid w:val="068FF740"/>
    <w:rsid w:val="06959ACF"/>
    <w:rsid w:val="0696FD1D"/>
    <w:rsid w:val="06989E9E"/>
    <w:rsid w:val="06997929"/>
    <w:rsid w:val="069B6A1D"/>
    <w:rsid w:val="069E0F3F"/>
    <w:rsid w:val="06A1B807"/>
    <w:rsid w:val="06A3666C"/>
    <w:rsid w:val="06A8B48F"/>
    <w:rsid w:val="06ACB4EA"/>
    <w:rsid w:val="06B596C3"/>
    <w:rsid w:val="06B6B8A5"/>
    <w:rsid w:val="06B89701"/>
    <w:rsid w:val="06B9B160"/>
    <w:rsid w:val="06BC2743"/>
    <w:rsid w:val="06BFE97E"/>
    <w:rsid w:val="06C27C99"/>
    <w:rsid w:val="06C3D5DD"/>
    <w:rsid w:val="06C3D64F"/>
    <w:rsid w:val="06C4DE15"/>
    <w:rsid w:val="06C96C02"/>
    <w:rsid w:val="06CA5006"/>
    <w:rsid w:val="06CA5576"/>
    <w:rsid w:val="06CCFCB5"/>
    <w:rsid w:val="06D09CE6"/>
    <w:rsid w:val="06DA942A"/>
    <w:rsid w:val="06DD08A7"/>
    <w:rsid w:val="06DFD861"/>
    <w:rsid w:val="06E0A754"/>
    <w:rsid w:val="06E1FB93"/>
    <w:rsid w:val="06E26E59"/>
    <w:rsid w:val="06E2D03B"/>
    <w:rsid w:val="06EC4034"/>
    <w:rsid w:val="06F20DEB"/>
    <w:rsid w:val="06F2F5E5"/>
    <w:rsid w:val="06F3123E"/>
    <w:rsid w:val="06F9199F"/>
    <w:rsid w:val="06FB30CD"/>
    <w:rsid w:val="06FF12AB"/>
    <w:rsid w:val="0700B3F7"/>
    <w:rsid w:val="070254B9"/>
    <w:rsid w:val="0702C909"/>
    <w:rsid w:val="07048CBC"/>
    <w:rsid w:val="07073541"/>
    <w:rsid w:val="0709BEAF"/>
    <w:rsid w:val="070E85C6"/>
    <w:rsid w:val="07100557"/>
    <w:rsid w:val="071311A3"/>
    <w:rsid w:val="0715CA4A"/>
    <w:rsid w:val="0717ABC3"/>
    <w:rsid w:val="07183418"/>
    <w:rsid w:val="071AA912"/>
    <w:rsid w:val="071BE7B3"/>
    <w:rsid w:val="0721B641"/>
    <w:rsid w:val="07245429"/>
    <w:rsid w:val="0724C2BD"/>
    <w:rsid w:val="07250F45"/>
    <w:rsid w:val="072B6156"/>
    <w:rsid w:val="072CEFE8"/>
    <w:rsid w:val="073187A9"/>
    <w:rsid w:val="07334403"/>
    <w:rsid w:val="073348B3"/>
    <w:rsid w:val="0733F93F"/>
    <w:rsid w:val="0733FF58"/>
    <w:rsid w:val="07364D25"/>
    <w:rsid w:val="073A13CD"/>
    <w:rsid w:val="073B99FB"/>
    <w:rsid w:val="073BCD98"/>
    <w:rsid w:val="073CA7A4"/>
    <w:rsid w:val="073CF6A5"/>
    <w:rsid w:val="073D245C"/>
    <w:rsid w:val="073DB809"/>
    <w:rsid w:val="073E4C78"/>
    <w:rsid w:val="0744CA18"/>
    <w:rsid w:val="0745146B"/>
    <w:rsid w:val="0748D496"/>
    <w:rsid w:val="074C231A"/>
    <w:rsid w:val="074C518A"/>
    <w:rsid w:val="0755D97B"/>
    <w:rsid w:val="075AB9B6"/>
    <w:rsid w:val="07630393"/>
    <w:rsid w:val="0766ED24"/>
    <w:rsid w:val="07686BE7"/>
    <w:rsid w:val="0768E3A4"/>
    <w:rsid w:val="076905AA"/>
    <w:rsid w:val="076A665E"/>
    <w:rsid w:val="076ABA5C"/>
    <w:rsid w:val="076B8716"/>
    <w:rsid w:val="076E7067"/>
    <w:rsid w:val="076F1A29"/>
    <w:rsid w:val="076FC1AE"/>
    <w:rsid w:val="077935B9"/>
    <w:rsid w:val="0779EF54"/>
    <w:rsid w:val="077D4F23"/>
    <w:rsid w:val="077E75A1"/>
    <w:rsid w:val="07810F70"/>
    <w:rsid w:val="0781FFD9"/>
    <w:rsid w:val="078223E0"/>
    <w:rsid w:val="07826DAB"/>
    <w:rsid w:val="078BC52B"/>
    <w:rsid w:val="078E949A"/>
    <w:rsid w:val="07902C80"/>
    <w:rsid w:val="079AB229"/>
    <w:rsid w:val="07A07643"/>
    <w:rsid w:val="07A0F5ED"/>
    <w:rsid w:val="07A3695B"/>
    <w:rsid w:val="07A44F1A"/>
    <w:rsid w:val="07AA8361"/>
    <w:rsid w:val="07AB27CA"/>
    <w:rsid w:val="07AD38D6"/>
    <w:rsid w:val="07AEBC8B"/>
    <w:rsid w:val="07B04739"/>
    <w:rsid w:val="07B0AA7C"/>
    <w:rsid w:val="07B3EBFA"/>
    <w:rsid w:val="07B5C378"/>
    <w:rsid w:val="07B7AF12"/>
    <w:rsid w:val="07B8462D"/>
    <w:rsid w:val="07B8912F"/>
    <w:rsid w:val="07B91EA8"/>
    <w:rsid w:val="07BA6E1A"/>
    <w:rsid w:val="07BC2C70"/>
    <w:rsid w:val="07BE90E5"/>
    <w:rsid w:val="07BF3149"/>
    <w:rsid w:val="07BF98B8"/>
    <w:rsid w:val="07C01F3E"/>
    <w:rsid w:val="07C10CDB"/>
    <w:rsid w:val="07C11BE8"/>
    <w:rsid w:val="07C28C8D"/>
    <w:rsid w:val="07C4B009"/>
    <w:rsid w:val="07C6BBA8"/>
    <w:rsid w:val="07C86A7B"/>
    <w:rsid w:val="07CA39C3"/>
    <w:rsid w:val="07CF9CE9"/>
    <w:rsid w:val="07D04266"/>
    <w:rsid w:val="07D78D3A"/>
    <w:rsid w:val="07DA729C"/>
    <w:rsid w:val="07DAAE8C"/>
    <w:rsid w:val="07DD2E9E"/>
    <w:rsid w:val="07E1991A"/>
    <w:rsid w:val="07E41EA6"/>
    <w:rsid w:val="07E56F75"/>
    <w:rsid w:val="07E5B37A"/>
    <w:rsid w:val="07E6ADAA"/>
    <w:rsid w:val="07E83E96"/>
    <w:rsid w:val="07EA7B7E"/>
    <w:rsid w:val="07EBD516"/>
    <w:rsid w:val="07EE1D0F"/>
    <w:rsid w:val="07EEAC43"/>
    <w:rsid w:val="07EFCFF3"/>
    <w:rsid w:val="07F8549C"/>
    <w:rsid w:val="07F997C7"/>
    <w:rsid w:val="07FC4675"/>
    <w:rsid w:val="07FE1C38"/>
    <w:rsid w:val="07FE7BD7"/>
    <w:rsid w:val="07FFE8F4"/>
    <w:rsid w:val="0800BE9F"/>
    <w:rsid w:val="0801AABD"/>
    <w:rsid w:val="0802F32D"/>
    <w:rsid w:val="080339BC"/>
    <w:rsid w:val="0803A26F"/>
    <w:rsid w:val="0804EBC0"/>
    <w:rsid w:val="080514DF"/>
    <w:rsid w:val="080DA811"/>
    <w:rsid w:val="081038EA"/>
    <w:rsid w:val="0812C6FA"/>
    <w:rsid w:val="0813EC67"/>
    <w:rsid w:val="081879D7"/>
    <w:rsid w:val="0819FD0D"/>
    <w:rsid w:val="081A4502"/>
    <w:rsid w:val="081E8E44"/>
    <w:rsid w:val="0820DF52"/>
    <w:rsid w:val="0820F1F6"/>
    <w:rsid w:val="08227630"/>
    <w:rsid w:val="08241D8E"/>
    <w:rsid w:val="0824A7DB"/>
    <w:rsid w:val="0824D24F"/>
    <w:rsid w:val="0824F3B1"/>
    <w:rsid w:val="08271D4A"/>
    <w:rsid w:val="0828AB85"/>
    <w:rsid w:val="082C869C"/>
    <w:rsid w:val="082EA524"/>
    <w:rsid w:val="0830573D"/>
    <w:rsid w:val="083310C9"/>
    <w:rsid w:val="08346E58"/>
    <w:rsid w:val="0837BE82"/>
    <w:rsid w:val="08384693"/>
    <w:rsid w:val="083878E9"/>
    <w:rsid w:val="0838BE67"/>
    <w:rsid w:val="08391C27"/>
    <w:rsid w:val="083BC86E"/>
    <w:rsid w:val="08425714"/>
    <w:rsid w:val="08458F62"/>
    <w:rsid w:val="084666B8"/>
    <w:rsid w:val="084803AC"/>
    <w:rsid w:val="08499625"/>
    <w:rsid w:val="084A8147"/>
    <w:rsid w:val="084DA97A"/>
    <w:rsid w:val="084F89BE"/>
    <w:rsid w:val="08503A62"/>
    <w:rsid w:val="085430CD"/>
    <w:rsid w:val="0857311D"/>
    <w:rsid w:val="08585346"/>
    <w:rsid w:val="085AEE69"/>
    <w:rsid w:val="0861D5DC"/>
    <w:rsid w:val="0862E0D7"/>
    <w:rsid w:val="086682C9"/>
    <w:rsid w:val="0868DA9C"/>
    <w:rsid w:val="086D78C8"/>
    <w:rsid w:val="086E90E3"/>
    <w:rsid w:val="086F243E"/>
    <w:rsid w:val="087186C7"/>
    <w:rsid w:val="08737294"/>
    <w:rsid w:val="0875F7D9"/>
    <w:rsid w:val="08794B88"/>
    <w:rsid w:val="0879F695"/>
    <w:rsid w:val="087AE5B0"/>
    <w:rsid w:val="087BE7CC"/>
    <w:rsid w:val="08813D93"/>
    <w:rsid w:val="08817579"/>
    <w:rsid w:val="088311A6"/>
    <w:rsid w:val="088A679E"/>
    <w:rsid w:val="088BE809"/>
    <w:rsid w:val="088BEBEF"/>
    <w:rsid w:val="088D4719"/>
    <w:rsid w:val="088ED43A"/>
    <w:rsid w:val="08901F1D"/>
    <w:rsid w:val="08910684"/>
    <w:rsid w:val="08929A32"/>
    <w:rsid w:val="0892BF73"/>
    <w:rsid w:val="0896B58B"/>
    <w:rsid w:val="0898ED15"/>
    <w:rsid w:val="089A3305"/>
    <w:rsid w:val="089ADF48"/>
    <w:rsid w:val="089FE036"/>
    <w:rsid w:val="08A38827"/>
    <w:rsid w:val="08A72FFD"/>
    <w:rsid w:val="08AB7274"/>
    <w:rsid w:val="08ABB771"/>
    <w:rsid w:val="08AD3C8F"/>
    <w:rsid w:val="08AF8E21"/>
    <w:rsid w:val="08B374C2"/>
    <w:rsid w:val="08B70F8A"/>
    <w:rsid w:val="08B92349"/>
    <w:rsid w:val="08BC7781"/>
    <w:rsid w:val="08BFD72E"/>
    <w:rsid w:val="08C0F956"/>
    <w:rsid w:val="08C7F0AE"/>
    <w:rsid w:val="08C883ED"/>
    <w:rsid w:val="08CCC51E"/>
    <w:rsid w:val="08CDBF7F"/>
    <w:rsid w:val="08D4DEB2"/>
    <w:rsid w:val="08D58175"/>
    <w:rsid w:val="08D6DC3F"/>
    <w:rsid w:val="08DAABEE"/>
    <w:rsid w:val="08DE456B"/>
    <w:rsid w:val="08E2C866"/>
    <w:rsid w:val="08E3B569"/>
    <w:rsid w:val="08E71D2F"/>
    <w:rsid w:val="08E87F47"/>
    <w:rsid w:val="08EA6D9D"/>
    <w:rsid w:val="08EEBE39"/>
    <w:rsid w:val="08EF6FC4"/>
    <w:rsid w:val="08F13648"/>
    <w:rsid w:val="08F1516F"/>
    <w:rsid w:val="08F36C2B"/>
    <w:rsid w:val="08F581CE"/>
    <w:rsid w:val="08F7A44F"/>
    <w:rsid w:val="08F80D74"/>
    <w:rsid w:val="08F8A586"/>
    <w:rsid w:val="09007DF7"/>
    <w:rsid w:val="090469DA"/>
    <w:rsid w:val="09090D76"/>
    <w:rsid w:val="090D365B"/>
    <w:rsid w:val="090F5638"/>
    <w:rsid w:val="0911AB89"/>
    <w:rsid w:val="0913D88F"/>
    <w:rsid w:val="09152244"/>
    <w:rsid w:val="09156F35"/>
    <w:rsid w:val="091BF317"/>
    <w:rsid w:val="091C577F"/>
    <w:rsid w:val="0920660C"/>
    <w:rsid w:val="09226DE1"/>
    <w:rsid w:val="0924AF76"/>
    <w:rsid w:val="092B7A20"/>
    <w:rsid w:val="093186FA"/>
    <w:rsid w:val="093289BC"/>
    <w:rsid w:val="093AE667"/>
    <w:rsid w:val="093DA1E5"/>
    <w:rsid w:val="09409BCE"/>
    <w:rsid w:val="094208E0"/>
    <w:rsid w:val="09456B2C"/>
    <w:rsid w:val="0949CF53"/>
    <w:rsid w:val="094AF330"/>
    <w:rsid w:val="094F3E8F"/>
    <w:rsid w:val="094FB6CC"/>
    <w:rsid w:val="09510ED4"/>
    <w:rsid w:val="095228D0"/>
    <w:rsid w:val="09535331"/>
    <w:rsid w:val="09566A31"/>
    <w:rsid w:val="095BF6C5"/>
    <w:rsid w:val="095D3FE0"/>
    <w:rsid w:val="095E86BE"/>
    <w:rsid w:val="0961089C"/>
    <w:rsid w:val="0965C270"/>
    <w:rsid w:val="096754AE"/>
    <w:rsid w:val="096B68B0"/>
    <w:rsid w:val="096C08E6"/>
    <w:rsid w:val="096CE96E"/>
    <w:rsid w:val="096E673F"/>
    <w:rsid w:val="0974734E"/>
    <w:rsid w:val="0975B0F9"/>
    <w:rsid w:val="0975DFD7"/>
    <w:rsid w:val="097B1FB7"/>
    <w:rsid w:val="097BF63B"/>
    <w:rsid w:val="097EA5BF"/>
    <w:rsid w:val="0980DE3E"/>
    <w:rsid w:val="09811143"/>
    <w:rsid w:val="0982727C"/>
    <w:rsid w:val="09845126"/>
    <w:rsid w:val="0984721E"/>
    <w:rsid w:val="098613B2"/>
    <w:rsid w:val="09863745"/>
    <w:rsid w:val="09887449"/>
    <w:rsid w:val="0989C931"/>
    <w:rsid w:val="098C710B"/>
    <w:rsid w:val="098E60C9"/>
    <w:rsid w:val="099273E6"/>
    <w:rsid w:val="0993A46E"/>
    <w:rsid w:val="0996A3AC"/>
    <w:rsid w:val="099BA70E"/>
    <w:rsid w:val="099E2370"/>
    <w:rsid w:val="09A4CD1A"/>
    <w:rsid w:val="09A506DB"/>
    <w:rsid w:val="09AC18E7"/>
    <w:rsid w:val="09AD11B3"/>
    <w:rsid w:val="09AE7F06"/>
    <w:rsid w:val="09B2BBEA"/>
    <w:rsid w:val="09B7AD13"/>
    <w:rsid w:val="09B9A9F4"/>
    <w:rsid w:val="09BFB6FB"/>
    <w:rsid w:val="09C07FCA"/>
    <w:rsid w:val="09C14FCD"/>
    <w:rsid w:val="09C32F48"/>
    <w:rsid w:val="09C6A68C"/>
    <w:rsid w:val="09C812E4"/>
    <w:rsid w:val="09C898EA"/>
    <w:rsid w:val="09C9C0CC"/>
    <w:rsid w:val="09CA8356"/>
    <w:rsid w:val="09CCBBF5"/>
    <w:rsid w:val="09D18D79"/>
    <w:rsid w:val="09D3210E"/>
    <w:rsid w:val="09D5B9CE"/>
    <w:rsid w:val="09D70070"/>
    <w:rsid w:val="09DCFDEF"/>
    <w:rsid w:val="09E0C05F"/>
    <w:rsid w:val="09E0EAB1"/>
    <w:rsid w:val="09E12D6B"/>
    <w:rsid w:val="09E12F4A"/>
    <w:rsid w:val="09E43217"/>
    <w:rsid w:val="09E743E4"/>
    <w:rsid w:val="09EA975B"/>
    <w:rsid w:val="09ED3463"/>
    <w:rsid w:val="09F221EA"/>
    <w:rsid w:val="09F457DB"/>
    <w:rsid w:val="09F62D0C"/>
    <w:rsid w:val="09F731C3"/>
    <w:rsid w:val="09F792E6"/>
    <w:rsid w:val="09FAAE1C"/>
    <w:rsid w:val="09FBA9A2"/>
    <w:rsid w:val="09FF3AB9"/>
    <w:rsid w:val="0A0090A4"/>
    <w:rsid w:val="0A0206DD"/>
    <w:rsid w:val="0A029DDB"/>
    <w:rsid w:val="0A031038"/>
    <w:rsid w:val="0A0588B1"/>
    <w:rsid w:val="0A075A61"/>
    <w:rsid w:val="0A0805B2"/>
    <w:rsid w:val="0A0A09D8"/>
    <w:rsid w:val="0A0B6FB4"/>
    <w:rsid w:val="0A0E4DC5"/>
    <w:rsid w:val="0A0F5227"/>
    <w:rsid w:val="0A103E56"/>
    <w:rsid w:val="0A1127A4"/>
    <w:rsid w:val="0A150C29"/>
    <w:rsid w:val="0A17874C"/>
    <w:rsid w:val="0A21A666"/>
    <w:rsid w:val="0A21CAD3"/>
    <w:rsid w:val="0A2424BF"/>
    <w:rsid w:val="0A27D1D5"/>
    <w:rsid w:val="0A2856A4"/>
    <w:rsid w:val="0A2979CE"/>
    <w:rsid w:val="0A2B720C"/>
    <w:rsid w:val="0A2E69B8"/>
    <w:rsid w:val="0A2E8EBF"/>
    <w:rsid w:val="0A2F449F"/>
    <w:rsid w:val="0A33A0A5"/>
    <w:rsid w:val="0A349851"/>
    <w:rsid w:val="0A35CD0E"/>
    <w:rsid w:val="0A37B43F"/>
    <w:rsid w:val="0A3E305C"/>
    <w:rsid w:val="0A406534"/>
    <w:rsid w:val="0A43683C"/>
    <w:rsid w:val="0A43B3C0"/>
    <w:rsid w:val="0A44CF8C"/>
    <w:rsid w:val="0A451743"/>
    <w:rsid w:val="0A459339"/>
    <w:rsid w:val="0A45A386"/>
    <w:rsid w:val="0A48AFE9"/>
    <w:rsid w:val="0A4A67E4"/>
    <w:rsid w:val="0A4CE188"/>
    <w:rsid w:val="0A4F4662"/>
    <w:rsid w:val="0A5137F4"/>
    <w:rsid w:val="0A51DA4B"/>
    <w:rsid w:val="0A5276F7"/>
    <w:rsid w:val="0A535CDE"/>
    <w:rsid w:val="0A569618"/>
    <w:rsid w:val="0A57F571"/>
    <w:rsid w:val="0A5B1FCB"/>
    <w:rsid w:val="0A5B67CD"/>
    <w:rsid w:val="0A5C5E6F"/>
    <w:rsid w:val="0A5F5F4E"/>
    <w:rsid w:val="0A6341D1"/>
    <w:rsid w:val="0A6464B1"/>
    <w:rsid w:val="0A65C0F7"/>
    <w:rsid w:val="0A682CF9"/>
    <w:rsid w:val="0A690FD3"/>
    <w:rsid w:val="0A697929"/>
    <w:rsid w:val="0A6B2E4A"/>
    <w:rsid w:val="0A6D4C65"/>
    <w:rsid w:val="0A71E9DD"/>
    <w:rsid w:val="0A748886"/>
    <w:rsid w:val="0A763124"/>
    <w:rsid w:val="0A77F4A3"/>
    <w:rsid w:val="0A780F1D"/>
    <w:rsid w:val="0A788955"/>
    <w:rsid w:val="0A7C0F4E"/>
    <w:rsid w:val="0A7DB6EE"/>
    <w:rsid w:val="0A7EF6FE"/>
    <w:rsid w:val="0A8041FF"/>
    <w:rsid w:val="0A8050D7"/>
    <w:rsid w:val="0A87FDC1"/>
    <w:rsid w:val="0A8BFC7E"/>
    <w:rsid w:val="0A8C79A8"/>
    <w:rsid w:val="0A8DAB83"/>
    <w:rsid w:val="0A8E84E7"/>
    <w:rsid w:val="0A9123B8"/>
    <w:rsid w:val="0A92CCD5"/>
    <w:rsid w:val="0A93777D"/>
    <w:rsid w:val="0A95AACD"/>
    <w:rsid w:val="0AA30E10"/>
    <w:rsid w:val="0AAB5F9B"/>
    <w:rsid w:val="0AAD29EF"/>
    <w:rsid w:val="0AB471A1"/>
    <w:rsid w:val="0AB47580"/>
    <w:rsid w:val="0AB60782"/>
    <w:rsid w:val="0ABDC425"/>
    <w:rsid w:val="0ABE48E8"/>
    <w:rsid w:val="0ABECBDD"/>
    <w:rsid w:val="0AC4A5DA"/>
    <w:rsid w:val="0AC5C1D3"/>
    <w:rsid w:val="0AC77EF9"/>
    <w:rsid w:val="0AC9BCF0"/>
    <w:rsid w:val="0ACE2DAC"/>
    <w:rsid w:val="0AD505D2"/>
    <w:rsid w:val="0AD632F3"/>
    <w:rsid w:val="0AD9D62C"/>
    <w:rsid w:val="0ADA4F6C"/>
    <w:rsid w:val="0AE022E6"/>
    <w:rsid w:val="0AE7CDCD"/>
    <w:rsid w:val="0AEAAB23"/>
    <w:rsid w:val="0AEFFE0D"/>
    <w:rsid w:val="0AF226FE"/>
    <w:rsid w:val="0AF50DAC"/>
    <w:rsid w:val="0AF98C2D"/>
    <w:rsid w:val="0AFAF66D"/>
    <w:rsid w:val="0AFBE3F5"/>
    <w:rsid w:val="0AFD624D"/>
    <w:rsid w:val="0B050B73"/>
    <w:rsid w:val="0B05D026"/>
    <w:rsid w:val="0B05FDA1"/>
    <w:rsid w:val="0B064826"/>
    <w:rsid w:val="0B0BCDD6"/>
    <w:rsid w:val="0B0F7B9C"/>
    <w:rsid w:val="0B1253A8"/>
    <w:rsid w:val="0B144F42"/>
    <w:rsid w:val="0B177A82"/>
    <w:rsid w:val="0B186CC6"/>
    <w:rsid w:val="0B1BDB00"/>
    <w:rsid w:val="0B1FBC8C"/>
    <w:rsid w:val="0B22C1A8"/>
    <w:rsid w:val="0B22D8A7"/>
    <w:rsid w:val="0B23C27B"/>
    <w:rsid w:val="0B24601D"/>
    <w:rsid w:val="0B29368E"/>
    <w:rsid w:val="0B2987D8"/>
    <w:rsid w:val="0B2E6BD5"/>
    <w:rsid w:val="0B2EE2FD"/>
    <w:rsid w:val="0B3628B5"/>
    <w:rsid w:val="0B37E5A0"/>
    <w:rsid w:val="0B3905EA"/>
    <w:rsid w:val="0B4095BD"/>
    <w:rsid w:val="0B40D30B"/>
    <w:rsid w:val="0B43E9D8"/>
    <w:rsid w:val="0B4492C4"/>
    <w:rsid w:val="0B47C36C"/>
    <w:rsid w:val="0B4C3A8B"/>
    <w:rsid w:val="0B4EB54E"/>
    <w:rsid w:val="0B53D0E2"/>
    <w:rsid w:val="0B588B77"/>
    <w:rsid w:val="0B5B59C6"/>
    <w:rsid w:val="0B5BB5B8"/>
    <w:rsid w:val="0B5D0864"/>
    <w:rsid w:val="0B60516B"/>
    <w:rsid w:val="0B630E31"/>
    <w:rsid w:val="0B64435C"/>
    <w:rsid w:val="0B6739FE"/>
    <w:rsid w:val="0B6964C4"/>
    <w:rsid w:val="0B6A134C"/>
    <w:rsid w:val="0B6E4910"/>
    <w:rsid w:val="0B6F32A4"/>
    <w:rsid w:val="0B75763F"/>
    <w:rsid w:val="0B7A3791"/>
    <w:rsid w:val="0B7E7A70"/>
    <w:rsid w:val="0B8046B3"/>
    <w:rsid w:val="0B82F2D1"/>
    <w:rsid w:val="0B877243"/>
    <w:rsid w:val="0B8B28F4"/>
    <w:rsid w:val="0B8CA72E"/>
    <w:rsid w:val="0B8EA83E"/>
    <w:rsid w:val="0B947341"/>
    <w:rsid w:val="0B966034"/>
    <w:rsid w:val="0B98BEE0"/>
    <w:rsid w:val="0BA1EC3B"/>
    <w:rsid w:val="0BA73724"/>
    <w:rsid w:val="0BAB0198"/>
    <w:rsid w:val="0BAB2C6A"/>
    <w:rsid w:val="0BAD9D8A"/>
    <w:rsid w:val="0BB0260F"/>
    <w:rsid w:val="0BB3E2E7"/>
    <w:rsid w:val="0BB56E85"/>
    <w:rsid w:val="0BB6CBBB"/>
    <w:rsid w:val="0BB8656D"/>
    <w:rsid w:val="0BB87681"/>
    <w:rsid w:val="0BB9F511"/>
    <w:rsid w:val="0BBB58CD"/>
    <w:rsid w:val="0BBBED4B"/>
    <w:rsid w:val="0BBC2F4B"/>
    <w:rsid w:val="0BC20860"/>
    <w:rsid w:val="0BC2A4F8"/>
    <w:rsid w:val="0BC6000B"/>
    <w:rsid w:val="0BC80D40"/>
    <w:rsid w:val="0BCB4489"/>
    <w:rsid w:val="0BD303A2"/>
    <w:rsid w:val="0BD3884E"/>
    <w:rsid w:val="0BD6EF37"/>
    <w:rsid w:val="0BD765DE"/>
    <w:rsid w:val="0BDA4A6A"/>
    <w:rsid w:val="0BDA84E1"/>
    <w:rsid w:val="0BDAF771"/>
    <w:rsid w:val="0BDCFBFB"/>
    <w:rsid w:val="0BDF611F"/>
    <w:rsid w:val="0BE27BB4"/>
    <w:rsid w:val="0BE3A6E1"/>
    <w:rsid w:val="0BE3C5CF"/>
    <w:rsid w:val="0BE3CE5A"/>
    <w:rsid w:val="0BE81A40"/>
    <w:rsid w:val="0BE86FFE"/>
    <w:rsid w:val="0BE9262B"/>
    <w:rsid w:val="0BEA24C7"/>
    <w:rsid w:val="0BEC6519"/>
    <w:rsid w:val="0BEE07BE"/>
    <w:rsid w:val="0BEFC4A5"/>
    <w:rsid w:val="0BF21294"/>
    <w:rsid w:val="0BF413BC"/>
    <w:rsid w:val="0BFF1A47"/>
    <w:rsid w:val="0C04F887"/>
    <w:rsid w:val="0C062AE9"/>
    <w:rsid w:val="0C0A23F9"/>
    <w:rsid w:val="0C0E0EFF"/>
    <w:rsid w:val="0C1A580F"/>
    <w:rsid w:val="0C1B56F8"/>
    <w:rsid w:val="0C1C1370"/>
    <w:rsid w:val="0C1DBA19"/>
    <w:rsid w:val="0C1EBDF1"/>
    <w:rsid w:val="0C2474BF"/>
    <w:rsid w:val="0C26BE94"/>
    <w:rsid w:val="0C2887A5"/>
    <w:rsid w:val="0C2B388D"/>
    <w:rsid w:val="0C2BDFEF"/>
    <w:rsid w:val="0C2C72E8"/>
    <w:rsid w:val="0C2CB474"/>
    <w:rsid w:val="0C2E073B"/>
    <w:rsid w:val="0C3201C9"/>
    <w:rsid w:val="0C33056E"/>
    <w:rsid w:val="0C34272C"/>
    <w:rsid w:val="0C34F7D0"/>
    <w:rsid w:val="0C3B88A8"/>
    <w:rsid w:val="0C419769"/>
    <w:rsid w:val="0C41D61A"/>
    <w:rsid w:val="0C445AD2"/>
    <w:rsid w:val="0C476EF7"/>
    <w:rsid w:val="0C4E1904"/>
    <w:rsid w:val="0C5597DB"/>
    <w:rsid w:val="0C58F22D"/>
    <w:rsid w:val="0C59E353"/>
    <w:rsid w:val="0C5A76AF"/>
    <w:rsid w:val="0C5AEE9E"/>
    <w:rsid w:val="0C5D1FB0"/>
    <w:rsid w:val="0C6081AA"/>
    <w:rsid w:val="0C62932C"/>
    <w:rsid w:val="0C636EAC"/>
    <w:rsid w:val="0C637B09"/>
    <w:rsid w:val="0C648A56"/>
    <w:rsid w:val="0C66C600"/>
    <w:rsid w:val="0C67008C"/>
    <w:rsid w:val="0C684D86"/>
    <w:rsid w:val="0C6AFD43"/>
    <w:rsid w:val="0C6C8CD7"/>
    <w:rsid w:val="0C6CD073"/>
    <w:rsid w:val="0C6D118B"/>
    <w:rsid w:val="0C6D845F"/>
    <w:rsid w:val="0C6DF632"/>
    <w:rsid w:val="0C6E824E"/>
    <w:rsid w:val="0C6FD154"/>
    <w:rsid w:val="0C7010CF"/>
    <w:rsid w:val="0C780157"/>
    <w:rsid w:val="0C78E72D"/>
    <w:rsid w:val="0C7B0813"/>
    <w:rsid w:val="0C7BD2E7"/>
    <w:rsid w:val="0C80F423"/>
    <w:rsid w:val="0C812294"/>
    <w:rsid w:val="0C81256A"/>
    <w:rsid w:val="0C81E554"/>
    <w:rsid w:val="0C844121"/>
    <w:rsid w:val="0C89035E"/>
    <w:rsid w:val="0C8A2849"/>
    <w:rsid w:val="0C9345AE"/>
    <w:rsid w:val="0C96210A"/>
    <w:rsid w:val="0CA1CEDC"/>
    <w:rsid w:val="0CB1425D"/>
    <w:rsid w:val="0CB17BCF"/>
    <w:rsid w:val="0CBCB83D"/>
    <w:rsid w:val="0CBCC777"/>
    <w:rsid w:val="0CBEBD21"/>
    <w:rsid w:val="0CC36798"/>
    <w:rsid w:val="0CCFD361"/>
    <w:rsid w:val="0CD23090"/>
    <w:rsid w:val="0CD251AD"/>
    <w:rsid w:val="0CD66364"/>
    <w:rsid w:val="0CE38697"/>
    <w:rsid w:val="0CE3DB82"/>
    <w:rsid w:val="0CE4D8B7"/>
    <w:rsid w:val="0CE88002"/>
    <w:rsid w:val="0CEBAF99"/>
    <w:rsid w:val="0CEFD735"/>
    <w:rsid w:val="0CF2F80C"/>
    <w:rsid w:val="0CF31291"/>
    <w:rsid w:val="0CF3AE63"/>
    <w:rsid w:val="0CF4507D"/>
    <w:rsid w:val="0CF4D41F"/>
    <w:rsid w:val="0CF66884"/>
    <w:rsid w:val="0CF952A8"/>
    <w:rsid w:val="0CFC3BE5"/>
    <w:rsid w:val="0CFC56CC"/>
    <w:rsid w:val="0CFD47D6"/>
    <w:rsid w:val="0CFE0368"/>
    <w:rsid w:val="0D01432C"/>
    <w:rsid w:val="0D04FBC5"/>
    <w:rsid w:val="0D064E12"/>
    <w:rsid w:val="0D074D48"/>
    <w:rsid w:val="0D07CED7"/>
    <w:rsid w:val="0D08C50E"/>
    <w:rsid w:val="0D1A9DA9"/>
    <w:rsid w:val="0D1D4E6C"/>
    <w:rsid w:val="0D1D921A"/>
    <w:rsid w:val="0D1E59B5"/>
    <w:rsid w:val="0D200DA5"/>
    <w:rsid w:val="0D25D01C"/>
    <w:rsid w:val="0D2871B9"/>
    <w:rsid w:val="0D2AE8F6"/>
    <w:rsid w:val="0D2BF19C"/>
    <w:rsid w:val="0D2C770D"/>
    <w:rsid w:val="0D2E7EEF"/>
    <w:rsid w:val="0D347FD1"/>
    <w:rsid w:val="0D38B1DD"/>
    <w:rsid w:val="0D42F245"/>
    <w:rsid w:val="0D4416D4"/>
    <w:rsid w:val="0D447DF3"/>
    <w:rsid w:val="0D4608CD"/>
    <w:rsid w:val="0D4FBAB8"/>
    <w:rsid w:val="0D4FD429"/>
    <w:rsid w:val="0D51D42F"/>
    <w:rsid w:val="0D58D96F"/>
    <w:rsid w:val="0D5CE077"/>
    <w:rsid w:val="0D5D8736"/>
    <w:rsid w:val="0D5FA600"/>
    <w:rsid w:val="0D61AFE6"/>
    <w:rsid w:val="0D61CB48"/>
    <w:rsid w:val="0D64C79D"/>
    <w:rsid w:val="0D66D4EF"/>
    <w:rsid w:val="0D68A8C9"/>
    <w:rsid w:val="0D6BB75B"/>
    <w:rsid w:val="0D6C4F4F"/>
    <w:rsid w:val="0D7500A5"/>
    <w:rsid w:val="0D753D3E"/>
    <w:rsid w:val="0D757EBD"/>
    <w:rsid w:val="0D77CA6C"/>
    <w:rsid w:val="0D7A3775"/>
    <w:rsid w:val="0D7E9375"/>
    <w:rsid w:val="0D7FB02F"/>
    <w:rsid w:val="0D801ADA"/>
    <w:rsid w:val="0D803253"/>
    <w:rsid w:val="0D82C71E"/>
    <w:rsid w:val="0D84F506"/>
    <w:rsid w:val="0D863801"/>
    <w:rsid w:val="0D8ABA10"/>
    <w:rsid w:val="0D8D5BE7"/>
    <w:rsid w:val="0D9123EC"/>
    <w:rsid w:val="0D937C78"/>
    <w:rsid w:val="0D9600A0"/>
    <w:rsid w:val="0D9779B3"/>
    <w:rsid w:val="0D99B212"/>
    <w:rsid w:val="0D99C577"/>
    <w:rsid w:val="0D9DC8E1"/>
    <w:rsid w:val="0D9FEBB7"/>
    <w:rsid w:val="0DA2EEA1"/>
    <w:rsid w:val="0DA423AD"/>
    <w:rsid w:val="0DA69F57"/>
    <w:rsid w:val="0DA7930B"/>
    <w:rsid w:val="0DAE08C7"/>
    <w:rsid w:val="0DAECC50"/>
    <w:rsid w:val="0DB143C2"/>
    <w:rsid w:val="0DB7BE96"/>
    <w:rsid w:val="0DBA3839"/>
    <w:rsid w:val="0DBFAF41"/>
    <w:rsid w:val="0DC05A3F"/>
    <w:rsid w:val="0DC0C25D"/>
    <w:rsid w:val="0DC4ADFC"/>
    <w:rsid w:val="0DC622D5"/>
    <w:rsid w:val="0DC6C369"/>
    <w:rsid w:val="0DC9E561"/>
    <w:rsid w:val="0DCAC4C5"/>
    <w:rsid w:val="0DCB6C39"/>
    <w:rsid w:val="0DD2084A"/>
    <w:rsid w:val="0DD30A28"/>
    <w:rsid w:val="0DD8A90D"/>
    <w:rsid w:val="0DDF4B32"/>
    <w:rsid w:val="0DDFC3F8"/>
    <w:rsid w:val="0DDFEE3A"/>
    <w:rsid w:val="0DE00829"/>
    <w:rsid w:val="0DE08F86"/>
    <w:rsid w:val="0DE1B45D"/>
    <w:rsid w:val="0DE651C6"/>
    <w:rsid w:val="0DEE1847"/>
    <w:rsid w:val="0DF258BF"/>
    <w:rsid w:val="0DF322E0"/>
    <w:rsid w:val="0DF7F5D6"/>
    <w:rsid w:val="0DFA9213"/>
    <w:rsid w:val="0DFA9BE4"/>
    <w:rsid w:val="0DFC00C9"/>
    <w:rsid w:val="0DFC8A66"/>
    <w:rsid w:val="0DFD0E6F"/>
    <w:rsid w:val="0DFD2480"/>
    <w:rsid w:val="0E00E650"/>
    <w:rsid w:val="0E05961E"/>
    <w:rsid w:val="0E06D47D"/>
    <w:rsid w:val="0E084DAC"/>
    <w:rsid w:val="0E0D0A66"/>
    <w:rsid w:val="0E0DD3B5"/>
    <w:rsid w:val="0E10259F"/>
    <w:rsid w:val="0E10B230"/>
    <w:rsid w:val="0E11E9B2"/>
    <w:rsid w:val="0E12B48D"/>
    <w:rsid w:val="0E19A9D9"/>
    <w:rsid w:val="0E1E2CD8"/>
    <w:rsid w:val="0E2367FB"/>
    <w:rsid w:val="0E27B3E6"/>
    <w:rsid w:val="0E28F2B6"/>
    <w:rsid w:val="0E308F07"/>
    <w:rsid w:val="0E30E2E9"/>
    <w:rsid w:val="0E3495E4"/>
    <w:rsid w:val="0E362C9A"/>
    <w:rsid w:val="0E363858"/>
    <w:rsid w:val="0E365C6E"/>
    <w:rsid w:val="0E386948"/>
    <w:rsid w:val="0E38A35A"/>
    <w:rsid w:val="0E3A2849"/>
    <w:rsid w:val="0E3A2B63"/>
    <w:rsid w:val="0E3BD42D"/>
    <w:rsid w:val="0E3BE17C"/>
    <w:rsid w:val="0E3E22D5"/>
    <w:rsid w:val="0E4774D0"/>
    <w:rsid w:val="0E487C5D"/>
    <w:rsid w:val="0E4B6C11"/>
    <w:rsid w:val="0E4B9E0B"/>
    <w:rsid w:val="0E4E04EB"/>
    <w:rsid w:val="0E5002B9"/>
    <w:rsid w:val="0E507B45"/>
    <w:rsid w:val="0E50FF38"/>
    <w:rsid w:val="0E550421"/>
    <w:rsid w:val="0E568865"/>
    <w:rsid w:val="0E5BE9E7"/>
    <w:rsid w:val="0E5FC2BD"/>
    <w:rsid w:val="0E661A94"/>
    <w:rsid w:val="0E6830C8"/>
    <w:rsid w:val="0E69E938"/>
    <w:rsid w:val="0E7431E2"/>
    <w:rsid w:val="0E773A36"/>
    <w:rsid w:val="0E778EE0"/>
    <w:rsid w:val="0E799317"/>
    <w:rsid w:val="0E7AB29F"/>
    <w:rsid w:val="0E7DAD74"/>
    <w:rsid w:val="0E7E33AD"/>
    <w:rsid w:val="0E86E4CC"/>
    <w:rsid w:val="0E88420B"/>
    <w:rsid w:val="0E88F6F4"/>
    <w:rsid w:val="0E896F30"/>
    <w:rsid w:val="0E89749E"/>
    <w:rsid w:val="0E920854"/>
    <w:rsid w:val="0E936580"/>
    <w:rsid w:val="0E9368A3"/>
    <w:rsid w:val="0E939CFF"/>
    <w:rsid w:val="0E9630B5"/>
    <w:rsid w:val="0E9663C5"/>
    <w:rsid w:val="0E974FB4"/>
    <w:rsid w:val="0E980F43"/>
    <w:rsid w:val="0E981D3E"/>
    <w:rsid w:val="0E98F417"/>
    <w:rsid w:val="0E9AF02F"/>
    <w:rsid w:val="0EA0DA2E"/>
    <w:rsid w:val="0EA11EE6"/>
    <w:rsid w:val="0EA2708A"/>
    <w:rsid w:val="0EAB8291"/>
    <w:rsid w:val="0EACD25B"/>
    <w:rsid w:val="0EB01BB6"/>
    <w:rsid w:val="0EB0D743"/>
    <w:rsid w:val="0EB3342C"/>
    <w:rsid w:val="0EB8AD25"/>
    <w:rsid w:val="0EBA6232"/>
    <w:rsid w:val="0EBBB3FA"/>
    <w:rsid w:val="0EBF182F"/>
    <w:rsid w:val="0EC38D54"/>
    <w:rsid w:val="0EC59F71"/>
    <w:rsid w:val="0EC61EFD"/>
    <w:rsid w:val="0EC8E08D"/>
    <w:rsid w:val="0EC9E421"/>
    <w:rsid w:val="0ECF7B01"/>
    <w:rsid w:val="0ED3A20C"/>
    <w:rsid w:val="0ED4C629"/>
    <w:rsid w:val="0EDA1E83"/>
    <w:rsid w:val="0EDAD4C8"/>
    <w:rsid w:val="0EDBA5E8"/>
    <w:rsid w:val="0EDCD87C"/>
    <w:rsid w:val="0EDE0B12"/>
    <w:rsid w:val="0EE058D4"/>
    <w:rsid w:val="0EE2FEB5"/>
    <w:rsid w:val="0EE5D248"/>
    <w:rsid w:val="0EE8D1BE"/>
    <w:rsid w:val="0EEF48AD"/>
    <w:rsid w:val="0EF30742"/>
    <w:rsid w:val="0EF591BB"/>
    <w:rsid w:val="0EFF0A70"/>
    <w:rsid w:val="0F025826"/>
    <w:rsid w:val="0F0773BF"/>
    <w:rsid w:val="0F095F8E"/>
    <w:rsid w:val="0F0E6C5D"/>
    <w:rsid w:val="0F0ED158"/>
    <w:rsid w:val="0F0ED7E3"/>
    <w:rsid w:val="0F1727A0"/>
    <w:rsid w:val="0F1A467D"/>
    <w:rsid w:val="0F1CAE38"/>
    <w:rsid w:val="0F1DE76F"/>
    <w:rsid w:val="0F1DEC0D"/>
    <w:rsid w:val="0F1E623E"/>
    <w:rsid w:val="0F21EA23"/>
    <w:rsid w:val="0F24C3F2"/>
    <w:rsid w:val="0F27C0C2"/>
    <w:rsid w:val="0F292F6E"/>
    <w:rsid w:val="0F318BBD"/>
    <w:rsid w:val="0F3518FD"/>
    <w:rsid w:val="0F37F020"/>
    <w:rsid w:val="0F385E5A"/>
    <w:rsid w:val="0F39EFFD"/>
    <w:rsid w:val="0F3A2DEC"/>
    <w:rsid w:val="0F404FA7"/>
    <w:rsid w:val="0F41B31E"/>
    <w:rsid w:val="0F45344A"/>
    <w:rsid w:val="0F49F9AE"/>
    <w:rsid w:val="0F4B7084"/>
    <w:rsid w:val="0F5138A9"/>
    <w:rsid w:val="0F514D28"/>
    <w:rsid w:val="0F520487"/>
    <w:rsid w:val="0F525934"/>
    <w:rsid w:val="0F53DBB3"/>
    <w:rsid w:val="0F575111"/>
    <w:rsid w:val="0F5B0632"/>
    <w:rsid w:val="0F5E03AE"/>
    <w:rsid w:val="0F61AF90"/>
    <w:rsid w:val="0F623D34"/>
    <w:rsid w:val="0F63770A"/>
    <w:rsid w:val="0F63AE4A"/>
    <w:rsid w:val="0F66060F"/>
    <w:rsid w:val="0F695919"/>
    <w:rsid w:val="0F6A7C9D"/>
    <w:rsid w:val="0F6AD1F4"/>
    <w:rsid w:val="0F6C022B"/>
    <w:rsid w:val="0F6E39DF"/>
    <w:rsid w:val="0F6F8C50"/>
    <w:rsid w:val="0F70959C"/>
    <w:rsid w:val="0F7B1B93"/>
    <w:rsid w:val="0F7D271E"/>
    <w:rsid w:val="0F7EC0A9"/>
    <w:rsid w:val="0F8288D3"/>
    <w:rsid w:val="0F82CDBA"/>
    <w:rsid w:val="0F86330B"/>
    <w:rsid w:val="0F87DBB2"/>
    <w:rsid w:val="0F8A9D97"/>
    <w:rsid w:val="0F90F4D3"/>
    <w:rsid w:val="0F94FED8"/>
    <w:rsid w:val="0F9AC571"/>
    <w:rsid w:val="0F9B34DA"/>
    <w:rsid w:val="0F9C2A36"/>
    <w:rsid w:val="0F9E7C41"/>
    <w:rsid w:val="0FA07284"/>
    <w:rsid w:val="0FA7D4A8"/>
    <w:rsid w:val="0FA98B88"/>
    <w:rsid w:val="0FAAC0B5"/>
    <w:rsid w:val="0FABAC37"/>
    <w:rsid w:val="0FACE8BF"/>
    <w:rsid w:val="0FAD6C64"/>
    <w:rsid w:val="0FAD7A6E"/>
    <w:rsid w:val="0FB1C929"/>
    <w:rsid w:val="0FB53E1C"/>
    <w:rsid w:val="0FB75211"/>
    <w:rsid w:val="0FB83863"/>
    <w:rsid w:val="0FB89FCE"/>
    <w:rsid w:val="0FB92441"/>
    <w:rsid w:val="0FB992BD"/>
    <w:rsid w:val="0FBB1DCE"/>
    <w:rsid w:val="0FBD4F08"/>
    <w:rsid w:val="0FBD7989"/>
    <w:rsid w:val="0FBDE05E"/>
    <w:rsid w:val="0FC2A8B3"/>
    <w:rsid w:val="0FC5F115"/>
    <w:rsid w:val="0FC62A8E"/>
    <w:rsid w:val="0FC6EA87"/>
    <w:rsid w:val="0FC73138"/>
    <w:rsid w:val="0FCA94D8"/>
    <w:rsid w:val="0FD821CD"/>
    <w:rsid w:val="0FD9AB6D"/>
    <w:rsid w:val="0FDBD8AB"/>
    <w:rsid w:val="0FDD9C0C"/>
    <w:rsid w:val="0FE36B4A"/>
    <w:rsid w:val="0FE3DD91"/>
    <w:rsid w:val="0FE6DBE9"/>
    <w:rsid w:val="0FE8798C"/>
    <w:rsid w:val="0FE8DD56"/>
    <w:rsid w:val="0FEA9167"/>
    <w:rsid w:val="0FEE3711"/>
    <w:rsid w:val="0FEF5BD3"/>
    <w:rsid w:val="0FF2F239"/>
    <w:rsid w:val="0FF4E321"/>
    <w:rsid w:val="0FF60820"/>
    <w:rsid w:val="0FF90D42"/>
    <w:rsid w:val="0FFB57CD"/>
    <w:rsid w:val="0FFD086A"/>
    <w:rsid w:val="0FFD7F8E"/>
    <w:rsid w:val="0FFF52D1"/>
    <w:rsid w:val="10014BA0"/>
    <w:rsid w:val="1004CC0E"/>
    <w:rsid w:val="100515C8"/>
    <w:rsid w:val="100B5E3B"/>
    <w:rsid w:val="100B7249"/>
    <w:rsid w:val="100B9215"/>
    <w:rsid w:val="100E4BA1"/>
    <w:rsid w:val="101334EA"/>
    <w:rsid w:val="1015593C"/>
    <w:rsid w:val="10192FF8"/>
    <w:rsid w:val="101C5A6E"/>
    <w:rsid w:val="101CBA2D"/>
    <w:rsid w:val="101EE206"/>
    <w:rsid w:val="1022EF88"/>
    <w:rsid w:val="10259E43"/>
    <w:rsid w:val="1029FCEA"/>
    <w:rsid w:val="102B71B2"/>
    <w:rsid w:val="102D1904"/>
    <w:rsid w:val="102D9CB6"/>
    <w:rsid w:val="10304516"/>
    <w:rsid w:val="103144DD"/>
    <w:rsid w:val="1032AF9B"/>
    <w:rsid w:val="1036BC22"/>
    <w:rsid w:val="103B999C"/>
    <w:rsid w:val="103F253B"/>
    <w:rsid w:val="103FE046"/>
    <w:rsid w:val="1041CB1C"/>
    <w:rsid w:val="104C14CA"/>
    <w:rsid w:val="104EE821"/>
    <w:rsid w:val="104EFF09"/>
    <w:rsid w:val="104F8302"/>
    <w:rsid w:val="1051EEBD"/>
    <w:rsid w:val="1054BEC8"/>
    <w:rsid w:val="1057E17B"/>
    <w:rsid w:val="105D6B24"/>
    <w:rsid w:val="1060701F"/>
    <w:rsid w:val="1061A60A"/>
    <w:rsid w:val="10657C04"/>
    <w:rsid w:val="10665BFC"/>
    <w:rsid w:val="10669212"/>
    <w:rsid w:val="106785B5"/>
    <w:rsid w:val="10694C26"/>
    <w:rsid w:val="106AEAFE"/>
    <w:rsid w:val="106C5548"/>
    <w:rsid w:val="106D69E4"/>
    <w:rsid w:val="106E5368"/>
    <w:rsid w:val="10735978"/>
    <w:rsid w:val="10741197"/>
    <w:rsid w:val="10759A42"/>
    <w:rsid w:val="10788CBB"/>
    <w:rsid w:val="10793390"/>
    <w:rsid w:val="107BA537"/>
    <w:rsid w:val="107DA026"/>
    <w:rsid w:val="107E408A"/>
    <w:rsid w:val="1080E611"/>
    <w:rsid w:val="1081265A"/>
    <w:rsid w:val="108664F1"/>
    <w:rsid w:val="1089F56F"/>
    <w:rsid w:val="108E9DA7"/>
    <w:rsid w:val="1090B225"/>
    <w:rsid w:val="10919751"/>
    <w:rsid w:val="1092EBFB"/>
    <w:rsid w:val="109336A9"/>
    <w:rsid w:val="1094BEBC"/>
    <w:rsid w:val="1095437F"/>
    <w:rsid w:val="1095A403"/>
    <w:rsid w:val="1095AEE9"/>
    <w:rsid w:val="10992CDA"/>
    <w:rsid w:val="1099A846"/>
    <w:rsid w:val="109AAF54"/>
    <w:rsid w:val="109C7B25"/>
    <w:rsid w:val="109D7FE7"/>
    <w:rsid w:val="109EBDBD"/>
    <w:rsid w:val="109EC8D4"/>
    <w:rsid w:val="10A1670D"/>
    <w:rsid w:val="10A1D0D5"/>
    <w:rsid w:val="10A351C4"/>
    <w:rsid w:val="10A669C3"/>
    <w:rsid w:val="10AB32AE"/>
    <w:rsid w:val="10AC1FE4"/>
    <w:rsid w:val="10AFDA9B"/>
    <w:rsid w:val="10B0765A"/>
    <w:rsid w:val="10B30D2B"/>
    <w:rsid w:val="10BFE871"/>
    <w:rsid w:val="10C0F6D3"/>
    <w:rsid w:val="10C8E703"/>
    <w:rsid w:val="10CD7F9C"/>
    <w:rsid w:val="10CE0B89"/>
    <w:rsid w:val="10D32D06"/>
    <w:rsid w:val="10DD3B78"/>
    <w:rsid w:val="10DDBAD0"/>
    <w:rsid w:val="10DE8BAF"/>
    <w:rsid w:val="10E3290B"/>
    <w:rsid w:val="10E33ADA"/>
    <w:rsid w:val="10E57BBF"/>
    <w:rsid w:val="10E84C9F"/>
    <w:rsid w:val="10EA0AEF"/>
    <w:rsid w:val="10EA34DB"/>
    <w:rsid w:val="10EF3DC8"/>
    <w:rsid w:val="10F0580D"/>
    <w:rsid w:val="10F19E3F"/>
    <w:rsid w:val="10F2876D"/>
    <w:rsid w:val="10F3EACE"/>
    <w:rsid w:val="10F8F16E"/>
    <w:rsid w:val="10F9672E"/>
    <w:rsid w:val="10FAB51C"/>
    <w:rsid w:val="10FB08E5"/>
    <w:rsid w:val="11012B43"/>
    <w:rsid w:val="1101500B"/>
    <w:rsid w:val="11016E44"/>
    <w:rsid w:val="1102E61B"/>
    <w:rsid w:val="11046F99"/>
    <w:rsid w:val="110F805A"/>
    <w:rsid w:val="1110947D"/>
    <w:rsid w:val="1111EB30"/>
    <w:rsid w:val="11125412"/>
    <w:rsid w:val="111FF9B0"/>
    <w:rsid w:val="11201A0E"/>
    <w:rsid w:val="1123C482"/>
    <w:rsid w:val="1124E116"/>
    <w:rsid w:val="11283A17"/>
    <w:rsid w:val="11289E08"/>
    <w:rsid w:val="112AFDE8"/>
    <w:rsid w:val="112B0E25"/>
    <w:rsid w:val="112D39DE"/>
    <w:rsid w:val="112D7C72"/>
    <w:rsid w:val="112E2223"/>
    <w:rsid w:val="1130B28D"/>
    <w:rsid w:val="11330322"/>
    <w:rsid w:val="1134C542"/>
    <w:rsid w:val="113695D2"/>
    <w:rsid w:val="113ACD04"/>
    <w:rsid w:val="113ADF68"/>
    <w:rsid w:val="113CB2C8"/>
    <w:rsid w:val="113F17BD"/>
    <w:rsid w:val="11402504"/>
    <w:rsid w:val="11404470"/>
    <w:rsid w:val="1140A393"/>
    <w:rsid w:val="1142F93D"/>
    <w:rsid w:val="1143147C"/>
    <w:rsid w:val="114446EF"/>
    <w:rsid w:val="1146DE28"/>
    <w:rsid w:val="1149786F"/>
    <w:rsid w:val="11499E40"/>
    <w:rsid w:val="114CA787"/>
    <w:rsid w:val="114E532D"/>
    <w:rsid w:val="11523BD7"/>
    <w:rsid w:val="1152C150"/>
    <w:rsid w:val="1154702F"/>
    <w:rsid w:val="11558A56"/>
    <w:rsid w:val="116359CF"/>
    <w:rsid w:val="1164255A"/>
    <w:rsid w:val="1164BE62"/>
    <w:rsid w:val="11653ECC"/>
    <w:rsid w:val="116AE4A8"/>
    <w:rsid w:val="116D476D"/>
    <w:rsid w:val="116EB3B6"/>
    <w:rsid w:val="116F5BB1"/>
    <w:rsid w:val="116FB338"/>
    <w:rsid w:val="1176D451"/>
    <w:rsid w:val="1178713A"/>
    <w:rsid w:val="11831A2E"/>
    <w:rsid w:val="1187E5D0"/>
    <w:rsid w:val="11892EDE"/>
    <w:rsid w:val="118B9991"/>
    <w:rsid w:val="118E9DE3"/>
    <w:rsid w:val="118F401D"/>
    <w:rsid w:val="1192BAC6"/>
    <w:rsid w:val="1192CAAA"/>
    <w:rsid w:val="1198BC26"/>
    <w:rsid w:val="119C7A3E"/>
    <w:rsid w:val="119C83E7"/>
    <w:rsid w:val="119F14CF"/>
    <w:rsid w:val="119FF5CE"/>
    <w:rsid w:val="11A41A25"/>
    <w:rsid w:val="11A5DD05"/>
    <w:rsid w:val="11A73F7F"/>
    <w:rsid w:val="11A8A1FB"/>
    <w:rsid w:val="11A99B3E"/>
    <w:rsid w:val="11AF12BE"/>
    <w:rsid w:val="11AF99E9"/>
    <w:rsid w:val="11AFA7C7"/>
    <w:rsid w:val="11B11F09"/>
    <w:rsid w:val="11B3D731"/>
    <w:rsid w:val="11B831B6"/>
    <w:rsid w:val="11BCEC07"/>
    <w:rsid w:val="11BD7547"/>
    <w:rsid w:val="11C39EC8"/>
    <w:rsid w:val="11C58368"/>
    <w:rsid w:val="11C7E054"/>
    <w:rsid w:val="11C9BC23"/>
    <w:rsid w:val="11CB5E1D"/>
    <w:rsid w:val="11CCA197"/>
    <w:rsid w:val="11CE7559"/>
    <w:rsid w:val="11D530D3"/>
    <w:rsid w:val="11D54236"/>
    <w:rsid w:val="11DADC72"/>
    <w:rsid w:val="11DDE8A8"/>
    <w:rsid w:val="11DED6AF"/>
    <w:rsid w:val="11E6B6F8"/>
    <w:rsid w:val="11E7BFB6"/>
    <w:rsid w:val="11EE396D"/>
    <w:rsid w:val="11EE5A5C"/>
    <w:rsid w:val="11EF1146"/>
    <w:rsid w:val="11F0A7E5"/>
    <w:rsid w:val="11F357E3"/>
    <w:rsid w:val="11F67982"/>
    <w:rsid w:val="11F6965A"/>
    <w:rsid w:val="11F702BF"/>
    <w:rsid w:val="11F8124C"/>
    <w:rsid w:val="11FF2814"/>
    <w:rsid w:val="120089FB"/>
    <w:rsid w:val="1201B307"/>
    <w:rsid w:val="1202AB79"/>
    <w:rsid w:val="12064FAA"/>
    <w:rsid w:val="120B3661"/>
    <w:rsid w:val="120D8608"/>
    <w:rsid w:val="121150BD"/>
    <w:rsid w:val="12148FBB"/>
    <w:rsid w:val="1214F61E"/>
    <w:rsid w:val="12153E44"/>
    <w:rsid w:val="12167C5D"/>
    <w:rsid w:val="121BE9BE"/>
    <w:rsid w:val="1221914D"/>
    <w:rsid w:val="122375DF"/>
    <w:rsid w:val="1223C27C"/>
    <w:rsid w:val="1228308A"/>
    <w:rsid w:val="122C1139"/>
    <w:rsid w:val="122C464C"/>
    <w:rsid w:val="122D4EB0"/>
    <w:rsid w:val="123182EE"/>
    <w:rsid w:val="12339F7B"/>
    <w:rsid w:val="1233E044"/>
    <w:rsid w:val="12354AAC"/>
    <w:rsid w:val="12366791"/>
    <w:rsid w:val="123A830D"/>
    <w:rsid w:val="123BB80F"/>
    <w:rsid w:val="123D149B"/>
    <w:rsid w:val="123E6151"/>
    <w:rsid w:val="1246D470"/>
    <w:rsid w:val="124A7855"/>
    <w:rsid w:val="124A8829"/>
    <w:rsid w:val="124BF777"/>
    <w:rsid w:val="124E4043"/>
    <w:rsid w:val="124FAD76"/>
    <w:rsid w:val="1252FE8C"/>
    <w:rsid w:val="1253BDD3"/>
    <w:rsid w:val="12551670"/>
    <w:rsid w:val="12599E61"/>
    <w:rsid w:val="125A2892"/>
    <w:rsid w:val="1260E686"/>
    <w:rsid w:val="1262827D"/>
    <w:rsid w:val="1262DE3F"/>
    <w:rsid w:val="1264FA1F"/>
    <w:rsid w:val="126526BF"/>
    <w:rsid w:val="1268C42E"/>
    <w:rsid w:val="1269395A"/>
    <w:rsid w:val="126B9815"/>
    <w:rsid w:val="126C5ADD"/>
    <w:rsid w:val="126CC692"/>
    <w:rsid w:val="1277D85D"/>
    <w:rsid w:val="12793517"/>
    <w:rsid w:val="12795394"/>
    <w:rsid w:val="127F6FE0"/>
    <w:rsid w:val="12801BB1"/>
    <w:rsid w:val="12811E6F"/>
    <w:rsid w:val="12811F6F"/>
    <w:rsid w:val="1285E7D0"/>
    <w:rsid w:val="1288B5EE"/>
    <w:rsid w:val="128A50FB"/>
    <w:rsid w:val="128BA218"/>
    <w:rsid w:val="128D1ABD"/>
    <w:rsid w:val="128E907B"/>
    <w:rsid w:val="128F76F5"/>
    <w:rsid w:val="129034B9"/>
    <w:rsid w:val="1290ABE7"/>
    <w:rsid w:val="1290B324"/>
    <w:rsid w:val="1292F11C"/>
    <w:rsid w:val="1295528A"/>
    <w:rsid w:val="12957A2B"/>
    <w:rsid w:val="1296C538"/>
    <w:rsid w:val="1297B090"/>
    <w:rsid w:val="1299CAFF"/>
    <w:rsid w:val="129AE202"/>
    <w:rsid w:val="12A537D0"/>
    <w:rsid w:val="12A86530"/>
    <w:rsid w:val="12AB1B65"/>
    <w:rsid w:val="12AB7693"/>
    <w:rsid w:val="12AD4F76"/>
    <w:rsid w:val="12AD7092"/>
    <w:rsid w:val="12B1B9D1"/>
    <w:rsid w:val="12B93701"/>
    <w:rsid w:val="12B9A9E1"/>
    <w:rsid w:val="12C34E80"/>
    <w:rsid w:val="12C79750"/>
    <w:rsid w:val="12CDEAC1"/>
    <w:rsid w:val="12CE39D8"/>
    <w:rsid w:val="12CE8D5B"/>
    <w:rsid w:val="12D61A80"/>
    <w:rsid w:val="12D88329"/>
    <w:rsid w:val="12D8F1EB"/>
    <w:rsid w:val="12D929FA"/>
    <w:rsid w:val="12DB386F"/>
    <w:rsid w:val="12DC6B10"/>
    <w:rsid w:val="12DD15D5"/>
    <w:rsid w:val="12E0DFEE"/>
    <w:rsid w:val="12E1FB7E"/>
    <w:rsid w:val="12E3ACF5"/>
    <w:rsid w:val="12E463C5"/>
    <w:rsid w:val="12E4B389"/>
    <w:rsid w:val="12E4E14F"/>
    <w:rsid w:val="12E5BEF5"/>
    <w:rsid w:val="12E5EC2C"/>
    <w:rsid w:val="12E870FD"/>
    <w:rsid w:val="12EE1DD3"/>
    <w:rsid w:val="12F99D31"/>
    <w:rsid w:val="12FA0E82"/>
    <w:rsid w:val="12FADBDD"/>
    <w:rsid w:val="12FF42F2"/>
    <w:rsid w:val="1302F681"/>
    <w:rsid w:val="1304BB15"/>
    <w:rsid w:val="1306D67D"/>
    <w:rsid w:val="130891A4"/>
    <w:rsid w:val="1308FA78"/>
    <w:rsid w:val="1309127A"/>
    <w:rsid w:val="130A0983"/>
    <w:rsid w:val="130E2C58"/>
    <w:rsid w:val="130F3FDC"/>
    <w:rsid w:val="1311973E"/>
    <w:rsid w:val="1313E920"/>
    <w:rsid w:val="13152725"/>
    <w:rsid w:val="13174F01"/>
    <w:rsid w:val="1319A572"/>
    <w:rsid w:val="131A6F3F"/>
    <w:rsid w:val="131B4F53"/>
    <w:rsid w:val="131D1BA0"/>
    <w:rsid w:val="131D7BCC"/>
    <w:rsid w:val="131E0BE5"/>
    <w:rsid w:val="131F44A3"/>
    <w:rsid w:val="1320D546"/>
    <w:rsid w:val="1324CCCD"/>
    <w:rsid w:val="13261D81"/>
    <w:rsid w:val="1326AA7A"/>
    <w:rsid w:val="13272E96"/>
    <w:rsid w:val="13275F1A"/>
    <w:rsid w:val="1328A19B"/>
    <w:rsid w:val="13294842"/>
    <w:rsid w:val="132A7E6F"/>
    <w:rsid w:val="132EBCEC"/>
    <w:rsid w:val="13300216"/>
    <w:rsid w:val="13307C10"/>
    <w:rsid w:val="13317E56"/>
    <w:rsid w:val="13360A51"/>
    <w:rsid w:val="13383DF9"/>
    <w:rsid w:val="1339C506"/>
    <w:rsid w:val="133DE50A"/>
    <w:rsid w:val="1343D01B"/>
    <w:rsid w:val="134702A6"/>
    <w:rsid w:val="134B9FB8"/>
    <w:rsid w:val="1353DCE8"/>
    <w:rsid w:val="13629BF2"/>
    <w:rsid w:val="136407D0"/>
    <w:rsid w:val="136691E6"/>
    <w:rsid w:val="1367B50D"/>
    <w:rsid w:val="136AD718"/>
    <w:rsid w:val="1375EC60"/>
    <w:rsid w:val="13792016"/>
    <w:rsid w:val="137B3F7F"/>
    <w:rsid w:val="13832480"/>
    <w:rsid w:val="1383E288"/>
    <w:rsid w:val="138B3269"/>
    <w:rsid w:val="138BA624"/>
    <w:rsid w:val="138F14BD"/>
    <w:rsid w:val="1390BD4C"/>
    <w:rsid w:val="139273E6"/>
    <w:rsid w:val="139758B6"/>
    <w:rsid w:val="1397866F"/>
    <w:rsid w:val="13987E7B"/>
    <w:rsid w:val="13988D98"/>
    <w:rsid w:val="1398B4EF"/>
    <w:rsid w:val="1398E916"/>
    <w:rsid w:val="139C40F9"/>
    <w:rsid w:val="139E064A"/>
    <w:rsid w:val="139F040C"/>
    <w:rsid w:val="139F669C"/>
    <w:rsid w:val="13ADA900"/>
    <w:rsid w:val="13B00129"/>
    <w:rsid w:val="13B47913"/>
    <w:rsid w:val="13B4D45D"/>
    <w:rsid w:val="13B6F375"/>
    <w:rsid w:val="13B7A8B0"/>
    <w:rsid w:val="13BA897B"/>
    <w:rsid w:val="13BB50D0"/>
    <w:rsid w:val="13C45896"/>
    <w:rsid w:val="13C717AA"/>
    <w:rsid w:val="13C94C1E"/>
    <w:rsid w:val="13D396F9"/>
    <w:rsid w:val="13D4503D"/>
    <w:rsid w:val="13D53F98"/>
    <w:rsid w:val="13D88EB7"/>
    <w:rsid w:val="13D89816"/>
    <w:rsid w:val="13D96968"/>
    <w:rsid w:val="13DA9C97"/>
    <w:rsid w:val="13E26B3D"/>
    <w:rsid w:val="13E9804F"/>
    <w:rsid w:val="13EC5190"/>
    <w:rsid w:val="13ED8434"/>
    <w:rsid w:val="13EF90AB"/>
    <w:rsid w:val="13F5732F"/>
    <w:rsid w:val="13F7F1B4"/>
    <w:rsid w:val="13F87F0C"/>
    <w:rsid w:val="13FA9D0E"/>
    <w:rsid w:val="13FB7464"/>
    <w:rsid w:val="13FCA9B6"/>
    <w:rsid w:val="13FD0217"/>
    <w:rsid w:val="1400415F"/>
    <w:rsid w:val="1401C9A3"/>
    <w:rsid w:val="1405D5D8"/>
    <w:rsid w:val="140749F2"/>
    <w:rsid w:val="140785B7"/>
    <w:rsid w:val="14094D6A"/>
    <w:rsid w:val="140AD4E4"/>
    <w:rsid w:val="140B7F88"/>
    <w:rsid w:val="140C604F"/>
    <w:rsid w:val="140F4485"/>
    <w:rsid w:val="140FAC90"/>
    <w:rsid w:val="14103A0D"/>
    <w:rsid w:val="14142830"/>
    <w:rsid w:val="14157CA1"/>
    <w:rsid w:val="141711F0"/>
    <w:rsid w:val="1417F2C0"/>
    <w:rsid w:val="141A06C6"/>
    <w:rsid w:val="141B1568"/>
    <w:rsid w:val="141C0B6B"/>
    <w:rsid w:val="1420A8E8"/>
    <w:rsid w:val="14265B88"/>
    <w:rsid w:val="142A811E"/>
    <w:rsid w:val="142B76B1"/>
    <w:rsid w:val="142C9812"/>
    <w:rsid w:val="14330946"/>
    <w:rsid w:val="1433E87B"/>
    <w:rsid w:val="1433E94B"/>
    <w:rsid w:val="14347489"/>
    <w:rsid w:val="14359FD3"/>
    <w:rsid w:val="1436134B"/>
    <w:rsid w:val="1436FD2B"/>
    <w:rsid w:val="1437D3C8"/>
    <w:rsid w:val="14410766"/>
    <w:rsid w:val="1447838B"/>
    <w:rsid w:val="14485F4A"/>
    <w:rsid w:val="144883CF"/>
    <w:rsid w:val="1448DFC6"/>
    <w:rsid w:val="144972D7"/>
    <w:rsid w:val="144D32BE"/>
    <w:rsid w:val="144EDC8D"/>
    <w:rsid w:val="1450C742"/>
    <w:rsid w:val="14573B5A"/>
    <w:rsid w:val="14599E78"/>
    <w:rsid w:val="145AB124"/>
    <w:rsid w:val="145AF1E1"/>
    <w:rsid w:val="145BBE6F"/>
    <w:rsid w:val="145DC0F5"/>
    <w:rsid w:val="1461DB27"/>
    <w:rsid w:val="14628BE7"/>
    <w:rsid w:val="1465F98F"/>
    <w:rsid w:val="1467BC64"/>
    <w:rsid w:val="146AC5C1"/>
    <w:rsid w:val="146E549F"/>
    <w:rsid w:val="146E6692"/>
    <w:rsid w:val="147000EB"/>
    <w:rsid w:val="1471B52E"/>
    <w:rsid w:val="1472A99E"/>
    <w:rsid w:val="1474409E"/>
    <w:rsid w:val="1475FF08"/>
    <w:rsid w:val="147B4F72"/>
    <w:rsid w:val="147BBA4F"/>
    <w:rsid w:val="147FFA36"/>
    <w:rsid w:val="14814827"/>
    <w:rsid w:val="14819A38"/>
    <w:rsid w:val="1484250E"/>
    <w:rsid w:val="1484476C"/>
    <w:rsid w:val="1484B1C1"/>
    <w:rsid w:val="148589C0"/>
    <w:rsid w:val="148A1F71"/>
    <w:rsid w:val="148BEC8D"/>
    <w:rsid w:val="148C08D5"/>
    <w:rsid w:val="148D2049"/>
    <w:rsid w:val="14902082"/>
    <w:rsid w:val="149A7318"/>
    <w:rsid w:val="149AED4B"/>
    <w:rsid w:val="149FE77E"/>
    <w:rsid w:val="14A3D493"/>
    <w:rsid w:val="14A4FE22"/>
    <w:rsid w:val="14AC5313"/>
    <w:rsid w:val="14AC53B2"/>
    <w:rsid w:val="14AD1298"/>
    <w:rsid w:val="14AD706D"/>
    <w:rsid w:val="14AD8D7F"/>
    <w:rsid w:val="14AE88E5"/>
    <w:rsid w:val="14AFC122"/>
    <w:rsid w:val="14AFFED7"/>
    <w:rsid w:val="14B0D0ED"/>
    <w:rsid w:val="14B103CE"/>
    <w:rsid w:val="14B6003B"/>
    <w:rsid w:val="14B6A605"/>
    <w:rsid w:val="14BDF129"/>
    <w:rsid w:val="14BE376C"/>
    <w:rsid w:val="14BFADCD"/>
    <w:rsid w:val="14C1076B"/>
    <w:rsid w:val="14C54B12"/>
    <w:rsid w:val="14C621DD"/>
    <w:rsid w:val="14CF38FB"/>
    <w:rsid w:val="14CFFA2A"/>
    <w:rsid w:val="14D2DDE2"/>
    <w:rsid w:val="14D3507E"/>
    <w:rsid w:val="14D74DFE"/>
    <w:rsid w:val="14DC0B37"/>
    <w:rsid w:val="14DDBB30"/>
    <w:rsid w:val="14E1C7CE"/>
    <w:rsid w:val="14E5D5CD"/>
    <w:rsid w:val="14E73901"/>
    <w:rsid w:val="14E8880D"/>
    <w:rsid w:val="14ED1357"/>
    <w:rsid w:val="14F0BF57"/>
    <w:rsid w:val="14F5F3EA"/>
    <w:rsid w:val="14F63BF8"/>
    <w:rsid w:val="14F77C57"/>
    <w:rsid w:val="14F95683"/>
    <w:rsid w:val="14F9FF07"/>
    <w:rsid w:val="14FD16D8"/>
    <w:rsid w:val="15019CCB"/>
    <w:rsid w:val="15022BC5"/>
    <w:rsid w:val="150430CB"/>
    <w:rsid w:val="15050481"/>
    <w:rsid w:val="1506328B"/>
    <w:rsid w:val="15075EC4"/>
    <w:rsid w:val="150B1251"/>
    <w:rsid w:val="150B441A"/>
    <w:rsid w:val="150BFC8A"/>
    <w:rsid w:val="15136E9D"/>
    <w:rsid w:val="15157B24"/>
    <w:rsid w:val="1519755D"/>
    <w:rsid w:val="151DADF1"/>
    <w:rsid w:val="15221A57"/>
    <w:rsid w:val="152BB80C"/>
    <w:rsid w:val="152C10E5"/>
    <w:rsid w:val="152C35E7"/>
    <w:rsid w:val="152EBECB"/>
    <w:rsid w:val="1530C28D"/>
    <w:rsid w:val="15326846"/>
    <w:rsid w:val="1533BB20"/>
    <w:rsid w:val="1535C5C3"/>
    <w:rsid w:val="1538713F"/>
    <w:rsid w:val="15393B39"/>
    <w:rsid w:val="153EC93B"/>
    <w:rsid w:val="1540E8BE"/>
    <w:rsid w:val="1544149E"/>
    <w:rsid w:val="154A5F55"/>
    <w:rsid w:val="154AC64C"/>
    <w:rsid w:val="154C76B2"/>
    <w:rsid w:val="155056E3"/>
    <w:rsid w:val="1551FB04"/>
    <w:rsid w:val="15536035"/>
    <w:rsid w:val="1557B48B"/>
    <w:rsid w:val="1558F1EA"/>
    <w:rsid w:val="155B3955"/>
    <w:rsid w:val="155BCEA1"/>
    <w:rsid w:val="155E8437"/>
    <w:rsid w:val="1561E363"/>
    <w:rsid w:val="1562B6B7"/>
    <w:rsid w:val="15636124"/>
    <w:rsid w:val="1564088F"/>
    <w:rsid w:val="15650C82"/>
    <w:rsid w:val="15676BB9"/>
    <w:rsid w:val="1567A7BD"/>
    <w:rsid w:val="156C7192"/>
    <w:rsid w:val="156D3F02"/>
    <w:rsid w:val="156D5B6A"/>
    <w:rsid w:val="15713748"/>
    <w:rsid w:val="15724A06"/>
    <w:rsid w:val="15748DB6"/>
    <w:rsid w:val="1574F974"/>
    <w:rsid w:val="1575327F"/>
    <w:rsid w:val="15760E77"/>
    <w:rsid w:val="157AFD26"/>
    <w:rsid w:val="157CE93E"/>
    <w:rsid w:val="157E8C23"/>
    <w:rsid w:val="157FBC18"/>
    <w:rsid w:val="15857CBE"/>
    <w:rsid w:val="15857E82"/>
    <w:rsid w:val="1585B949"/>
    <w:rsid w:val="158608DC"/>
    <w:rsid w:val="1586CFCF"/>
    <w:rsid w:val="158821F1"/>
    <w:rsid w:val="158B5275"/>
    <w:rsid w:val="158E0926"/>
    <w:rsid w:val="15925F3A"/>
    <w:rsid w:val="15936F3C"/>
    <w:rsid w:val="159580B6"/>
    <w:rsid w:val="159D2B75"/>
    <w:rsid w:val="159E9DD2"/>
    <w:rsid w:val="159EA566"/>
    <w:rsid w:val="159F4B57"/>
    <w:rsid w:val="15A0A981"/>
    <w:rsid w:val="15A18BD5"/>
    <w:rsid w:val="15A51B7A"/>
    <w:rsid w:val="15AD91A3"/>
    <w:rsid w:val="15AEBD58"/>
    <w:rsid w:val="15B1FDCD"/>
    <w:rsid w:val="15B450EB"/>
    <w:rsid w:val="15B478E4"/>
    <w:rsid w:val="15B5A110"/>
    <w:rsid w:val="15BA725C"/>
    <w:rsid w:val="15BB201A"/>
    <w:rsid w:val="15BC3F60"/>
    <w:rsid w:val="15BCED01"/>
    <w:rsid w:val="15C13819"/>
    <w:rsid w:val="15C569E8"/>
    <w:rsid w:val="15C9E467"/>
    <w:rsid w:val="15CDBFA7"/>
    <w:rsid w:val="15CE58E6"/>
    <w:rsid w:val="15D44EC3"/>
    <w:rsid w:val="15DDE8EC"/>
    <w:rsid w:val="15E1B713"/>
    <w:rsid w:val="15E31755"/>
    <w:rsid w:val="15E8034F"/>
    <w:rsid w:val="15E8A6ED"/>
    <w:rsid w:val="15E9EE6D"/>
    <w:rsid w:val="15ED8EDD"/>
    <w:rsid w:val="15EE924F"/>
    <w:rsid w:val="15EFF02D"/>
    <w:rsid w:val="15F0851D"/>
    <w:rsid w:val="15F0E5E0"/>
    <w:rsid w:val="15F21059"/>
    <w:rsid w:val="15F35525"/>
    <w:rsid w:val="15F3B42E"/>
    <w:rsid w:val="15F80506"/>
    <w:rsid w:val="15FAD03C"/>
    <w:rsid w:val="15FC2208"/>
    <w:rsid w:val="15FC57AD"/>
    <w:rsid w:val="15FF344F"/>
    <w:rsid w:val="16006AD0"/>
    <w:rsid w:val="16007BD3"/>
    <w:rsid w:val="1602AB01"/>
    <w:rsid w:val="1602D3EE"/>
    <w:rsid w:val="1604006D"/>
    <w:rsid w:val="160A4627"/>
    <w:rsid w:val="160A759D"/>
    <w:rsid w:val="160AD1F1"/>
    <w:rsid w:val="160AEAD3"/>
    <w:rsid w:val="160FC332"/>
    <w:rsid w:val="16107C9A"/>
    <w:rsid w:val="16107E6A"/>
    <w:rsid w:val="1616D00E"/>
    <w:rsid w:val="161ACC81"/>
    <w:rsid w:val="161E9142"/>
    <w:rsid w:val="161EF9F7"/>
    <w:rsid w:val="16252E0C"/>
    <w:rsid w:val="1626F06A"/>
    <w:rsid w:val="162719C3"/>
    <w:rsid w:val="1629A4EC"/>
    <w:rsid w:val="162B0E29"/>
    <w:rsid w:val="162CDFF8"/>
    <w:rsid w:val="163156B4"/>
    <w:rsid w:val="1634CDC2"/>
    <w:rsid w:val="16361930"/>
    <w:rsid w:val="16381C7D"/>
    <w:rsid w:val="1638CC65"/>
    <w:rsid w:val="163B2B96"/>
    <w:rsid w:val="1642C44B"/>
    <w:rsid w:val="1644322C"/>
    <w:rsid w:val="16490B5D"/>
    <w:rsid w:val="164A72A5"/>
    <w:rsid w:val="164A90C2"/>
    <w:rsid w:val="164AC09B"/>
    <w:rsid w:val="164C0FE9"/>
    <w:rsid w:val="1650461C"/>
    <w:rsid w:val="16547C07"/>
    <w:rsid w:val="1655DE8B"/>
    <w:rsid w:val="1656A9F5"/>
    <w:rsid w:val="1657B01B"/>
    <w:rsid w:val="1659D844"/>
    <w:rsid w:val="1659EC40"/>
    <w:rsid w:val="165A2F7C"/>
    <w:rsid w:val="165DA138"/>
    <w:rsid w:val="16605FF9"/>
    <w:rsid w:val="1662ACF7"/>
    <w:rsid w:val="16633FCE"/>
    <w:rsid w:val="166399C3"/>
    <w:rsid w:val="166417A9"/>
    <w:rsid w:val="1664463D"/>
    <w:rsid w:val="1664CD5C"/>
    <w:rsid w:val="1665122C"/>
    <w:rsid w:val="1667E63B"/>
    <w:rsid w:val="1668C87B"/>
    <w:rsid w:val="16692708"/>
    <w:rsid w:val="166D6447"/>
    <w:rsid w:val="16792965"/>
    <w:rsid w:val="1679AFCC"/>
    <w:rsid w:val="167B6EC9"/>
    <w:rsid w:val="167B957E"/>
    <w:rsid w:val="167E4100"/>
    <w:rsid w:val="168555DE"/>
    <w:rsid w:val="1688CE4C"/>
    <w:rsid w:val="1688D2CC"/>
    <w:rsid w:val="168CD249"/>
    <w:rsid w:val="168CF609"/>
    <w:rsid w:val="1692B7F7"/>
    <w:rsid w:val="1695DF38"/>
    <w:rsid w:val="169843C4"/>
    <w:rsid w:val="1698685B"/>
    <w:rsid w:val="1698DB0C"/>
    <w:rsid w:val="1699C5BE"/>
    <w:rsid w:val="169A47BC"/>
    <w:rsid w:val="169A4E01"/>
    <w:rsid w:val="169B5919"/>
    <w:rsid w:val="169F1DCE"/>
    <w:rsid w:val="169FF04A"/>
    <w:rsid w:val="16A056B1"/>
    <w:rsid w:val="16AD8D22"/>
    <w:rsid w:val="16B01107"/>
    <w:rsid w:val="16B13E8F"/>
    <w:rsid w:val="16B4898D"/>
    <w:rsid w:val="16B4C6BB"/>
    <w:rsid w:val="16B6EE9C"/>
    <w:rsid w:val="16B968E4"/>
    <w:rsid w:val="16B97E52"/>
    <w:rsid w:val="16BA3DB6"/>
    <w:rsid w:val="16BDD47D"/>
    <w:rsid w:val="16C09CE9"/>
    <w:rsid w:val="16C266A7"/>
    <w:rsid w:val="16C2B41F"/>
    <w:rsid w:val="16C71821"/>
    <w:rsid w:val="16C90042"/>
    <w:rsid w:val="16CD3D7B"/>
    <w:rsid w:val="16CE471D"/>
    <w:rsid w:val="16CEF0E2"/>
    <w:rsid w:val="16CF4EA7"/>
    <w:rsid w:val="16D024BF"/>
    <w:rsid w:val="16D0A3F6"/>
    <w:rsid w:val="16D22BBA"/>
    <w:rsid w:val="16D4ED7F"/>
    <w:rsid w:val="16DC63BD"/>
    <w:rsid w:val="16DDD211"/>
    <w:rsid w:val="16DEADC4"/>
    <w:rsid w:val="16E3EB11"/>
    <w:rsid w:val="16E58D4A"/>
    <w:rsid w:val="16E66555"/>
    <w:rsid w:val="16E9CF34"/>
    <w:rsid w:val="16ED7B11"/>
    <w:rsid w:val="16F07332"/>
    <w:rsid w:val="16F1FE16"/>
    <w:rsid w:val="16F38030"/>
    <w:rsid w:val="16F3E43D"/>
    <w:rsid w:val="16FA3714"/>
    <w:rsid w:val="16FF0DAA"/>
    <w:rsid w:val="17047BB2"/>
    <w:rsid w:val="1705A494"/>
    <w:rsid w:val="1705FB21"/>
    <w:rsid w:val="170AB04D"/>
    <w:rsid w:val="170C834A"/>
    <w:rsid w:val="170D0B75"/>
    <w:rsid w:val="170E5D52"/>
    <w:rsid w:val="170F4B6E"/>
    <w:rsid w:val="17102D30"/>
    <w:rsid w:val="17104E94"/>
    <w:rsid w:val="17127EA3"/>
    <w:rsid w:val="1713E3A8"/>
    <w:rsid w:val="17140D3E"/>
    <w:rsid w:val="1715D0FE"/>
    <w:rsid w:val="1715EDE4"/>
    <w:rsid w:val="1718A339"/>
    <w:rsid w:val="171A2F6F"/>
    <w:rsid w:val="171CA2CC"/>
    <w:rsid w:val="17200E94"/>
    <w:rsid w:val="1720886B"/>
    <w:rsid w:val="172522CC"/>
    <w:rsid w:val="17252E68"/>
    <w:rsid w:val="1727E9A6"/>
    <w:rsid w:val="1727EE0F"/>
    <w:rsid w:val="17287A46"/>
    <w:rsid w:val="1728CF56"/>
    <w:rsid w:val="172C8AAA"/>
    <w:rsid w:val="172F1757"/>
    <w:rsid w:val="17314907"/>
    <w:rsid w:val="1731F080"/>
    <w:rsid w:val="17357246"/>
    <w:rsid w:val="173D347E"/>
    <w:rsid w:val="1742D5FD"/>
    <w:rsid w:val="17441A81"/>
    <w:rsid w:val="17450B46"/>
    <w:rsid w:val="17509882"/>
    <w:rsid w:val="17522BE7"/>
    <w:rsid w:val="1753741F"/>
    <w:rsid w:val="1755C26F"/>
    <w:rsid w:val="1755E2A5"/>
    <w:rsid w:val="175A2DD4"/>
    <w:rsid w:val="17688804"/>
    <w:rsid w:val="1769C765"/>
    <w:rsid w:val="176B4825"/>
    <w:rsid w:val="176DFB08"/>
    <w:rsid w:val="1770BCD5"/>
    <w:rsid w:val="17729FCD"/>
    <w:rsid w:val="1772D3B1"/>
    <w:rsid w:val="1773E9E5"/>
    <w:rsid w:val="17741444"/>
    <w:rsid w:val="17766D8A"/>
    <w:rsid w:val="177CAF96"/>
    <w:rsid w:val="1781580F"/>
    <w:rsid w:val="178399FC"/>
    <w:rsid w:val="17851D01"/>
    <w:rsid w:val="17870418"/>
    <w:rsid w:val="1789679A"/>
    <w:rsid w:val="1789A636"/>
    <w:rsid w:val="178B0B1C"/>
    <w:rsid w:val="178D2F79"/>
    <w:rsid w:val="178F740A"/>
    <w:rsid w:val="1791CC09"/>
    <w:rsid w:val="1792CBEF"/>
    <w:rsid w:val="179460E5"/>
    <w:rsid w:val="17981359"/>
    <w:rsid w:val="179C69D7"/>
    <w:rsid w:val="179FC35E"/>
    <w:rsid w:val="17A1ECF6"/>
    <w:rsid w:val="17A4BDAF"/>
    <w:rsid w:val="17A7E734"/>
    <w:rsid w:val="17AA7195"/>
    <w:rsid w:val="17AB2123"/>
    <w:rsid w:val="17AD78D6"/>
    <w:rsid w:val="17AE0081"/>
    <w:rsid w:val="17B504E7"/>
    <w:rsid w:val="17B913B5"/>
    <w:rsid w:val="17BAD880"/>
    <w:rsid w:val="17BEEC8A"/>
    <w:rsid w:val="17C0BF56"/>
    <w:rsid w:val="17C19630"/>
    <w:rsid w:val="17C34A79"/>
    <w:rsid w:val="17C53BD4"/>
    <w:rsid w:val="17C629FB"/>
    <w:rsid w:val="17C92B1A"/>
    <w:rsid w:val="17CCFD70"/>
    <w:rsid w:val="17CF00B3"/>
    <w:rsid w:val="17D3F93E"/>
    <w:rsid w:val="17DBEBF2"/>
    <w:rsid w:val="17DD07FF"/>
    <w:rsid w:val="17DDA65B"/>
    <w:rsid w:val="17DF1056"/>
    <w:rsid w:val="17DF9C97"/>
    <w:rsid w:val="17EFFE6C"/>
    <w:rsid w:val="17F3410A"/>
    <w:rsid w:val="17F4C66E"/>
    <w:rsid w:val="17F4DE5F"/>
    <w:rsid w:val="17F4FCD6"/>
    <w:rsid w:val="17F53315"/>
    <w:rsid w:val="17F865CD"/>
    <w:rsid w:val="17FD37FB"/>
    <w:rsid w:val="18019A75"/>
    <w:rsid w:val="1801B985"/>
    <w:rsid w:val="18046057"/>
    <w:rsid w:val="180618EC"/>
    <w:rsid w:val="180A3616"/>
    <w:rsid w:val="180A70A2"/>
    <w:rsid w:val="180AC9FF"/>
    <w:rsid w:val="180BF47A"/>
    <w:rsid w:val="180E1E92"/>
    <w:rsid w:val="180E2A10"/>
    <w:rsid w:val="18129FB6"/>
    <w:rsid w:val="1813CDF4"/>
    <w:rsid w:val="1819C39D"/>
    <w:rsid w:val="181C2F8D"/>
    <w:rsid w:val="181CB56A"/>
    <w:rsid w:val="181E4D1E"/>
    <w:rsid w:val="181F5A56"/>
    <w:rsid w:val="181F5B2F"/>
    <w:rsid w:val="1821FDB3"/>
    <w:rsid w:val="1826F944"/>
    <w:rsid w:val="18271D9F"/>
    <w:rsid w:val="182A2682"/>
    <w:rsid w:val="182B073B"/>
    <w:rsid w:val="182BA5D3"/>
    <w:rsid w:val="182D766C"/>
    <w:rsid w:val="1830362C"/>
    <w:rsid w:val="1830C7FE"/>
    <w:rsid w:val="1836D246"/>
    <w:rsid w:val="18372468"/>
    <w:rsid w:val="1838D53F"/>
    <w:rsid w:val="183A7BD8"/>
    <w:rsid w:val="183BB33A"/>
    <w:rsid w:val="183DF878"/>
    <w:rsid w:val="183EA206"/>
    <w:rsid w:val="183F4771"/>
    <w:rsid w:val="18403BAA"/>
    <w:rsid w:val="18424FD6"/>
    <w:rsid w:val="1842A20B"/>
    <w:rsid w:val="18435BE4"/>
    <w:rsid w:val="1844CE75"/>
    <w:rsid w:val="1844DBE3"/>
    <w:rsid w:val="18471D01"/>
    <w:rsid w:val="184A2762"/>
    <w:rsid w:val="184D7FF1"/>
    <w:rsid w:val="184F916D"/>
    <w:rsid w:val="184FF7DE"/>
    <w:rsid w:val="18518A41"/>
    <w:rsid w:val="1855EDAF"/>
    <w:rsid w:val="185D3C39"/>
    <w:rsid w:val="185DF6D2"/>
    <w:rsid w:val="185ED2C1"/>
    <w:rsid w:val="1862E882"/>
    <w:rsid w:val="1863A76D"/>
    <w:rsid w:val="18649417"/>
    <w:rsid w:val="186A0395"/>
    <w:rsid w:val="186F8A59"/>
    <w:rsid w:val="18711256"/>
    <w:rsid w:val="1872DC42"/>
    <w:rsid w:val="18733F6A"/>
    <w:rsid w:val="1874C751"/>
    <w:rsid w:val="18766BE6"/>
    <w:rsid w:val="1877654B"/>
    <w:rsid w:val="18778539"/>
    <w:rsid w:val="187BAF00"/>
    <w:rsid w:val="187EDDBB"/>
    <w:rsid w:val="188083B2"/>
    <w:rsid w:val="18811A23"/>
    <w:rsid w:val="1884F0DA"/>
    <w:rsid w:val="188745C0"/>
    <w:rsid w:val="18898D24"/>
    <w:rsid w:val="1889F9A9"/>
    <w:rsid w:val="188CF399"/>
    <w:rsid w:val="188FCB63"/>
    <w:rsid w:val="189273D4"/>
    <w:rsid w:val="18944E56"/>
    <w:rsid w:val="189D11FD"/>
    <w:rsid w:val="18A1AAB0"/>
    <w:rsid w:val="18A25513"/>
    <w:rsid w:val="18A2C77B"/>
    <w:rsid w:val="18A3CEEE"/>
    <w:rsid w:val="18ABEC93"/>
    <w:rsid w:val="18AC453C"/>
    <w:rsid w:val="18AD0B90"/>
    <w:rsid w:val="18AF0332"/>
    <w:rsid w:val="18AFE3A4"/>
    <w:rsid w:val="18B0737E"/>
    <w:rsid w:val="18B74125"/>
    <w:rsid w:val="18B7B125"/>
    <w:rsid w:val="18B7EFD4"/>
    <w:rsid w:val="18BA5AFA"/>
    <w:rsid w:val="18BD5EC8"/>
    <w:rsid w:val="18BDCF2C"/>
    <w:rsid w:val="18C8BC73"/>
    <w:rsid w:val="18CB5CFE"/>
    <w:rsid w:val="18CE36E9"/>
    <w:rsid w:val="18D03C90"/>
    <w:rsid w:val="18D0CC8F"/>
    <w:rsid w:val="18D215C9"/>
    <w:rsid w:val="18D2BAC0"/>
    <w:rsid w:val="18D5B009"/>
    <w:rsid w:val="18D71946"/>
    <w:rsid w:val="18DAE6F8"/>
    <w:rsid w:val="18DF7E9F"/>
    <w:rsid w:val="18E36572"/>
    <w:rsid w:val="18E512FF"/>
    <w:rsid w:val="18EF15E1"/>
    <w:rsid w:val="18EFD3EF"/>
    <w:rsid w:val="18F0907C"/>
    <w:rsid w:val="18F177E6"/>
    <w:rsid w:val="18F1D496"/>
    <w:rsid w:val="18F982FB"/>
    <w:rsid w:val="18FFC8F5"/>
    <w:rsid w:val="18FFEA67"/>
    <w:rsid w:val="19026CC4"/>
    <w:rsid w:val="19044483"/>
    <w:rsid w:val="19063A36"/>
    <w:rsid w:val="190702BD"/>
    <w:rsid w:val="190779E3"/>
    <w:rsid w:val="190A1512"/>
    <w:rsid w:val="190DAA6A"/>
    <w:rsid w:val="1911AE29"/>
    <w:rsid w:val="19136A32"/>
    <w:rsid w:val="19138D31"/>
    <w:rsid w:val="19152868"/>
    <w:rsid w:val="1915A21E"/>
    <w:rsid w:val="191A9E69"/>
    <w:rsid w:val="1920373E"/>
    <w:rsid w:val="192191D3"/>
    <w:rsid w:val="1923295E"/>
    <w:rsid w:val="1927D554"/>
    <w:rsid w:val="1933AC1E"/>
    <w:rsid w:val="193689D6"/>
    <w:rsid w:val="1939B32F"/>
    <w:rsid w:val="1939C6C5"/>
    <w:rsid w:val="193A4364"/>
    <w:rsid w:val="193B0441"/>
    <w:rsid w:val="19419589"/>
    <w:rsid w:val="194B1E30"/>
    <w:rsid w:val="194C9354"/>
    <w:rsid w:val="194CB3A6"/>
    <w:rsid w:val="194D5A1D"/>
    <w:rsid w:val="194E8FCB"/>
    <w:rsid w:val="194EA152"/>
    <w:rsid w:val="1952F999"/>
    <w:rsid w:val="19540D48"/>
    <w:rsid w:val="19569499"/>
    <w:rsid w:val="1959DFDE"/>
    <w:rsid w:val="1960FECD"/>
    <w:rsid w:val="19613536"/>
    <w:rsid w:val="1964E531"/>
    <w:rsid w:val="1965EF47"/>
    <w:rsid w:val="1966830E"/>
    <w:rsid w:val="1967A5FF"/>
    <w:rsid w:val="1968502A"/>
    <w:rsid w:val="196934B8"/>
    <w:rsid w:val="196BDC24"/>
    <w:rsid w:val="1971EF88"/>
    <w:rsid w:val="197219C3"/>
    <w:rsid w:val="1973492D"/>
    <w:rsid w:val="1974C75D"/>
    <w:rsid w:val="19772DE2"/>
    <w:rsid w:val="197B90D8"/>
    <w:rsid w:val="19814647"/>
    <w:rsid w:val="19864BC6"/>
    <w:rsid w:val="1987ECD3"/>
    <w:rsid w:val="198A2116"/>
    <w:rsid w:val="198B3B1D"/>
    <w:rsid w:val="199009C9"/>
    <w:rsid w:val="19916246"/>
    <w:rsid w:val="19945AF7"/>
    <w:rsid w:val="1995A5E0"/>
    <w:rsid w:val="199DA3ED"/>
    <w:rsid w:val="19A0282E"/>
    <w:rsid w:val="19AB409C"/>
    <w:rsid w:val="19AB9250"/>
    <w:rsid w:val="19AC8C4F"/>
    <w:rsid w:val="19AD341E"/>
    <w:rsid w:val="19ADF4F9"/>
    <w:rsid w:val="19B1DD07"/>
    <w:rsid w:val="19BB2513"/>
    <w:rsid w:val="19BBF827"/>
    <w:rsid w:val="19BDBBFE"/>
    <w:rsid w:val="19C1D4C8"/>
    <w:rsid w:val="19C6803B"/>
    <w:rsid w:val="19C6B661"/>
    <w:rsid w:val="19C7D66A"/>
    <w:rsid w:val="19C7ED2E"/>
    <w:rsid w:val="19C865A6"/>
    <w:rsid w:val="19CB9766"/>
    <w:rsid w:val="19CEE2A0"/>
    <w:rsid w:val="19D2CC18"/>
    <w:rsid w:val="19D9F66B"/>
    <w:rsid w:val="19DCE843"/>
    <w:rsid w:val="19DDB3CD"/>
    <w:rsid w:val="19DF1A55"/>
    <w:rsid w:val="19DFD08C"/>
    <w:rsid w:val="19E2C51F"/>
    <w:rsid w:val="19E4422F"/>
    <w:rsid w:val="19E6758D"/>
    <w:rsid w:val="19E6A244"/>
    <w:rsid w:val="19E95BCF"/>
    <w:rsid w:val="19EF0C8E"/>
    <w:rsid w:val="19EF23DB"/>
    <w:rsid w:val="19F4EDC4"/>
    <w:rsid w:val="19FDCEB4"/>
    <w:rsid w:val="19FFD7E3"/>
    <w:rsid w:val="19FFEF29"/>
    <w:rsid w:val="1A0002B5"/>
    <w:rsid w:val="1A02F618"/>
    <w:rsid w:val="1A083D23"/>
    <w:rsid w:val="1A08FE84"/>
    <w:rsid w:val="1A0A23EB"/>
    <w:rsid w:val="1A0A2FE2"/>
    <w:rsid w:val="1A0B3DDC"/>
    <w:rsid w:val="1A0E336E"/>
    <w:rsid w:val="1A10B128"/>
    <w:rsid w:val="1A11DF8C"/>
    <w:rsid w:val="1A12914C"/>
    <w:rsid w:val="1A129E3B"/>
    <w:rsid w:val="1A12AF1B"/>
    <w:rsid w:val="1A1811A9"/>
    <w:rsid w:val="1A181E8A"/>
    <w:rsid w:val="1A18C5D3"/>
    <w:rsid w:val="1A19B34A"/>
    <w:rsid w:val="1A1D2E29"/>
    <w:rsid w:val="1A1E113D"/>
    <w:rsid w:val="1A1FA7B9"/>
    <w:rsid w:val="1A205D1F"/>
    <w:rsid w:val="1A28D04E"/>
    <w:rsid w:val="1A29EC3B"/>
    <w:rsid w:val="1A2C1D22"/>
    <w:rsid w:val="1A2E131F"/>
    <w:rsid w:val="1A2FFC37"/>
    <w:rsid w:val="1A30B928"/>
    <w:rsid w:val="1A321431"/>
    <w:rsid w:val="1A329838"/>
    <w:rsid w:val="1A3C60E1"/>
    <w:rsid w:val="1A3D3699"/>
    <w:rsid w:val="1A3E5F9F"/>
    <w:rsid w:val="1A3E719B"/>
    <w:rsid w:val="1A3E843E"/>
    <w:rsid w:val="1A3F9182"/>
    <w:rsid w:val="1A40892D"/>
    <w:rsid w:val="1A42C6D8"/>
    <w:rsid w:val="1A431FE0"/>
    <w:rsid w:val="1A49FF49"/>
    <w:rsid w:val="1A4C9612"/>
    <w:rsid w:val="1A4D0222"/>
    <w:rsid w:val="1A50FF96"/>
    <w:rsid w:val="1A54311B"/>
    <w:rsid w:val="1A54A71D"/>
    <w:rsid w:val="1A55326A"/>
    <w:rsid w:val="1A571C33"/>
    <w:rsid w:val="1A637CD5"/>
    <w:rsid w:val="1A64EA54"/>
    <w:rsid w:val="1A6531DC"/>
    <w:rsid w:val="1A671707"/>
    <w:rsid w:val="1A695094"/>
    <w:rsid w:val="1A69C1E5"/>
    <w:rsid w:val="1A6E5115"/>
    <w:rsid w:val="1A717715"/>
    <w:rsid w:val="1A72D74C"/>
    <w:rsid w:val="1A7366A8"/>
    <w:rsid w:val="1A74D463"/>
    <w:rsid w:val="1A7877D4"/>
    <w:rsid w:val="1A7A2781"/>
    <w:rsid w:val="1A7AEF3A"/>
    <w:rsid w:val="1A7AF1FF"/>
    <w:rsid w:val="1A7B9434"/>
    <w:rsid w:val="1A7C3CFA"/>
    <w:rsid w:val="1A7CFF91"/>
    <w:rsid w:val="1A7DA7BD"/>
    <w:rsid w:val="1A7F3648"/>
    <w:rsid w:val="1A81BCC6"/>
    <w:rsid w:val="1A89BF17"/>
    <w:rsid w:val="1A904EDE"/>
    <w:rsid w:val="1A95B6E0"/>
    <w:rsid w:val="1A98CC6C"/>
    <w:rsid w:val="1A98FD0A"/>
    <w:rsid w:val="1A99C8FD"/>
    <w:rsid w:val="1A9BC2A7"/>
    <w:rsid w:val="1A9D4176"/>
    <w:rsid w:val="1A9EB6A9"/>
    <w:rsid w:val="1AA3E8F5"/>
    <w:rsid w:val="1AA48204"/>
    <w:rsid w:val="1AA49498"/>
    <w:rsid w:val="1AA50154"/>
    <w:rsid w:val="1AA753E6"/>
    <w:rsid w:val="1AA96822"/>
    <w:rsid w:val="1AAFA4B2"/>
    <w:rsid w:val="1AB15356"/>
    <w:rsid w:val="1AB285E7"/>
    <w:rsid w:val="1AB706E1"/>
    <w:rsid w:val="1AB795AB"/>
    <w:rsid w:val="1AB802BD"/>
    <w:rsid w:val="1AB916C8"/>
    <w:rsid w:val="1AB9CF23"/>
    <w:rsid w:val="1ABB9079"/>
    <w:rsid w:val="1ABFE044"/>
    <w:rsid w:val="1AC0F76A"/>
    <w:rsid w:val="1AC65399"/>
    <w:rsid w:val="1AC8100F"/>
    <w:rsid w:val="1AC84DE5"/>
    <w:rsid w:val="1AC88E2E"/>
    <w:rsid w:val="1ACD40B1"/>
    <w:rsid w:val="1ACEFAB3"/>
    <w:rsid w:val="1ADBFA25"/>
    <w:rsid w:val="1ADC118A"/>
    <w:rsid w:val="1AE48753"/>
    <w:rsid w:val="1AE6C6CC"/>
    <w:rsid w:val="1AE79755"/>
    <w:rsid w:val="1AE9D232"/>
    <w:rsid w:val="1AE9F89A"/>
    <w:rsid w:val="1AEAFF9E"/>
    <w:rsid w:val="1AEECD0B"/>
    <w:rsid w:val="1AF457D8"/>
    <w:rsid w:val="1AF4F74C"/>
    <w:rsid w:val="1AF6406B"/>
    <w:rsid w:val="1AF6E724"/>
    <w:rsid w:val="1AF7EC71"/>
    <w:rsid w:val="1AF8D79C"/>
    <w:rsid w:val="1AF9F359"/>
    <w:rsid w:val="1AFF139E"/>
    <w:rsid w:val="1B002C25"/>
    <w:rsid w:val="1B0510F8"/>
    <w:rsid w:val="1B064F05"/>
    <w:rsid w:val="1B08AEA7"/>
    <w:rsid w:val="1B08FDC0"/>
    <w:rsid w:val="1B09E776"/>
    <w:rsid w:val="1B0A2C4A"/>
    <w:rsid w:val="1B0A889A"/>
    <w:rsid w:val="1B0C6480"/>
    <w:rsid w:val="1B0E13C5"/>
    <w:rsid w:val="1B0FF936"/>
    <w:rsid w:val="1B1164C8"/>
    <w:rsid w:val="1B122DF4"/>
    <w:rsid w:val="1B12AC3F"/>
    <w:rsid w:val="1B144E39"/>
    <w:rsid w:val="1B15E4B1"/>
    <w:rsid w:val="1B15F058"/>
    <w:rsid w:val="1B194B8A"/>
    <w:rsid w:val="1B19744F"/>
    <w:rsid w:val="1B1A3CD2"/>
    <w:rsid w:val="1B1CA241"/>
    <w:rsid w:val="1B1D333D"/>
    <w:rsid w:val="1B1D77E8"/>
    <w:rsid w:val="1B1FBDDB"/>
    <w:rsid w:val="1B1FC30E"/>
    <w:rsid w:val="1B264BAF"/>
    <w:rsid w:val="1B27B7D9"/>
    <w:rsid w:val="1B27DE2D"/>
    <w:rsid w:val="1B27F1E1"/>
    <w:rsid w:val="1B2A803A"/>
    <w:rsid w:val="1B2E7083"/>
    <w:rsid w:val="1B3393D4"/>
    <w:rsid w:val="1B382A64"/>
    <w:rsid w:val="1B3994FD"/>
    <w:rsid w:val="1B3EBC6A"/>
    <w:rsid w:val="1B46A099"/>
    <w:rsid w:val="1B530A4E"/>
    <w:rsid w:val="1B54FEAD"/>
    <w:rsid w:val="1B55CD7B"/>
    <w:rsid w:val="1B574656"/>
    <w:rsid w:val="1B5A596E"/>
    <w:rsid w:val="1B5F7EDA"/>
    <w:rsid w:val="1B60287F"/>
    <w:rsid w:val="1B61911D"/>
    <w:rsid w:val="1B6A1A75"/>
    <w:rsid w:val="1B6DF5B5"/>
    <w:rsid w:val="1B75B551"/>
    <w:rsid w:val="1B7A4C82"/>
    <w:rsid w:val="1B7AB0A8"/>
    <w:rsid w:val="1B7B7269"/>
    <w:rsid w:val="1B7C1088"/>
    <w:rsid w:val="1B7E2FB9"/>
    <w:rsid w:val="1B84393E"/>
    <w:rsid w:val="1B87D5B1"/>
    <w:rsid w:val="1B883134"/>
    <w:rsid w:val="1B89D439"/>
    <w:rsid w:val="1B8C0038"/>
    <w:rsid w:val="1B8CAC27"/>
    <w:rsid w:val="1B8CFC3E"/>
    <w:rsid w:val="1B91317D"/>
    <w:rsid w:val="1B9273B7"/>
    <w:rsid w:val="1B92C411"/>
    <w:rsid w:val="1B94233B"/>
    <w:rsid w:val="1B95CE62"/>
    <w:rsid w:val="1B96BB19"/>
    <w:rsid w:val="1B96CB57"/>
    <w:rsid w:val="1B97AD72"/>
    <w:rsid w:val="1B9B0193"/>
    <w:rsid w:val="1B9C2DF1"/>
    <w:rsid w:val="1B9D6E50"/>
    <w:rsid w:val="1BA002F4"/>
    <w:rsid w:val="1BA06566"/>
    <w:rsid w:val="1BA3171F"/>
    <w:rsid w:val="1BA33A47"/>
    <w:rsid w:val="1BA38AAB"/>
    <w:rsid w:val="1BA577C4"/>
    <w:rsid w:val="1BA6BB34"/>
    <w:rsid w:val="1BA748C4"/>
    <w:rsid w:val="1BAA21B5"/>
    <w:rsid w:val="1BAA366A"/>
    <w:rsid w:val="1BAC5CF9"/>
    <w:rsid w:val="1BAED564"/>
    <w:rsid w:val="1BB7306C"/>
    <w:rsid w:val="1BBA018D"/>
    <w:rsid w:val="1BBAB5CB"/>
    <w:rsid w:val="1BBB8B2B"/>
    <w:rsid w:val="1BBE2FA4"/>
    <w:rsid w:val="1BC1F92F"/>
    <w:rsid w:val="1BC300D7"/>
    <w:rsid w:val="1BC52172"/>
    <w:rsid w:val="1BC544D5"/>
    <w:rsid w:val="1BC9ABF4"/>
    <w:rsid w:val="1BCB0FCB"/>
    <w:rsid w:val="1BCCFB08"/>
    <w:rsid w:val="1BCDEFF3"/>
    <w:rsid w:val="1BD36475"/>
    <w:rsid w:val="1BD71D63"/>
    <w:rsid w:val="1BD9F284"/>
    <w:rsid w:val="1BE43E77"/>
    <w:rsid w:val="1BE8E956"/>
    <w:rsid w:val="1BEBA639"/>
    <w:rsid w:val="1BED15DF"/>
    <w:rsid w:val="1BEE0999"/>
    <w:rsid w:val="1BF02D8D"/>
    <w:rsid w:val="1BF0863A"/>
    <w:rsid w:val="1BF91390"/>
    <w:rsid w:val="1BF92653"/>
    <w:rsid w:val="1BFB13BA"/>
    <w:rsid w:val="1BFBCF5D"/>
    <w:rsid w:val="1BFCB835"/>
    <w:rsid w:val="1BFD4DDE"/>
    <w:rsid w:val="1BFF51FB"/>
    <w:rsid w:val="1BFF8C4F"/>
    <w:rsid w:val="1C08A210"/>
    <w:rsid w:val="1C0AAA58"/>
    <w:rsid w:val="1C0C9638"/>
    <w:rsid w:val="1C0F3968"/>
    <w:rsid w:val="1C139B58"/>
    <w:rsid w:val="1C150BD4"/>
    <w:rsid w:val="1C15AE44"/>
    <w:rsid w:val="1C1AAB8F"/>
    <w:rsid w:val="1C1C8A37"/>
    <w:rsid w:val="1C1DD82A"/>
    <w:rsid w:val="1C1F4CFD"/>
    <w:rsid w:val="1C213EEF"/>
    <w:rsid w:val="1C25B0BF"/>
    <w:rsid w:val="1C25B625"/>
    <w:rsid w:val="1C2631AE"/>
    <w:rsid w:val="1C28F522"/>
    <w:rsid w:val="1C2E8FE6"/>
    <w:rsid w:val="1C315605"/>
    <w:rsid w:val="1C35F72F"/>
    <w:rsid w:val="1C36CA95"/>
    <w:rsid w:val="1C392B2C"/>
    <w:rsid w:val="1C3D4EE3"/>
    <w:rsid w:val="1C3DF882"/>
    <w:rsid w:val="1C3E84A0"/>
    <w:rsid w:val="1C40720B"/>
    <w:rsid w:val="1C42D02A"/>
    <w:rsid w:val="1C43058A"/>
    <w:rsid w:val="1C462B51"/>
    <w:rsid w:val="1C472240"/>
    <w:rsid w:val="1C47D572"/>
    <w:rsid w:val="1C498035"/>
    <w:rsid w:val="1C4B004F"/>
    <w:rsid w:val="1C4BB2E3"/>
    <w:rsid w:val="1C4DE061"/>
    <w:rsid w:val="1C4E1325"/>
    <w:rsid w:val="1C4E2C69"/>
    <w:rsid w:val="1C510D13"/>
    <w:rsid w:val="1C576541"/>
    <w:rsid w:val="1C57D1FB"/>
    <w:rsid w:val="1C600798"/>
    <w:rsid w:val="1C614676"/>
    <w:rsid w:val="1C618709"/>
    <w:rsid w:val="1C63114D"/>
    <w:rsid w:val="1C638F07"/>
    <w:rsid w:val="1C642922"/>
    <w:rsid w:val="1C66694E"/>
    <w:rsid w:val="1C68CB4C"/>
    <w:rsid w:val="1C6C52AC"/>
    <w:rsid w:val="1C6EDA67"/>
    <w:rsid w:val="1C6FCA31"/>
    <w:rsid w:val="1C700023"/>
    <w:rsid w:val="1C757E72"/>
    <w:rsid w:val="1C7CE1E9"/>
    <w:rsid w:val="1C7E0C2D"/>
    <w:rsid w:val="1C7E9CD7"/>
    <w:rsid w:val="1C80098E"/>
    <w:rsid w:val="1C8171A4"/>
    <w:rsid w:val="1C871ED3"/>
    <w:rsid w:val="1C894A8C"/>
    <w:rsid w:val="1C8F7D14"/>
    <w:rsid w:val="1C91E281"/>
    <w:rsid w:val="1C93D7BE"/>
    <w:rsid w:val="1C9B126C"/>
    <w:rsid w:val="1C9C8EA3"/>
    <w:rsid w:val="1C9FA6CF"/>
    <w:rsid w:val="1CA08D4F"/>
    <w:rsid w:val="1CA79095"/>
    <w:rsid w:val="1CA832BF"/>
    <w:rsid w:val="1CA87426"/>
    <w:rsid w:val="1CAC7478"/>
    <w:rsid w:val="1CADCDDF"/>
    <w:rsid w:val="1CB17177"/>
    <w:rsid w:val="1CB19AC3"/>
    <w:rsid w:val="1CB4A068"/>
    <w:rsid w:val="1CB4B67E"/>
    <w:rsid w:val="1CB59106"/>
    <w:rsid w:val="1CB95C99"/>
    <w:rsid w:val="1CBA1DB5"/>
    <w:rsid w:val="1CBEACB8"/>
    <w:rsid w:val="1CC1DD5F"/>
    <w:rsid w:val="1CC1F48E"/>
    <w:rsid w:val="1CC41FF0"/>
    <w:rsid w:val="1CC5C832"/>
    <w:rsid w:val="1CC7ED1D"/>
    <w:rsid w:val="1CCE57C3"/>
    <w:rsid w:val="1CD26821"/>
    <w:rsid w:val="1CDFBFC9"/>
    <w:rsid w:val="1CE51DAC"/>
    <w:rsid w:val="1CF0EF20"/>
    <w:rsid w:val="1CF1D174"/>
    <w:rsid w:val="1CF2888E"/>
    <w:rsid w:val="1CF29D10"/>
    <w:rsid w:val="1CF68E72"/>
    <w:rsid w:val="1CF74072"/>
    <w:rsid w:val="1CF96358"/>
    <w:rsid w:val="1CF9E8A3"/>
    <w:rsid w:val="1CFD6632"/>
    <w:rsid w:val="1CFD6BAB"/>
    <w:rsid w:val="1CFDD20C"/>
    <w:rsid w:val="1D047A77"/>
    <w:rsid w:val="1D064C50"/>
    <w:rsid w:val="1D0711F3"/>
    <w:rsid w:val="1D077FC5"/>
    <w:rsid w:val="1D0D6BE4"/>
    <w:rsid w:val="1D125322"/>
    <w:rsid w:val="1D14FAF0"/>
    <w:rsid w:val="1D163700"/>
    <w:rsid w:val="1D1846F6"/>
    <w:rsid w:val="1D185158"/>
    <w:rsid w:val="1D19C4A4"/>
    <w:rsid w:val="1D19F775"/>
    <w:rsid w:val="1D1C273E"/>
    <w:rsid w:val="1D1C276B"/>
    <w:rsid w:val="1D1CDE9E"/>
    <w:rsid w:val="1D2AB9C1"/>
    <w:rsid w:val="1D2BB6CA"/>
    <w:rsid w:val="1D2D2454"/>
    <w:rsid w:val="1D2E82CF"/>
    <w:rsid w:val="1D345283"/>
    <w:rsid w:val="1D349FFC"/>
    <w:rsid w:val="1D351F09"/>
    <w:rsid w:val="1D373FC3"/>
    <w:rsid w:val="1D3E3BD5"/>
    <w:rsid w:val="1D428770"/>
    <w:rsid w:val="1D469E71"/>
    <w:rsid w:val="1D476CD7"/>
    <w:rsid w:val="1D482D5A"/>
    <w:rsid w:val="1D4896C4"/>
    <w:rsid w:val="1D4B051A"/>
    <w:rsid w:val="1D4C86BB"/>
    <w:rsid w:val="1D4F7E1D"/>
    <w:rsid w:val="1D4FEF32"/>
    <w:rsid w:val="1D519F7F"/>
    <w:rsid w:val="1D51CA4D"/>
    <w:rsid w:val="1D52BAAA"/>
    <w:rsid w:val="1D54F0B1"/>
    <w:rsid w:val="1D5CBC54"/>
    <w:rsid w:val="1D5D5F83"/>
    <w:rsid w:val="1D5DF9C5"/>
    <w:rsid w:val="1D5EA730"/>
    <w:rsid w:val="1D5F9881"/>
    <w:rsid w:val="1D60BEF6"/>
    <w:rsid w:val="1D6437AD"/>
    <w:rsid w:val="1D645C22"/>
    <w:rsid w:val="1D6504DC"/>
    <w:rsid w:val="1D67F142"/>
    <w:rsid w:val="1D69036F"/>
    <w:rsid w:val="1D6A6F72"/>
    <w:rsid w:val="1D6BC456"/>
    <w:rsid w:val="1D6EDFEC"/>
    <w:rsid w:val="1D7275A2"/>
    <w:rsid w:val="1D7278C5"/>
    <w:rsid w:val="1D76F3E6"/>
    <w:rsid w:val="1D7A545C"/>
    <w:rsid w:val="1D7AEA82"/>
    <w:rsid w:val="1D7B901E"/>
    <w:rsid w:val="1D7BCD9A"/>
    <w:rsid w:val="1D7CEBDF"/>
    <w:rsid w:val="1D7D8D4F"/>
    <w:rsid w:val="1D7FE1A6"/>
    <w:rsid w:val="1D808792"/>
    <w:rsid w:val="1D881418"/>
    <w:rsid w:val="1D89F255"/>
    <w:rsid w:val="1D8AAB60"/>
    <w:rsid w:val="1D9056B5"/>
    <w:rsid w:val="1D919CF8"/>
    <w:rsid w:val="1D964125"/>
    <w:rsid w:val="1D971F9B"/>
    <w:rsid w:val="1D9D1F3D"/>
    <w:rsid w:val="1DA043EE"/>
    <w:rsid w:val="1DA0B65B"/>
    <w:rsid w:val="1DA51DB6"/>
    <w:rsid w:val="1DA65049"/>
    <w:rsid w:val="1DA650AD"/>
    <w:rsid w:val="1DA78D48"/>
    <w:rsid w:val="1DAB6D37"/>
    <w:rsid w:val="1DAE2E39"/>
    <w:rsid w:val="1DAFB6CB"/>
    <w:rsid w:val="1DB0F1A7"/>
    <w:rsid w:val="1DB11EC0"/>
    <w:rsid w:val="1DB19378"/>
    <w:rsid w:val="1DB8EFEF"/>
    <w:rsid w:val="1DBCB3E1"/>
    <w:rsid w:val="1DBEF97C"/>
    <w:rsid w:val="1DBFFCE3"/>
    <w:rsid w:val="1DC45447"/>
    <w:rsid w:val="1DC5F5ED"/>
    <w:rsid w:val="1DC61E32"/>
    <w:rsid w:val="1DCA4B5D"/>
    <w:rsid w:val="1DCEC065"/>
    <w:rsid w:val="1DCF2848"/>
    <w:rsid w:val="1DD01DBF"/>
    <w:rsid w:val="1DD1B670"/>
    <w:rsid w:val="1DDAB3DB"/>
    <w:rsid w:val="1DDB2A7A"/>
    <w:rsid w:val="1DDFB717"/>
    <w:rsid w:val="1DE029AD"/>
    <w:rsid w:val="1DE1FA40"/>
    <w:rsid w:val="1DE4C417"/>
    <w:rsid w:val="1DED2A26"/>
    <w:rsid w:val="1DEE099A"/>
    <w:rsid w:val="1DF7C96B"/>
    <w:rsid w:val="1DF813A4"/>
    <w:rsid w:val="1DF88662"/>
    <w:rsid w:val="1DFF08EA"/>
    <w:rsid w:val="1DFFA169"/>
    <w:rsid w:val="1E064888"/>
    <w:rsid w:val="1E065DAC"/>
    <w:rsid w:val="1E06BB2F"/>
    <w:rsid w:val="1E06C2E8"/>
    <w:rsid w:val="1E078BCD"/>
    <w:rsid w:val="1E07E6D0"/>
    <w:rsid w:val="1E087E8C"/>
    <w:rsid w:val="1E094B97"/>
    <w:rsid w:val="1E0969A0"/>
    <w:rsid w:val="1E09D537"/>
    <w:rsid w:val="1E0B90D8"/>
    <w:rsid w:val="1E0D414B"/>
    <w:rsid w:val="1E0E45B0"/>
    <w:rsid w:val="1E0F0576"/>
    <w:rsid w:val="1E12A7C9"/>
    <w:rsid w:val="1E131DD2"/>
    <w:rsid w:val="1E162B7F"/>
    <w:rsid w:val="1E1900DA"/>
    <w:rsid w:val="1E1971D4"/>
    <w:rsid w:val="1E199B62"/>
    <w:rsid w:val="1E1F0229"/>
    <w:rsid w:val="1E277D35"/>
    <w:rsid w:val="1E28B6E0"/>
    <w:rsid w:val="1E29E2F3"/>
    <w:rsid w:val="1E2AA9FA"/>
    <w:rsid w:val="1E2AC74C"/>
    <w:rsid w:val="1E2F58AA"/>
    <w:rsid w:val="1E31E173"/>
    <w:rsid w:val="1E3D09BF"/>
    <w:rsid w:val="1E3DD983"/>
    <w:rsid w:val="1E3EAECB"/>
    <w:rsid w:val="1E410848"/>
    <w:rsid w:val="1E4224FD"/>
    <w:rsid w:val="1E44F310"/>
    <w:rsid w:val="1E4697EE"/>
    <w:rsid w:val="1E48EEE5"/>
    <w:rsid w:val="1E4F6EBC"/>
    <w:rsid w:val="1E4FA744"/>
    <w:rsid w:val="1E54879D"/>
    <w:rsid w:val="1E557D0B"/>
    <w:rsid w:val="1E5A969E"/>
    <w:rsid w:val="1E5BCFB4"/>
    <w:rsid w:val="1E5C4718"/>
    <w:rsid w:val="1E5C82D9"/>
    <w:rsid w:val="1E5FEA13"/>
    <w:rsid w:val="1E62F44C"/>
    <w:rsid w:val="1E645B43"/>
    <w:rsid w:val="1E64C97C"/>
    <w:rsid w:val="1E64D966"/>
    <w:rsid w:val="1E662FA3"/>
    <w:rsid w:val="1E6903AF"/>
    <w:rsid w:val="1E6A05DC"/>
    <w:rsid w:val="1E6B15CA"/>
    <w:rsid w:val="1E6DFCDF"/>
    <w:rsid w:val="1E74E0B8"/>
    <w:rsid w:val="1E79A698"/>
    <w:rsid w:val="1E7FAFE4"/>
    <w:rsid w:val="1E805A72"/>
    <w:rsid w:val="1E83110A"/>
    <w:rsid w:val="1E87BB19"/>
    <w:rsid w:val="1E8972AB"/>
    <w:rsid w:val="1E89D918"/>
    <w:rsid w:val="1E8B6F3F"/>
    <w:rsid w:val="1E8D5E31"/>
    <w:rsid w:val="1E92634B"/>
    <w:rsid w:val="1E96D459"/>
    <w:rsid w:val="1E9745F1"/>
    <w:rsid w:val="1E98BB5C"/>
    <w:rsid w:val="1E98F5C5"/>
    <w:rsid w:val="1E9AA2A0"/>
    <w:rsid w:val="1E9FBCB0"/>
    <w:rsid w:val="1EA067E4"/>
    <w:rsid w:val="1EA5047C"/>
    <w:rsid w:val="1EA8275C"/>
    <w:rsid w:val="1EA83F5F"/>
    <w:rsid w:val="1EA8484E"/>
    <w:rsid w:val="1EB02C81"/>
    <w:rsid w:val="1EB050A8"/>
    <w:rsid w:val="1EB05DE4"/>
    <w:rsid w:val="1EB8CD21"/>
    <w:rsid w:val="1EB95D7A"/>
    <w:rsid w:val="1EB96555"/>
    <w:rsid w:val="1EBA454A"/>
    <w:rsid w:val="1EBBB38D"/>
    <w:rsid w:val="1EBC4B61"/>
    <w:rsid w:val="1EC02B9D"/>
    <w:rsid w:val="1EC401F6"/>
    <w:rsid w:val="1EC60352"/>
    <w:rsid w:val="1EC7A3ED"/>
    <w:rsid w:val="1EC9666C"/>
    <w:rsid w:val="1EC9739B"/>
    <w:rsid w:val="1ECB6F32"/>
    <w:rsid w:val="1ECBBA07"/>
    <w:rsid w:val="1ECC7DBD"/>
    <w:rsid w:val="1ED5CE29"/>
    <w:rsid w:val="1ED722A4"/>
    <w:rsid w:val="1ED8018D"/>
    <w:rsid w:val="1ED95589"/>
    <w:rsid w:val="1ED95A1B"/>
    <w:rsid w:val="1EE14224"/>
    <w:rsid w:val="1EE3C996"/>
    <w:rsid w:val="1EEB0D87"/>
    <w:rsid w:val="1EED5E59"/>
    <w:rsid w:val="1EEE7133"/>
    <w:rsid w:val="1EEFAA89"/>
    <w:rsid w:val="1EEFB479"/>
    <w:rsid w:val="1EF09F2F"/>
    <w:rsid w:val="1EF2F784"/>
    <w:rsid w:val="1EF2F862"/>
    <w:rsid w:val="1EF3665E"/>
    <w:rsid w:val="1EF6734C"/>
    <w:rsid w:val="1EF88CB5"/>
    <w:rsid w:val="1EFB9E25"/>
    <w:rsid w:val="1F020255"/>
    <w:rsid w:val="1F04D939"/>
    <w:rsid w:val="1F06C386"/>
    <w:rsid w:val="1F081A66"/>
    <w:rsid w:val="1F08C3DC"/>
    <w:rsid w:val="1F099F26"/>
    <w:rsid w:val="1F0C71BA"/>
    <w:rsid w:val="1F0CFCE6"/>
    <w:rsid w:val="1F0DEE8E"/>
    <w:rsid w:val="1F0E5965"/>
    <w:rsid w:val="1F1212FE"/>
    <w:rsid w:val="1F124E25"/>
    <w:rsid w:val="1F1618A7"/>
    <w:rsid w:val="1F168AF9"/>
    <w:rsid w:val="1F16C2C1"/>
    <w:rsid w:val="1F1BFB9C"/>
    <w:rsid w:val="1F1C4D59"/>
    <w:rsid w:val="1F1D6F09"/>
    <w:rsid w:val="1F1E1759"/>
    <w:rsid w:val="1F21439C"/>
    <w:rsid w:val="1F2361E1"/>
    <w:rsid w:val="1F2A7B80"/>
    <w:rsid w:val="1F2E5AB1"/>
    <w:rsid w:val="1F327297"/>
    <w:rsid w:val="1F34A807"/>
    <w:rsid w:val="1F34E892"/>
    <w:rsid w:val="1F353186"/>
    <w:rsid w:val="1F36CAF4"/>
    <w:rsid w:val="1F3AA071"/>
    <w:rsid w:val="1F409705"/>
    <w:rsid w:val="1F436E23"/>
    <w:rsid w:val="1F454EE3"/>
    <w:rsid w:val="1F4D8F2F"/>
    <w:rsid w:val="1F51BDD7"/>
    <w:rsid w:val="1F57258D"/>
    <w:rsid w:val="1F5ED60B"/>
    <w:rsid w:val="1F60B8E3"/>
    <w:rsid w:val="1F62BA1E"/>
    <w:rsid w:val="1F62E2F7"/>
    <w:rsid w:val="1F667BD1"/>
    <w:rsid w:val="1F67134A"/>
    <w:rsid w:val="1F6777D7"/>
    <w:rsid w:val="1F698359"/>
    <w:rsid w:val="1F6C2866"/>
    <w:rsid w:val="1F7A3DF2"/>
    <w:rsid w:val="1F7D9BC2"/>
    <w:rsid w:val="1F7DF105"/>
    <w:rsid w:val="1F8802A6"/>
    <w:rsid w:val="1F8A39FD"/>
    <w:rsid w:val="1F8B0FE7"/>
    <w:rsid w:val="1F8B886C"/>
    <w:rsid w:val="1F8D7900"/>
    <w:rsid w:val="1F8F356F"/>
    <w:rsid w:val="1F912F24"/>
    <w:rsid w:val="1F91ED24"/>
    <w:rsid w:val="1F931D53"/>
    <w:rsid w:val="1F952ADD"/>
    <w:rsid w:val="1F977A16"/>
    <w:rsid w:val="1F97D5FA"/>
    <w:rsid w:val="1F9BD268"/>
    <w:rsid w:val="1F9F463A"/>
    <w:rsid w:val="1FA405E6"/>
    <w:rsid w:val="1FA61CB1"/>
    <w:rsid w:val="1FA93BB3"/>
    <w:rsid w:val="1FABFAEE"/>
    <w:rsid w:val="1FB4EE0E"/>
    <w:rsid w:val="1FB5A94C"/>
    <w:rsid w:val="1FB840DF"/>
    <w:rsid w:val="1FBAA96A"/>
    <w:rsid w:val="1FC30D30"/>
    <w:rsid w:val="1FC49D9D"/>
    <w:rsid w:val="1FC53A2D"/>
    <w:rsid w:val="1FC871DD"/>
    <w:rsid w:val="1FD13E3C"/>
    <w:rsid w:val="1FD764B0"/>
    <w:rsid w:val="1FD78BE5"/>
    <w:rsid w:val="1FD8EEFF"/>
    <w:rsid w:val="1FD98AD0"/>
    <w:rsid w:val="1FDC595C"/>
    <w:rsid w:val="1FDF91F2"/>
    <w:rsid w:val="1FE44A08"/>
    <w:rsid w:val="1FEED75A"/>
    <w:rsid w:val="1FEFC394"/>
    <w:rsid w:val="1FEFF757"/>
    <w:rsid w:val="1FF24067"/>
    <w:rsid w:val="1FF29B74"/>
    <w:rsid w:val="1FF38EEC"/>
    <w:rsid w:val="1FF66993"/>
    <w:rsid w:val="1FF6F71D"/>
    <w:rsid w:val="1FF744CA"/>
    <w:rsid w:val="1FF9A124"/>
    <w:rsid w:val="1FFA5D02"/>
    <w:rsid w:val="1FFF71D3"/>
    <w:rsid w:val="2005E174"/>
    <w:rsid w:val="201131EB"/>
    <w:rsid w:val="2018E346"/>
    <w:rsid w:val="201E4F24"/>
    <w:rsid w:val="201E6F4D"/>
    <w:rsid w:val="201EA955"/>
    <w:rsid w:val="20209CC4"/>
    <w:rsid w:val="2021BD71"/>
    <w:rsid w:val="20224E6A"/>
    <w:rsid w:val="20272AFA"/>
    <w:rsid w:val="20273196"/>
    <w:rsid w:val="202BC189"/>
    <w:rsid w:val="202C7D42"/>
    <w:rsid w:val="202FD72F"/>
    <w:rsid w:val="20303A45"/>
    <w:rsid w:val="203060FD"/>
    <w:rsid w:val="2032238D"/>
    <w:rsid w:val="2034C423"/>
    <w:rsid w:val="203AABD2"/>
    <w:rsid w:val="203E61C3"/>
    <w:rsid w:val="203F85A9"/>
    <w:rsid w:val="2040D5A9"/>
    <w:rsid w:val="2041C2A4"/>
    <w:rsid w:val="2041DF23"/>
    <w:rsid w:val="2042D463"/>
    <w:rsid w:val="2043F7BD"/>
    <w:rsid w:val="20494E53"/>
    <w:rsid w:val="204FC924"/>
    <w:rsid w:val="20502428"/>
    <w:rsid w:val="2054E61E"/>
    <w:rsid w:val="205555BF"/>
    <w:rsid w:val="2055A803"/>
    <w:rsid w:val="2055EB71"/>
    <w:rsid w:val="2059E817"/>
    <w:rsid w:val="205B7388"/>
    <w:rsid w:val="206276B0"/>
    <w:rsid w:val="2064804E"/>
    <w:rsid w:val="2064CEA0"/>
    <w:rsid w:val="207116A9"/>
    <w:rsid w:val="2073D873"/>
    <w:rsid w:val="20741CFB"/>
    <w:rsid w:val="20776FD7"/>
    <w:rsid w:val="20782DDE"/>
    <w:rsid w:val="207B78B4"/>
    <w:rsid w:val="208434DB"/>
    <w:rsid w:val="208469B3"/>
    <w:rsid w:val="20936AF0"/>
    <w:rsid w:val="20939FF2"/>
    <w:rsid w:val="20977AB3"/>
    <w:rsid w:val="209A4A46"/>
    <w:rsid w:val="209DCB30"/>
    <w:rsid w:val="209EDB19"/>
    <w:rsid w:val="209F9C83"/>
    <w:rsid w:val="20A18B5F"/>
    <w:rsid w:val="20A2EE36"/>
    <w:rsid w:val="20A31712"/>
    <w:rsid w:val="20A64D34"/>
    <w:rsid w:val="20A6A31A"/>
    <w:rsid w:val="20A70E12"/>
    <w:rsid w:val="20B27BF3"/>
    <w:rsid w:val="20B51DCB"/>
    <w:rsid w:val="20B68170"/>
    <w:rsid w:val="20B711BF"/>
    <w:rsid w:val="20B8C4E0"/>
    <w:rsid w:val="20BBF9CA"/>
    <w:rsid w:val="20C36735"/>
    <w:rsid w:val="20C3F8A3"/>
    <w:rsid w:val="20C4D34F"/>
    <w:rsid w:val="20C79D1D"/>
    <w:rsid w:val="20C839E1"/>
    <w:rsid w:val="20C9DF83"/>
    <w:rsid w:val="20CD613B"/>
    <w:rsid w:val="20CFD0E3"/>
    <w:rsid w:val="20D73A6A"/>
    <w:rsid w:val="20D91A1B"/>
    <w:rsid w:val="20DF647E"/>
    <w:rsid w:val="20E2CA42"/>
    <w:rsid w:val="20E2D384"/>
    <w:rsid w:val="20EA1A27"/>
    <w:rsid w:val="20EF7665"/>
    <w:rsid w:val="20F66A92"/>
    <w:rsid w:val="210356BD"/>
    <w:rsid w:val="2103E258"/>
    <w:rsid w:val="21049FBE"/>
    <w:rsid w:val="2107BF5C"/>
    <w:rsid w:val="21096F9F"/>
    <w:rsid w:val="210C4AAB"/>
    <w:rsid w:val="210CFC12"/>
    <w:rsid w:val="210D6366"/>
    <w:rsid w:val="210E8C5B"/>
    <w:rsid w:val="210EA628"/>
    <w:rsid w:val="210F0CAA"/>
    <w:rsid w:val="21109A6D"/>
    <w:rsid w:val="2114C994"/>
    <w:rsid w:val="2117B286"/>
    <w:rsid w:val="211B5E90"/>
    <w:rsid w:val="211E19F1"/>
    <w:rsid w:val="211E8FE4"/>
    <w:rsid w:val="21243877"/>
    <w:rsid w:val="21246822"/>
    <w:rsid w:val="212496AD"/>
    <w:rsid w:val="212D3B75"/>
    <w:rsid w:val="212F5D07"/>
    <w:rsid w:val="2132E992"/>
    <w:rsid w:val="2133E56C"/>
    <w:rsid w:val="21371CBD"/>
    <w:rsid w:val="213AB3F1"/>
    <w:rsid w:val="213BF17F"/>
    <w:rsid w:val="213D450E"/>
    <w:rsid w:val="213FFA8F"/>
    <w:rsid w:val="214AC3BA"/>
    <w:rsid w:val="214F6400"/>
    <w:rsid w:val="21514846"/>
    <w:rsid w:val="21561828"/>
    <w:rsid w:val="21577E0F"/>
    <w:rsid w:val="215B3DA9"/>
    <w:rsid w:val="215F4575"/>
    <w:rsid w:val="216A7EC6"/>
    <w:rsid w:val="216D5197"/>
    <w:rsid w:val="21709913"/>
    <w:rsid w:val="21712DFC"/>
    <w:rsid w:val="2178342F"/>
    <w:rsid w:val="217F37F8"/>
    <w:rsid w:val="21803FEA"/>
    <w:rsid w:val="218226DF"/>
    <w:rsid w:val="2184EAE4"/>
    <w:rsid w:val="21866863"/>
    <w:rsid w:val="2187D224"/>
    <w:rsid w:val="218AAF60"/>
    <w:rsid w:val="218B3EF5"/>
    <w:rsid w:val="218C81C1"/>
    <w:rsid w:val="218E2569"/>
    <w:rsid w:val="218F736E"/>
    <w:rsid w:val="219469CF"/>
    <w:rsid w:val="219BE9D7"/>
    <w:rsid w:val="219E3827"/>
    <w:rsid w:val="21A2EF22"/>
    <w:rsid w:val="21A43E30"/>
    <w:rsid w:val="21AF31F2"/>
    <w:rsid w:val="21B1C43D"/>
    <w:rsid w:val="21B85CBC"/>
    <w:rsid w:val="21B97DA3"/>
    <w:rsid w:val="21B9CA44"/>
    <w:rsid w:val="21BA965E"/>
    <w:rsid w:val="21BAE0FF"/>
    <w:rsid w:val="21BC35D1"/>
    <w:rsid w:val="21BD477F"/>
    <w:rsid w:val="21BEF779"/>
    <w:rsid w:val="21C1B388"/>
    <w:rsid w:val="21C1BFD8"/>
    <w:rsid w:val="21C4561D"/>
    <w:rsid w:val="21CB1B06"/>
    <w:rsid w:val="21CBEA0A"/>
    <w:rsid w:val="21D0CBED"/>
    <w:rsid w:val="21D2BF48"/>
    <w:rsid w:val="21D5F655"/>
    <w:rsid w:val="21D70B1F"/>
    <w:rsid w:val="21DB28F3"/>
    <w:rsid w:val="21DB2B8A"/>
    <w:rsid w:val="21DBEA12"/>
    <w:rsid w:val="21DEAA30"/>
    <w:rsid w:val="21DF6117"/>
    <w:rsid w:val="21DFE021"/>
    <w:rsid w:val="21E19A57"/>
    <w:rsid w:val="21E3F6A0"/>
    <w:rsid w:val="21E4E1D3"/>
    <w:rsid w:val="21E545B6"/>
    <w:rsid w:val="21EAEE55"/>
    <w:rsid w:val="21EFF65D"/>
    <w:rsid w:val="21F0F937"/>
    <w:rsid w:val="21F9F03F"/>
    <w:rsid w:val="21FA00A7"/>
    <w:rsid w:val="220A65E8"/>
    <w:rsid w:val="220BC58B"/>
    <w:rsid w:val="2215747E"/>
    <w:rsid w:val="22189415"/>
    <w:rsid w:val="221AF391"/>
    <w:rsid w:val="221C5461"/>
    <w:rsid w:val="221C8485"/>
    <w:rsid w:val="2223CBD7"/>
    <w:rsid w:val="2226E31C"/>
    <w:rsid w:val="222A025B"/>
    <w:rsid w:val="222FFCEB"/>
    <w:rsid w:val="2230257B"/>
    <w:rsid w:val="2236576E"/>
    <w:rsid w:val="2237C62B"/>
    <w:rsid w:val="2239921E"/>
    <w:rsid w:val="223D10BA"/>
    <w:rsid w:val="2245F646"/>
    <w:rsid w:val="22488471"/>
    <w:rsid w:val="224CC7A8"/>
    <w:rsid w:val="224CF4D4"/>
    <w:rsid w:val="224EE8E5"/>
    <w:rsid w:val="2259EA56"/>
    <w:rsid w:val="225B0712"/>
    <w:rsid w:val="225B9EE4"/>
    <w:rsid w:val="2262D679"/>
    <w:rsid w:val="22639464"/>
    <w:rsid w:val="226B8D13"/>
    <w:rsid w:val="226C440F"/>
    <w:rsid w:val="226D3DE1"/>
    <w:rsid w:val="226DCB87"/>
    <w:rsid w:val="227174CE"/>
    <w:rsid w:val="2273F92E"/>
    <w:rsid w:val="22789E89"/>
    <w:rsid w:val="227B4BAD"/>
    <w:rsid w:val="227B6CB6"/>
    <w:rsid w:val="227D8B21"/>
    <w:rsid w:val="22814B59"/>
    <w:rsid w:val="2281AAC0"/>
    <w:rsid w:val="2282D347"/>
    <w:rsid w:val="2284974A"/>
    <w:rsid w:val="228CA9C4"/>
    <w:rsid w:val="228CBF88"/>
    <w:rsid w:val="228E2CB9"/>
    <w:rsid w:val="228E31CB"/>
    <w:rsid w:val="2291C98C"/>
    <w:rsid w:val="2292FB3B"/>
    <w:rsid w:val="22954037"/>
    <w:rsid w:val="229830B1"/>
    <w:rsid w:val="22A04C54"/>
    <w:rsid w:val="22A2056F"/>
    <w:rsid w:val="22A3AA7D"/>
    <w:rsid w:val="22A5BD11"/>
    <w:rsid w:val="22A63D06"/>
    <w:rsid w:val="22A956E5"/>
    <w:rsid w:val="22ACF872"/>
    <w:rsid w:val="22B0FB97"/>
    <w:rsid w:val="22B590D1"/>
    <w:rsid w:val="22B595FA"/>
    <w:rsid w:val="22B5E963"/>
    <w:rsid w:val="22B73C33"/>
    <w:rsid w:val="22BC2899"/>
    <w:rsid w:val="22C14F1C"/>
    <w:rsid w:val="22C8C2E0"/>
    <w:rsid w:val="22C9D3F9"/>
    <w:rsid w:val="22CB8334"/>
    <w:rsid w:val="22CD0AA4"/>
    <w:rsid w:val="22D4ADF3"/>
    <w:rsid w:val="22D81999"/>
    <w:rsid w:val="22D9CE92"/>
    <w:rsid w:val="22DCA240"/>
    <w:rsid w:val="22E2CC41"/>
    <w:rsid w:val="22E3071F"/>
    <w:rsid w:val="22E6006A"/>
    <w:rsid w:val="22E621FF"/>
    <w:rsid w:val="22E8A993"/>
    <w:rsid w:val="22E988FE"/>
    <w:rsid w:val="22E9B4B7"/>
    <w:rsid w:val="22ED37B5"/>
    <w:rsid w:val="22EE41E4"/>
    <w:rsid w:val="22F09764"/>
    <w:rsid w:val="22F132DC"/>
    <w:rsid w:val="22F1BCA8"/>
    <w:rsid w:val="22F66A83"/>
    <w:rsid w:val="22F8BF1C"/>
    <w:rsid w:val="22FC0545"/>
    <w:rsid w:val="22FE7995"/>
    <w:rsid w:val="22FEF4D9"/>
    <w:rsid w:val="22FF7F6E"/>
    <w:rsid w:val="23011337"/>
    <w:rsid w:val="2303AC24"/>
    <w:rsid w:val="23047726"/>
    <w:rsid w:val="230802FB"/>
    <w:rsid w:val="23087CD7"/>
    <w:rsid w:val="230A985C"/>
    <w:rsid w:val="230DCCCA"/>
    <w:rsid w:val="23156597"/>
    <w:rsid w:val="231A467A"/>
    <w:rsid w:val="231AC87A"/>
    <w:rsid w:val="231B4299"/>
    <w:rsid w:val="231B737A"/>
    <w:rsid w:val="231FAA11"/>
    <w:rsid w:val="232052AC"/>
    <w:rsid w:val="2325B209"/>
    <w:rsid w:val="23263B92"/>
    <w:rsid w:val="2329606A"/>
    <w:rsid w:val="232C2552"/>
    <w:rsid w:val="232DC60F"/>
    <w:rsid w:val="232E60C6"/>
    <w:rsid w:val="232E8D28"/>
    <w:rsid w:val="232EE554"/>
    <w:rsid w:val="232FC50F"/>
    <w:rsid w:val="2330BE8E"/>
    <w:rsid w:val="2335BE8F"/>
    <w:rsid w:val="23364BA1"/>
    <w:rsid w:val="23380FD9"/>
    <w:rsid w:val="233A308B"/>
    <w:rsid w:val="233A9A6E"/>
    <w:rsid w:val="233B7D34"/>
    <w:rsid w:val="233C14EF"/>
    <w:rsid w:val="233DCB51"/>
    <w:rsid w:val="2343BBCC"/>
    <w:rsid w:val="234787DF"/>
    <w:rsid w:val="2348A221"/>
    <w:rsid w:val="234EE895"/>
    <w:rsid w:val="23508C61"/>
    <w:rsid w:val="23521486"/>
    <w:rsid w:val="2353817C"/>
    <w:rsid w:val="23548B06"/>
    <w:rsid w:val="2357AD6E"/>
    <w:rsid w:val="23580632"/>
    <w:rsid w:val="235980CC"/>
    <w:rsid w:val="235DBB22"/>
    <w:rsid w:val="235EE355"/>
    <w:rsid w:val="2360D098"/>
    <w:rsid w:val="23613434"/>
    <w:rsid w:val="2363EFD4"/>
    <w:rsid w:val="2364D32C"/>
    <w:rsid w:val="2365E092"/>
    <w:rsid w:val="23661BEC"/>
    <w:rsid w:val="2366200A"/>
    <w:rsid w:val="2367B5F3"/>
    <w:rsid w:val="236B6A0C"/>
    <w:rsid w:val="23700789"/>
    <w:rsid w:val="2370D7A3"/>
    <w:rsid w:val="23715A52"/>
    <w:rsid w:val="23765109"/>
    <w:rsid w:val="23791ABF"/>
    <w:rsid w:val="237EBDD5"/>
    <w:rsid w:val="23816BBE"/>
    <w:rsid w:val="238273F6"/>
    <w:rsid w:val="238D7FE4"/>
    <w:rsid w:val="238F2BAA"/>
    <w:rsid w:val="2391C225"/>
    <w:rsid w:val="239B26C9"/>
    <w:rsid w:val="239C14EE"/>
    <w:rsid w:val="23A6EB35"/>
    <w:rsid w:val="23A9B47B"/>
    <w:rsid w:val="23ACF2EF"/>
    <w:rsid w:val="23B46520"/>
    <w:rsid w:val="23B569F8"/>
    <w:rsid w:val="23B5FC5E"/>
    <w:rsid w:val="23B60865"/>
    <w:rsid w:val="23B69365"/>
    <w:rsid w:val="23C69EA8"/>
    <w:rsid w:val="23C7881B"/>
    <w:rsid w:val="23C8886A"/>
    <w:rsid w:val="23CC64A5"/>
    <w:rsid w:val="23D166FD"/>
    <w:rsid w:val="23D2D06C"/>
    <w:rsid w:val="23D2E4B4"/>
    <w:rsid w:val="23D36D51"/>
    <w:rsid w:val="23D6ADF9"/>
    <w:rsid w:val="23DE653A"/>
    <w:rsid w:val="23DFEE82"/>
    <w:rsid w:val="23E65121"/>
    <w:rsid w:val="23EC176D"/>
    <w:rsid w:val="23F1965C"/>
    <w:rsid w:val="23F6DA17"/>
    <w:rsid w:val="23F6DBA4"/>
    <w:rsid w:val="23F872F0"/>
    <w:rsid w:val="23F8FDC0"/>
    <w:rsid w:val="23F9F005"/>
    <w:rsid w:val="23FC02D9"/>
    <w:rsid w:val="240114EB"/>
    <w:rsid w:val="24051DBB"/>
    <w:rsid w:val="24072DBE"/>
    <w:rsid w:val="240B51AA"/>
    <w:rsid w:val="240C3EB8"/>
    <w:rsid w:val="240CBCCB"/>
    <w:rsid w:val="241045CB"/>
    <w:rsid w:val="241356FC"/>
    <w:rsid w:val="2413AC94"/>
    <w:rsid w:val="241474BA"/>
    <w:rsid w:val="24268D54"/>
    <w:rsid w:val="2427C831"/>
    <w:rsid w:val="242D287B"/>
    <w:rsid w:val="24302579"/>
    <w:rsid w:val="2431175C"/>
    <w:rsid w:val="2432D07B"/>
    <w:rsid w:val="24362726"/>
    <w:rsid w:val="243A7C9A"/>
    <w:rsid w:val="243DBC9F"/>
    <w:rsid w:val="243F2612"/>
    <w:rsid w:val="2442C891"/>
    <w:rsid w:val="2446673D"/>
    <w:rsid w:val="244756CE"/>
    <w:rsid w:val="2447AC3D"/>
    <w:rsid w:val="24480917"/>
    <w:rsid w:val="2448A080"/>
    <w:rsid w:val="244B0825"/>
    <w:rsid w:val="244C2FA0"/>
    <w:rsid w:val="244FFA94"/>
    <w:rsid w:val="2456D54E"/>
    <w:rsid w:val="2458E68D"/>
    <w:rsid w:val="245D16A5"/>
    <w:rsid w:val="24628E6B"/>
    <w:rsid w:val="246483A4"/>
    <w:rsid w:val="24655627"/>
    <w:rsid w:val="24674835"/>
    <w:rsid w:val="246ADBC3"/>
    <w:rsid w:val="246C312B"/>
    <w:rsid w:val="246CC957"/>
    <w:rsid w:val="246CE49F"/>
    <w:rsid w:val="246EE6C2"/>
    <w:rsid w:val="246F7299"/>
    <w:rsid w:val="24738553"/>
    <w:rsid w:val="2473B7A0"/>
    <w:rsid w:val="2474E04B"/>
    <w:rsid w:val="2474F34E"/>
    <w:rsid w:val="24793C7D"/>
    <w:rsid w:val="24796C38"/>
    <w:rsid w:val="247D475A"/>
    <w:rsid w:val="24858518"/>
    <w:rsid w:val="2487D53C"/>
    <w:rsid w:val="248E6CEF"/>
    <w:rsid w:val="248F6E24"/>
    <w:rsid w:val="249034DD"/>
    <w:rsid w:val="24946D28"/>
    <w:rsid w:val="249A0C5E"/>
    <w:rsid w:val="249C0796"/>
    <w:rsid w:val="249FD985"/>
    <w:rsid w:val="24A14FAB"/>
    <w:rsid w:val="24A693B5"/>
    <w:rsid w:val="24A69AC1"/>
    <w:rsid w:val="24A83C4C"/>
    <w:rsid w:val="24A89AAA"/>
    <w:rsid w:val="24AEC60F"/>
    <w:rsid w:val="24AFCFFE"/>
    <w:rsid w:val="24AFD925"/>
    <w:rsid w:val="24B1F445"/>
    <w:rsid w:val="24B44770"/>
    <w:rsid w:val="24B45DE5"/>
    <w:rsid w:val="24B4F1A3"/>
    <w:rsid w:val="24B99498"/>
    <w:rsid w:val="24BB970F"/>
    <w:rsid w:val="24BBB5C7"/>
    <w:rsid w:val="24BF297A"/>
    <w:rsid w:val="24C12D6C"/>
    <w:rsid w:val="24C1BA99"/>
    <w:rsid w:val="24C2B827"/>
    <w:rsid w:val="24C4ADF1"/>
    <w:rsid w:val="24C5C617"/>
    <w:rsid w:val="24C81704"/>
    <w:rsid w:val="24C885A4"/>
    <w:rsid w:val="24CA7E5D"/>
    <w:rsid w:val="24D0A309"/>
    <w:rsid w:val="24D20860"/>
    <w:rsid w:val="24D3E21A"/>
    <w:rsid w:val="24D4A3AE"/>
    <w:rsid w:val="24D692E0"/>
    <w:rsid w:val="24D80680"/>
    <w:rsid w:val="24D98431"/>
    <w:rsid w:val="24DCCCB1"/>
    <w:rsid w:val="24DD334E"/>
    <w:rsid w:val="24DDF795"/>
    <w:rsid w:val="24DEC530"/>
    <w:rsid w:val="24E593AF"/>
    <w:rsid w:val="24E7819C"/>
    <w:rsid w:val="24EFEDDE"/>
    <w:rsid w:val="24F1B6E2"/>
    <w:rsid w:val="24F3D689"/>
    <w:rsid w:val="24F56D34"/>
    <w:rsid w:val="24F891F5"/>
    <w:rsid w:val="24F96BE2"/>
    <w:rsid w:val="24FBAECE"/>
    <w:rsid w:val="24FC0108"/>
    <w:rsid w:val="2500545A"/>
    <w:rsid w:val="2501DE69"/>
    <w:rsid w:val="2504E980"/>
    <w:rsid w:val="250A1C80"/>
    <w:rsid w:val="250B2CC6"/>
    <w:rsid w:val="250C5696"/>
    <w:rsid w:val="250D72A1"/>
    <w:rsid w:val="250DFAAB"/>
    <w:rsid w:val="2512D39D"/>
    <w:rsid w:val="2516E205"/>
    <w:rsid w:val="251780E3"/>
    <w:rsid w:val="25180B5F"/>
    <w:rsid w:val="2518AE35"/>
    <w:rsid w:val="251D2CBD"/>
    <w:rsid w:val="251D726F"/>
    <w:rsid w:val="251F6E5B"/>
    <w:rsid w:val="251F8A4E"/>
    <w:rsid w:val="25231994"/>
    <w:rsid w:val="252319B6"/>
    <w:rsid w:val="25270DE3"/>
    <w:rsid w:val="252EAF33"/>
    <w:rsid w:val="252FDDA1"/>
    <w:rsid w:val="25336FD4"/>
    <w:rsid w:val="2533E59F"/>
    <w:rsid w:val="253469AA"/>
    <w:rsid w:val="25357688"/>
    <w:rsid w:val="253701E1"/>
    <w:rsid w:val="25378EAA"/>
    <w:rsid w:val="253A53EA"/>
    <w:rsid w:val="253AAEB6"/>
    <w:rsid w:val="253C0EF8"/>
    <w:rsid w:val="253C9F0E"/>
    <w:rsid w:val="253DE86A"/>
    <w:rsid w:val="25420D82"/>
    <w:rsid w:val="2542B5FB"/>
    <w:rsid w:val="2546AA9B"/>
    <w:rsid w:val="2548DE1B"/>
    <w:rsid w:val="254CCBB9"/>
    <w:rsid w:val="254E5001"/>
    <w:rsid w:val="2553F2D4"/>
    <w:rsid w:val="25543807"/>
    <w:rsid w:val="255AB21D"/>
    <w:rsid w:val="255B303C"/>
    <w:rsid w:val="255D349A"/>
    <w:rsid w:val="2561D92B"/>
    <w:rsid w:val="256835A8"/>
    <w:rsid w:val="256AD9BF"/>
    <w:rsid w:val="256DC286"/>
    <w:rsid w:val="256DD399"/>
    <w:rsid w:val="256F08CB"/>
    <w:rsid w:val="256FABB7"/>
    <w:rsid w:val="25743080"/>
    <w:rsid w:val="2577023F"/>
    <w:rsid w:val="257A866C"/>
    <w:rsid w:val="257E4F07"/>
    <w:rsid w:val="25822B43"/>
    <w:rsid w:val="258318B0"/>
    <w:rsid w:val="258383BC"/>
    <w:rsid w:val="2584066A"/>
    <w:rsid w:val="2586A97C"/>
    <w:rsid w:val="25877419"/>
    <w:rsid w:val="258875CB"/>
    <w:rsid w:val="2589FA7A"/>
    <w:rsid w:val="258C4834"/>
    <w:rsid w:val="258C6ACB"/>
    <w:rsid w:val="258C6BEE"/>
    <w:rsid w:val="258D2855"/>
    <w:rsid w:val="258E6A09"/>
    <w:rsid w:val="258EF29C"/>
    <w:rsid w:val="2591A376"/>
    <w:rsid w:val="25927059"/>
    <w:rsid w:val="259405A6"/>
    <w:rsid w:val="2594BE93"/>
    <w:rsid w:val="25997DAA"/>
    <w:rsid w:val="259E7E71"/>
    <w:rsid w:val="25A5AC83"/>
    <w:rsid w:val="25A71F80"/>
    <w:rsid w:val="25A765B3"/>
    <w:rsid w:val="25A869C3"/>
    <w:rsid w:val="25A8BF3F"/>
    <w:rsid w:val="25AA10AE"/>
    <w:rsid w:val="25ABA74B"/>
    <w:rsid w:val="25AD94A8"/>
    <w:rsid w:val="25AEF6AF"/>
    <w:rsid w:val="25B036A9"/>
    <w:rsid w:val="25B430DB"/>
    <w:rsid w:val="25B5BCE0"/>
    <w:rsid w:val="25B68D9B"/>
    <w:rsid w:val="25B6BD93"/>
    <w:rsid w:val="25BA75A3"/>
    <w:rsid w:val="25BD714E"/>
    <w:rsid w:val="25C22670"/>
    <w:rsid w:val="25C31B14"/>
    <w:rsid w:val="25C339F1"/>
    <w:rsid w:val="25C484B7"/>
    <w:rsid w:val="25C77D18"/>
    <w:rsid w:val="25C91223"/>
    <w:rsid w:val="25CA0885"/>
    <w:rsid w:val="25CE5771"/>
    <w:rsid w:val="25CF3FE0"/>
    <w:rsid w:val="25CFD693"/>
    <w:rsid w:val="25D1F211"/>
    <w:rsid w:val="25D60E7A"/>
    <w:rsid w:val="25DCE3BB"/>
    <w:rsid w:val="25DF88E2"/>
    <w:rsid w:val="25E079AB"/>
    <w:rsid w:val="25E1F99D"/>
    <w:rsid w:val="25E28E84"/>
    <w:rsid w:val="25E4B7A9"/>
    <w:rsid w:val="25E7B184"/>
    <w:rsid w:val="25E929D5"/>
    <w:rsid w:val="25EBA71A"/>
    <w:rsid w:val="25EC2B21"/>
    <w:rsid w:val="25ECC676"/>
    <w:rsid w:val="25EDAA4A"/>
    <w:rsid w:val="25EF64F1"/>
    <w:rsid w:val="25F18A15"/>
    <w:rsid w:val="25F33076"/>
    <w:rsid w:val="25F4CCD6"/>
    <w:rsid w:val="25F91522"/>
    <w:rsid w:val="26019E71"/>
    <w:rsid w:val="26046F99"/>
    <w:rsid w:val="26054087"/>
    <w:rsid w:val="2605D956"/>
    <w:rsid w:val="2606F38D"/>
    <w:rsid w:val="2609176C"/>
    <w:rsid w:val="260920F1"/>
    <w:rsid w:val="26138F03"/>
    <w:rsid w:val="2613CEE9"/>
    <w:rsid w:val="26196A51"/>
    <w:rsid w:val="2619A1BD"/>
    <w:rsid w:val="2619AF00"/>
    <w:rsid w:val="261A8A76"/>
    <w:rsid w:val="261DA9AF"/>
    <w:rsid w:val="261EF87E"/>
    <w:rsid w:val="261FCC6F"/>
    <w:rsid w:val="2622E8E0"/>
    <w:rsid w:val="262548F2"/>
    <w:rsid w:val="262CA97F"/>
    <w:rsid w:val="262EE662"/>
    <w:rsid w:val="2630185F"/>
    <w:rsid w:val="26346BF4"/>
    <w:rsid w:val="263A428E"/>
    <w:rsid w:val="263B53D7"/>
    <w:rsid w:val="2645D85A"/>
    <w:rsid w:val="2646F672"/>
    <w:rsid w:val="264AF25E"/>
    <w:rsid w:val="264EA793"/>
    <w:rsid w:val="264ED2D9"/>
    <w:rsid w:val="264F7EDA"/>
    <w:rsid w:val="26538985"/>
    <w:rsid w:val="26541182"/>
    <w:rsid w:val="2659B090"/>
    <w:rsid w:val="265CBB15"/>
    <w:rsid w:val="2665AF2A"/>
    <w:rsid w:val="2667035E"/>
    <w:rsid w:val="266F5AAC"/>
    <w:rsid w:val="26725628"/>
    <w:rsid w:val="267312BE"/>
    <w:rsid w:val="26759C1B"/>
    <w:rsid w:val="2676DDCE"/>
    <w:rsid w:val="26774F5A"/>
    <w:rsid w:val="2677F7A6"/>
    <w:rsid w:val="267C49E7"/>
    <w:rsid w:val="267DBC49"/>
    <w:rsid w:val="26816DB6"/>
    <w:rsid w:val="26857BDF"/>
    <w:rsid w:val="2686D149"/>
    <w:rsid w:val="2688513C"/>
    <w:rsid w:val="26896FB5"/>
    <w:rsid w:val="268AB81E"/>
    <w:rsid w:val="268D0C8C"/>
    <w:rsid w:val="268D48B6"/>
    <w:rsid w:val="268ECAA2"/>
    <w:rsid w:val="268F0885"/>
    <w:rsid w:val="2692568A"/>
    <w:rsid w:val="2693899C"/>
    <w:rsid w:val="2694ACCB"/>
    <w:rsid w:val="26970F38"/>
    <w:rsid w:val="2699AC67"/>
    <w:rsid w:val="269DFD38"/>
    <w:rsid w:val="269E0CF2"/>
    <w:rsid w:val="269E6B7C"/>
    <w:rsid w:val="26A27817"/>
    <w:rsid w:val="26A7F181"/>
    <w:rsid w:val="26A7FF11"/>
    <w:rsid w:val="26A83667"/>
    <w:rsid w:val="26AB8295"/>
    <w:rsid w:val="26AC7BAB"/>
    <w:rsid w:val="26B06DDB"/>
    <w:rsid w:val="26B0EE28"/>
    <w:rsid w:val="26B2FD86"/>
    <w:rsid w:val="26B418BD"/>
    <w:rsid w:val="26B71325"/>
    <w:rsid w:val="26B7C0AF"/>
    <w:rsid w:val="26B7F476"/>
    <w:rsid w:val="26B8BDB3"/>
    <w:rsid w:val="26BB4275"/>
    <w:rsid w:val="26BC8733"/>
    <w:rsid w:val="26BD9F7F"/>
    <w:rsid w:val="26BDB9C7"/>
    <w:rsid w:val="26BF2D9A"/>
    <w:rsid w:val="26C05996"/>
    <w:rsid w:val="26C16FFC"/>
    <w:rsid w:val="26C4138E"/>
    <w:rsid w:val="26C7ACB8"/>
    <w:rsid w:val="26C92725"/>
    <w:rsid w:val="26CA7C4E"/>
    <w:rsid w:val="26CC8198"/>
    <w:rsid w:val="26D12D54"/>
    <w:rsid w:val="26D398DC"/>
    <w:rsid w:val="26D65CFD"/>
    <w:rsid w:val="26D67F17"/>
    <w:rsid w:val="26D80030"/>
    <w:rsid w:val="26D9A1B0"/>
    <w:rsid w:val="26DA0752"/>
    <w:rsid w:val="26E442E3"/>
    <w:rsid w:val="26E592EC"/>
    <w:rsid w:val="26E7EF8A"/>
    <w:rsid w:val="26E84A08"/>
    <w:rsid w:val="26EDE01E"/>
    <w:rsid w:val="26EEBDFB"/>
    <w:rsid w:val="26F1DFA8"/>
    <w:rsid w:val="26F8B981"/>
    <w:rsid w:val="26FD732B"/>
    <w:rsid w:val="26FF7F77"/>
    <w:rsid w:val="2708613E"/>
    <w:rsid w:val="270C1607"/>
    <w:rsid w:val="270D06F9"/>
    <w:rsid w:val="2711EE42"/>
    <w:rsid w:val="2714D6AA"/>
    <w:rsid w:val="2714F1B5"/>
    <w:rsid w:val="2716F8F3"/>
    <w:rsid w:val="271724E7"/>
    <w:rsid w:val="271869A6"/>
    <w:rsid w:val="271A883A"/>
    <w:rsid w:val="271C49AE"/>
    <w:rsid w:val="271C9129"/>
    <w:rsid w:val="271CC549"/>
    <w:rsid w:val="271D189A"/>
    <w:rsid w:val="271EC1A4"/>
    <w:rsid w:val="271F7A6B"/>
    <w:rsid w:val="27200796"/>
    <w:rsid w:val="27221252"/>
    <w:rsid w:val="27227312"/>
    <w:rsid w:val="272412C8"/>
    <w:rsid w:val="2724CBD1"/>
    <w:rsid w:val="27260D2E"/>
    <w:rsid w:val="273203EE"/>
    <w:rsid w:val="273532E4"/>
    <w:rsid w:val="27369D29"/>
    <w:rsid w:val="27383F5E"/>
    <w:rsid w:val="2738DC75"/>
    <w:rsid w:val="273A62FA"/>
    <w:rsid w:val="273CEAB5"/>
    <w:rsid w:val="273F6CE6"/>
    <w:rsid w:val="274135EA"/>
    <w:rsid w:val="2748B83A"/>
    <w:rsid w:val="274DE467"/>
    <w:rsid w:val="27521F15"/>
    <w:rsid w:val="27535D99"/>
    <w:rsid w:val="27576179"/>
    <w:rsid w:val="27586DE9"/>
    <w:rsid w:val="27588AAF"/>
    <w:rsid w:val="275D00F6"/>
    <w:rsid w:val="275ECA90"/>
    <w:rsid w:val="275FF064"/>
    <w:rsid w:val="27691C60"/>
    <w:rsid w:val="276A03E1"/>
    <w:rsid w:val="276B9260"/>
    <w:rsid w:val="27734484"/>
    <w:rsid w:val="2776886F"/>
    <w:rsid w:val="2776D517"/>
    <w:rsid w:val="2778A4E5"/>
    <w:rsid w:val="2779DAB3"/>
    <w:rsid w:val="277B7BA2"/>
    <w:rsid w:val="277BAC6B"/>
    <w:rsid w:val="277F48B5"/>
    <w:rsid w:val="2780280E"/>
    <w:rsid w:val="278116BB"/>
    <w:rsid w:val="2782ADCA"/>
    <w:rsid w:val="2782D761"/>
    <w:rsid w:val="278445B2"/>
    <w:rsid w:val="278C271B"/>
    <w:rsid w:val="278CF328"/>
    <w:rsid w:val="278F13A8"/>
    <w:rsid w:val="27904503"/>
    <w:rsid w:val="2793900A"/>
    <w:rsid w:val="2797BDBB"/>
    <w:rsid w:val="2799DF81"/>
    <w:rsid w:val="279B17D9"/>
    <w:rsid w:val="279C11AD"/>
    <w:rsid w:val="27A4586B"/>
    <w:rsid w:val="27A489D9"/>
    <w:rsid w:val="27A602CE"/>
    <w:rsid w:val="27A8EFB9"/>
    <w:rsid w:val="27ADF6B5"/>
    <w:rsid w:val="27B15BCA"/>
    <w:rsid w:val="27B2ED3D"/>
    <w:rsid w:val="27B49590"/>
    <w:rsid w:val="27B4B200"/>
    <w:rsid w:val="27B5AF2E"/>
    <w:rsid w:val="27BC41CF"/>
    <w:rsid w:val="27C5179F"/>
    <w:rsid w:val="27C90C1D"/>
    <w:rsid w:val="27CE165F"/>
    <w:rsid w:val="27CE8711"/>
    <w:rsid w:val="27CF5641"/>
    <w:rsid w:val="27D63C45"/>
    <w:rsid w:val="27DBAD3B"/>
    <w:rsid w:val="27DD221D"/>
    <w:rsid w:val="27DEC250"/>
    <w:rsid w:val="27E2092B"/>
    <w:rsid w:val="27E2ED17"/>
    <w:rsid w:val="27E3B2F5"/>
    <w:rsid w:val="27E54E39"/>
    <w:rsid w:val="27E81BEF"/>
    <w:rsid w:val="27EB557C"/>
    <w:rsid w:val="27ED5171"/>
    <w:rsid w:val="27EFC2BE"/>
    <w:rsid w:val="27F09CB6"/>
    <w:rsid w:val="27F19FAE"/>
    <w:rsid w:val="27F378C8"/>
    <w:rsid w:val="27F6CF7C"/>
    <w:rsid w:val="27FA965B"/>
    <w:rsid w:val="27FC4F7D"/>
    <w:rsid w:val="2801AF37"/>
    <w:rsid w:val="280311D8"/>
    <w:rsid w:val="2804E76B"/>
    <w:rsid w:val="2809475E"/>
    <w:rsid w:val="280ACB66"/>
    <w:rsid w:val="280E33A2"/>
    <w:rsid w:val="28117440"/>
    <w:rsid w:val="28128F38"/>
    <w:rsid w:val="2814F995"/>
    <w:rsid w:val="281D0E4A"/>
    <w:rsid w:val="281E3AAA"/>
    <w:rsid w:val="2820E403"/>
    <w:rsid w:val="28222176"/>
    <w:rsid w:val="28225624"/>
    <w:rsid w:val="2824DBA0"/>
    <w:rsid w:val="282505EC"/>
    <w:rsid w:val="28258B02"/>
    <w:rsid w:val="28294C1C"/>
    <w:rsid w:val="283032B7"/>
    <w:rsid w:val="2837C6B1"/>
    <w:rsid w:val="283A66DD"/>
    <w:rsid w:val="283B9035"/>
    <w:rsid w:val="283F7E4E"/>
    <w:rsid w:val="28400464"/>
    <w:rsid w:val="2840B82A"/>
    <w:rsid w:val="2844EC39"/>
    <w:rsid w:val="2845D513"/>
    <w:rsid w:val="28468816"/>
    <w:rsid w:val="2847D3FF"/>
    <w:rsid w:val="284A74B1"/>
    <w:rsid w:val="284C9184"/>
    <w:rsid w:val="284D2452"/>
    <w:rsid w:val="284D2BAA"/>
    <w:rsid w:val="285601C0"/>
    <w:rsid w:val="285C3757"/>
    <w:rsid w:val="28603DA5"/>
    <w:rsid w:val="2861A8F0"/>
    <w:rsid w:val="286AA45A"/>
    <w:rsid w:val="286FE96A"/>
    <w:rsid w:val="28721F38"/>
    <w:rsid w:val="287789C2"/>
    <w:rsid w:val="28792B47"/>
    <w:rsid w:val="287C4E98"/>
    <w:rsid w:val="287C9D2C"/>
    <w:rsid w:val="287D1B79"/>
    <w:rsid w:val="28806BB9"/>
    <w:rsid w:val="28831046"/>
    <w:rsid w:val="2883859F"/>
    <w:rsid w:val="2884F662"/>
    <w:rsid w:val="288659A3"/>
    <w:rsid w:val="2888D9DD"/>
    <w:rsid w:val="288AA47F"/>
    <w:rsid w:val="288D1666"/>
    <w:rsid w:val="288D6730"/>
    <w:rsid w:val="288ECB6E"/>
    <w:rsid w:val="288FDD6A"/>
    <w:rsid w:val="2891028B"/>
    <w:rsid w:val="28917178"/>
    <w:rsid w:val="2894377B"/>
    <w:rsid w:val="2895EA49"/>
    <w:rsid w:val="289AD307"/>
    <w:rsid w:val="28A581EB"/>
    <w:rsid w:val="28A758D5"/>
    <w:rsid w:val="28AC563B"/>
    <w:rsid w:val="28ACD865"/>
    <w:rsid w:val="28ADADBC"/>
    <w:rsid w:val="28AF0D71"/>
    <w:rsid w:val="28B0738D"/>
    <w:rsid w:val="28B1BD9F"/>
    <w:rsid w:val="28B23DDE"/>
    <w:rsid w:val="28B24CA4"/>
    <w:rsid w:val="28B62537"/>
    <w:rsid w:val="28B87A6E"/>
    <w:rsid w:val="28BB6D02"/>
    <w:rsid w:val="28BD76CC"/>
    <w:rsid w:val="28C017F0"/>
    <w:rsid w:val="28C3E7F8"/>
    <w:rsid w:val="28C65E77"/>
    <w:rsid w:val="28C69CD8"/>
    <w:rsid w:val="28C985EE"/>
    <w:rsid w:val="28CA2796"/>
    <w:rsid w:val="28CEC40D"/>
    <w:rsid w:val="28D1E0BC"/>
    <w:rsid w:val="28D28E6C"/>
    <w:rsid w:val="28D58C1F"/>
    <w:rsid w:val="28D60F7A"/>
    <w:rsid w:val="28D740C8"/>
    <w:rsid w:val="28D8DFB9"/>
    <w:rsid w:val="28D97996"/>
    <w:rsid w:val="28DDA72C"/>
    <w:rsid w:val="28E1E6BE"/>
    <w:rsid w:val="28E330C0"/>
    <w:rsid w:val="28EBCCC9"/>
    <w:rsid w:val="28EBFE4B"/>
    <w:rsid w:val="28EC4060"/>
    <w:rsid w:val="28F0EEF8"/>
    <w:rsid w:val="28F5EA0F"/>
    <w:rsid w:val="28F6C6A6"/>
    <w:rsid w:val="28F9080B"/>
    <w:rsid w:val="28FAD471"/>
    <w:rsid w:val="29012848"/>
    <w:rsid w:val="29013FC8"/>
    <w:rsid w:val="29018C28"/>
    <w:rsid w:val="2903B2BC"/>
    <w:rsid w:val="2905583D"/>
    <w:rsid w:val="29065380"/>
    <w:rsid w:val="2908564E"/>
    <w:rsid w:val="29087C2F"/>
    <w:rsid w:val="290F89E2"/>
    <w:rsid w:val="29123B0C"/>
    <w:rsid w:val="29127C2A"/>
    <w:rsid w:val="29148AD6"/>
    <w:rsid w:val="2919FDC0"/>
    <w:rsid w:val="291B8F6B"/>
    <w:rsid w:val="291EF946"/>
    <w:rsid w:val="292004C0"/>
    <w:rsid w:val="29253EF1"/>
    <w:rsid w:val="29280C96"/>
    <w:rsid w:val="29283B9E"/>
    <w:rsid w:val="29291785"/>
    <w:rsid w:val="292ACCB9"/>
    <w:rsid w:val="292BF94F"/>
    <w:rsid w:val="29302454"/>
    <w:rsid w:val="29325D04"/>
    <w:rsid w:val="2932B8C1"/>
    <w:rsid w:val="2932D9CF"/>
    <w:rsid w:val="2936CD47"/>
    <w:rsid w:val="29374C6C"/>
    <w:rsid w:val="2938F9BF"/>
    <w:rsid w:val="293BA01B"/>
    <w:rsid w:val="293D317B"/>
    <w:rsid w:val="293D50AD"/>
    <w:rsid w:val="293E6CC4"/>
    <w:rsid w:val="2947B9A1"/>
    <w:rsid w:val="2949B3A2"/>
    <w:rsid w:val="294CADA0"/>
    <w:rsid w:val="2952F798"/>
    <w:rsid w:val="2953F05F"/>
    <w:rsid w:val="29564133"/>
    <w:rsid w:val="2958375E"/>
    <w:rsid w:val="295F4D9D"/>
    <w:rsid w:val="2961029C"/>
    <w:rsid w:val="2962498E"/>
    <w:rsid w:val="29660C7F"/>
    <w:rsid w:val="296B2472"/>
    <w:rsid w:val="296C003D"/>
    <w:rsid w:val="296C225E"/>
    <w:rsid w:val="296C79C4"/>
    <w:rsid w:val="296C9D02"/>
    <w:rsid w:val="29702C36"/>
    <w:rsid w:val="297135ED"/>
    <w:rsid w:val="2971E1B8"/>
    <w:rsid w:val="2973E733"/>
    <w:rsid w:val="2974DF20"/>
    <w:rsid w:val="2976F31C"/>
    <w:rsid w:val="2976FE6A"/>
    <w:rsid w:val="29775752"/>
    <w:rsid w:val="29795FC0"/>
    <w:rsid w:val="2979B5DA"/>
    <w:rsid w:val="297B506B"/>
    <w:rsid w:val="297D1252"/>
    <w:rsid w:val="297EE4D3"/>
    <w:rsid w:val="29874657"/>
    <w:rsid w:val="29879D7F"/>
    <w:rsid w:val="298DEAB7"/>
    <w:rsid w:val="2995D403"/>
    <w:rsid w:val="299675EB"/>
    <w:rsid w:val="29970C3F"/>
    <w:rsid w:val="2998BF04"/>
    <w:rsid w:val="299E8041"/>
    <w:rsid w:val="299EF2A7"/>
    <w:rsid w:val="299FC685"/>
    <w:rsid w:val="29A04C58"/>
    <w:rsid w:val="29A653D5"/>
    <w:rsid w:val="29A7D140"/>
    <w:rsid w:val="29A947AE"/>
    <w:rsid w:val="29ACD35A"/>
    <w:rsid w:val="29B13C32"/>
    <w:rsid w:val="29B784F6"/>
    <w:rsid w:val="29BE3F50"/>
    <w:rsid w:val="29BE5B70"/>
    <w:rsid w:val="29C07245"/>
    <w:rsid w:val="29C1C65C"/>
    <w:rsid w:val="29C2D2C1"/>
    <w:rsid w:val="29C369A4"/>
    <w:rsid w:val="29C6136E"/>
    <w:rsid w:val="29C6EB76"/>
    <w:rsid w:val="29CDC8A4"/>
    <w:rsid w:val="29CE2EA6"/>
    <w:rsid w:val="29CEF43A"/>
    <w:rsid w:val="29CF3F38"/>
    <w:rsid w:val="29CF98C3"/>
    <w:rsid w:val="29CF9C3B"/>
    <w:rsid w:val="29CFA604"/>
    <w:rsid w:val="29D5D9C2"/>
    <w:rsid w:val="29D80A21"/>
    <w:rsid w:val="29DDB7FF"/>
    <w:rsid w:val="29E1AC3A"/>
    <w:rsid w:val="29E5C996"/>
    <w:rsid w:val="29E9F5F4"/>
    <w:rsid w:val="29EA08DD"/>
    <w:rsid w:val="29EACA29"/>
    <w:rsid w:val="29EB10EF"/>
    <w:rsid w:val="29EC3B75"/>
    <w:rsid w:val="29EE24C7"/>
    <w:rsid w:val="29EE9E18"/>
    <w:rsid w:val="29EF10FA"/>
    <w:rsid w:val="29F23B81"/>
    <w:rsid w:val="29F28286"/>
    <w:rsid w:val="29F4B9BE"/>
    <w:rsid w:val="29F6A52E"/>
    <w:rsid w:val="29F899E5"/>
    <w:rsid w:val="29FBC048"/>
    <w:rsid w:val="29FC9A1D"/>
    <w:rsid w:val="2A002C26"/>
    <w:rsid w:val="2A014F34"/>
    <w:rsid w:val="2A042892"/>
    <w:rsid w:val="2A07B57C"/>
    <w:rsid w:val="2A08365B"/>
    <w:rsid w:val="2A0BBC1D"/>
    <w:rsid w:val="2A0D6E67"/>
    <w:rsid w:val="2A0E1FD9"/>
    <w:rsid w:val="2A0E5436"/>
    <w:rsid w:val="2A101AA8"/>
    <w:rsid w:val="2A10D8A4"/>
    <w:rsid w:val="2A137AFB"/>
    <w:rsid w:val="2A143F35"/>
    <w:rsid w:val="2A1EE0A7"/>
    <w:rsid w:val="2A1FFCAB"/>
    <w:rsid w:val="2A285164"/>
    <w:rsid w:val="2A2BE83F"/>
    <w:rsid w:val="2A30D1DA"/>
    <w:rsid w:val="2A31BD73"/>
    <w:rsid w:val="2A3451A2"/>
    <w:rsid w:val="2A3D2B54"/>
    <w:rsid w:val="2A3DF167"/>
    <w:rsid w:val="2A3E7858"/>
    <w:rsid w:val="2A406025"/>
    <w:rsid w:val="2A49A38C"/>
    <w:rsid w:val="2A4A566F"/>
    <w:rsid w:val="2A4B4AE9"/>
    <w:rsid w:val="2A4CA50B"/>
    <w:rsid w:val="2A4DECEE"/>
    <w:rsid w:val="2A532942"/>
    <w:rsid w:val="2A5C13E6"/>
    <w:rsid w:val="2A5CCE91"/>
    <w:rsid w:val="2A5D1A55"/>
    <w:rsid w:val="2A5F594C"/>
    <w:rsid w:val="2A63A761"/>
    <w:rsid w:val="2A6AED57"/>
    <w:rsid w:val="2A6B8969"/>
    <w:rsid w:val="2A6CEF6D"/>
    <w:rsid w:val="2A6D51C9"/>
    <w:rsid w:val="2A6F5283"/>
    <w:rsid w:val="2A6FE500"/>
    <w:rsid w:val="2A7541D6"/>
    <w:rsid w:val="2A799B71"/>
    <w:rsid w:val="2A79E6B8"/>
    <w:rsid w:val="2A7A9F31"/>
    <w:rsid w:val="2A7AD3FF"/>
    <w:rsid w:val="2A7E016B"/>
    <w:rsid w:val="2A849E13"/>
    <w:rsid w:val="2A867F1A"/>
    <w:rsid w:val="2A876CC7"/>
    <w:rsid w:val="2A881BBC"/>
    <w:rsid w:val="2A88FD60"/>
    <w:rsid w:val="2A8B869D"/>
    <w:rsid w:val="2A8E05EF"/>
    <w:rsid w:val="2A92B580"/>
    <w:rsid w:val="2A948D41"/>
    <w:rsid w:val="2A97CB56"/>
    <w:rsid w:val="2A983BCC"/>
    <w:rsid w:val="2A9DC02D"/>
    <w:rsid w:val="2AA2AE68"/>
    <w:rsid w:val="2AA36648"/>
    <w:rsid w:val="2AA4E130"/>
    <w:rsid w:val="2AA7D57D"/>
    <w:rsid w:val="2AA7E912"/>
    <w:rsid w:val="2AA80E4B"/>
    <w:rsid w:val="2AA9D84F"/>
    <w:rsid w:val="2AB08CC6"/>
    <w:rsid w:val="2AB565DF"/>
    <w:rsid w:val="2AB6035D"/>
    <w:rsid w:val="2AB8FA9D"/>
    <w:rsid w:val="2AB9446F"/>
    <w:rsid w:val="2ABA4D8B"/>
    <w:rsid w:val="2AC12972"/>
    <w:rsid w:val="2AC3776D"/>
    <w:rsid w:val="2AC46023"/>
    <w:rsid w:val="2AC62554"/>
    <w:rsid w:val="2AC9BE32"/>
    <w:rsid w:val="2ACBAE08"/>
    <w:rsid w:val="2ACBDB79"/>
    <w:rsid w:val="2ACDB657"/>
    <w:rsid w:val="2ACECDD9"/>
    <w:rsid w:val="2AD5E883"/>
    <w:rsid w:val="2AD62C1C"/>
    <w:rsid w:val="2AE00EA5"/>
    <w:rsid w:val="2AE07CAB"/>
    <w:rsid w:val="2AE1C7BB"/>
    <w:rsid w:val="2AEC8A74"/>
    <w:rsid w:val="2AEE240F"/>
    <w:rsid w:val="2AF0CE03"/>
    <w:rsid w:val="2AF25708"/>
    <w:rsid w:val="2AF4F197"/>
    <w:rsid w:val="2AF8B516"/>
    <w:rsid w:val="2AFB403D"/>
    <w:rsid w:val="2AFBAB08"/>
    <w:rsid w:val="2AFC7BA8"/>
    <w:rsid w:val="2B01803C"/>
    <w:rsid w:val="2B036BB6"/>
    <w:rsid w:val="2B08C137"/>
    <w:rsid w:val="2B132F72"/>
    <w:rsid w:val="2B134D96"/>
    <w:rsid w:val="2B14C4BF"/>
    <w:rsid w:val="2B17CA45"/>
    <w:rsid w:val="2B17CCAC"/>
    <w:rsid w:val="2B1BE629"/>
    <w:rsid w:val="2B1C9F9D"/>
    <w:rsid w:val="2B1E51CE"/>
    <w:rsid w:val="2B1FD61C"/>
    <w:rsid w:val="2B214C6A"/>
    <w:rsid w:val="2B2197FA"/>
    <w:rsid w:val="2B233CD1"/>
    <w:rsid w:val="2B29C8B4"/>
    <w:rsid w:val="2B2F25B7"/>
    <w:rsid w:val="2B321407"/>
    <w:rsid w:val="2B339388"/>
    <w:rsid w:val="2B3966D0"/>
    <w:rsid w:val="2B3B5714"/>
    <w:rsid w:val="2B3B72DE"/>
    <w:rsid w:val="2B3C7CEB"/>
    <w:rsid w:val="2B3D7E81"/>
    <w:rsid w:val="2B3E511C"/>
    <w:rsid w:val="2B3EDA99"/>
    <w:rsid w:val="2B3F5CEE"/>
    <w:rsid w:val="2B458C26"/>
    <w:rsid w:val="2B45D421"/>
    <w:rsid w:val="2B4BD166"/>
    <w:rsid w:val="2B4D8A28"/>
    <w:rsid w:val="2B4EED28"/>
    <w:rsid w:val="2B52BA88"/>
    <w:rsid w:val="2B56BFEC"/>
    <w:rsid w:val="2B581335"/>
    <w:rsid w:val="2B598FA2"/>
    <w:rsid w:val="2B5BFB4F"/>
    <w:rsid w:val="2B5D1C14"/>
    <w:rsid w:val="2B5F2AB8"/>
    <w:rsid w:val="2B6057DB"/>
    <w:rsid w:val="2B62392F"/>
    <w:rsid w:val="2B66AE2B"/>
    <w:rsid w:val="2B6930F6"/>
    <w:rsid w:val="2B6C2B43"/>
    <w:rsid w:val="2B6FC3A0"/>
    <w:rsid w:val="2B7049A6"/>
    <w:rsid w:val="2B72D4E6"/>
    <w:rsid w:val="2B7387DF"/>
    <w:rsid w:val="2B7BBE72"/>
    <w:rsid w:val="2B8009C3"/>
    <w:rsid w:val="2B836211"/>
    <w:rsid w:val="2B839F13"/>
    <w:rsid w:val="2B83ED0B"/>
    <w:rsid w:val="2B878146"/>
    <w:rsid w:val="2B89B87F"/>
    <w:rsid w:val="2B8C822C"/>
    <w:rsid w:val="2B8E33DF"/>
    <w:rsid w:val="2B8F7C2E"/>
    <w:rsid w:val="2B933515"/>
    <w:rsid w:val="2B9610C4"/>
    <w:rsid w:val="2B97A7D5"/>
    <w:rsid w:val="2B982640"/>
    <w:rsid w:val="2B9A380A"/>
    <w:rsid w:val="2B9C1B61"/>
    <w:rsid w:val="2B9DED71"/>
    <w:rsid w:val="2B9FCC16"/>
    <w:rsid w:val="2BA284A6"/>
    <w:rsid w:val="2BA61A7B"/>
    <w:rsid w:val="2BA710B6"/>
    <w:rsid w:val="2BA8A960"/>
    <w:rsid w:val="2BA9E2C9"/>
    <w:rsid w:val="2BAB143E"/>
    <w:rsid w:val="2BAB5889"/>
    <w:rsid w:val="2BAD3596"/>
    <w:rsid w:val="2BB3DC7E"/>
    <w:rsid w:val="2BB49716"/>
    <w:rsid w:val="2BB4D63A"/>
    <w:rsid w:val="2BB4DA3F"/>
    <w:rsid w:val="2BB9E272"/>
    <w:rsid w:val="2BBAF2CA"/>
    <w:rsid w:val="2BBBA71F"/>
    <w:rsid w:val="2BBBBCAD"/>
    <w:rsid w:val="2BBCD687"/>
    <w:rsid w:val="2BBD797F"/>
    <w:rsid w:val="2BBED8D7"/>
    <w:rsid w:val="2BC273E6"/>
    <w:rsid w:val="2BC31897"/>
    <w:rsid w:val="2BC6A1E1"/>
    <w:rsid w:val="2BC6A3FC"/>
    <w:rsid w:val="2BC7C2D1"/>
    <w:rsid w:val="2BCBFACA"/>
    <w:rsid w:val="2BD14AE8"/>
    <w:rsid w:val="2BD16963"/>
    <w:rsid w:val="2BD29DF1"/>
    <w:rsid w:val="2BD2EA12"/>
    <w:rsid w:val="2BD4BE2B"/>
    <w:rsid w:val="2BDE6039"/>
    <w:rsid w:val="2BE0A53D"/>
    <w:rsid w:val="2BE1953F"/>
    <w:rsid w:val="2BE1A4E6"/>
    <w:rsid w:val="2BE23F21"/>
    <w:rsid w:val="2BE37204"/>
    <w:rsid w:val="2BE429C7"/>
    <w:rsid w:val="2BE4489E"/>
    <w:rsid w:val="2BEC15D4"/>
    <w:rsid w:val="2BED4E73"/>
    <w:rsid w:val="2BF0F7A5"/>
    <w:rsid w:val="2BF24271"/>
    <w:rsid w:val="2BF388D7"/>
    <w:rsid w:val="2BF72589"/>
    <w:rsid w:val="2BFACA29"/>
    <w:rsid w:val="2BFB3A1B"/>
    <w:rsid w:val="2BFD50CB"/>
    <w:rsid w:val="2C00E3C3"/>
    <w:rsid w:val="2C05CAE3"/>
    <w:rsid w:val="2C05D2FE"/>
    <w:rsid w:val="2C075A60"/>
    <w:rsid w:val="2C0CC81E"/>
    <w:rsid w:val="2C0D1708"/>
    <w:rsid w:val="2C0F9132"/>
    <w:rsid w:val="2C12A21C"/>
    <w:rsid w:val="2C13A048"/>
    <w:rsid w:val="2C13E28A"/>
    <w:rsid w:val="2C14031A"/>
    <w:rsid w:val="2C148CF2"/>
    <w:rsid w:val="2C181F0E"/>
    <w:rsid w:val="2C19B37A"/>
    <w:rsid w:val="2C1AD7BC"/>
    <w:rsid w:val="2C1F2AFD"/>
    <w:rsid w:val="2C2066C3"/>
    <w:rsid w:val="2C20D1CD"/>
    <w:rsid w:val="2C23D850"/>
    <w:rsid w:val="2C25479C"/>
    <w:rsid w:val="2C25E42E"/>
    <w:rsid w:val="2C2B73FE"/>
    <w:rsid w:val="2C2B900E"/>
    <w:rsid w:val="2C2E780E"/>
    <w:rsid w:val="2C2F6ADE"/>
    <w:rsid w:val="2C30EFD6"/>
    <w:rsid w:val="2C331F36"/>
    <w:rsid w:val="2C3606F5"/>
    <w:rsid w:val="2C3679ED"/>
    <w:rsid w:val="2C3D36B6"/>
    <w:rsid w:val="2C3EC3DD"/>
    <w:rsid w:val="2C463EAA"/>
    <w:rsid w:val="2C477299"/>
    <w:rsid w:val="2C48B4BD"/>
    <w:rsid w:val="2C4C428F"/>
    <w:rsid w:val="2C4C88E9"/>
    <w:rsid w:val="2C4E536B"/>
    <w:rsid w:val="2C536920"/>
    <w:rsid w:val="2C542A8C"/>
    <w:rsid w:val="2C57ECDA"/>
    <w:rsid w:val="2C5A31EC"/>
    <w:rsid w:val="2C5A321E"/>
    <w:rsid w:val="2C5A75A1"/>
    <w:rsid w:val="2C5AF8B8"/>
    <w:rsid w:val="2C5BE40B"/>
    <w:rsid w:val="2C5D49D1"/>
    <w:rsid w:val="2C5F9B27"/>
    <w:rsid w:val="2C64AFAE"/>
    <w:rsid w:val="2C6AABFC"/>
    <w:rsid w:val="2C6B2605"/>
    <w:rsid w:val="2C6BE83E"/>
    <w:rsid w:val="2C6D1FB1"/>
    <w:rsid w:val="2C6DFEB7"/>
    <w:rsid w:val="2C6EA89C"/>
    <w:rsid w:val="2C6EE32F"/>
    <w:rsid w:val="2C70B688"/>
    <w:rsid w:val="2C74BED3"/>
    <w:rsid w:val="2C7C60DC"/>
    <w:rsid w:val="2C83EDF0"/>
    <w:rsid w:val="2C85B889"/>
    <w:rsid w:val="2C8D3757"/>
    <w:rsid w:val="2C90E032"/>
    <w:rsid w:val="2C94ECF4"/>
    <w:rsid w:val="2C956272"/>
    <w:rsid w:val="2C961B0F"/>
    <w:rsid w:val="2C969B3D"/>
    <w:rsid w:val="2C9CB183"/>
    <w:rsid w:val="2CA181D8"/>
    <w:rsid w:val="2CA29338"/>
    <w:rsid w:val="2CA3A4E3"/>
    <w:rsid w:val="2CA59801"/>
    <w:rsid w:val="2CA81EF6"/>
    <w:rsid w:val="2CA968EA"/>
    <w:rsid w:val="2CA9BCCD"/>
    <w:rsid w:val="2CAD8DF9"/>
    <w:rsid w:val="2CB1BBB0"/>
    <w:rsid w:val="2CB276A7"/>
    <w:rsid w:val="2CB2B978"/>
    <w:rsid w:val="2CBA4213"/>
    <w:rsid w:val="2CBF7AC8"/>
    <w:rsid w:val="2CC0A938"/>
    <w:rsid w:val="2CC0DC3E"/>
    <w:rsid w:val="2CC394C6"/>
    <w:rsid w:val="2CC8E410"/>
    <w:rsid w:val="2CC97C6D"/>
    <w:rsid w:val="2CCDC68D"/>
    <w:rsid w:val="2CCF3E0F"/>
    <w:rsid w:val="2CCFB4C3"/>
    <w:rsid w:val="2CD38AA7"/>
    <w:rsid w:val="2CD3C5F2"/>
    <w:rsid w:val="2CD7A768"/>
    <w:rsid w:val="2CD8615C"/>
    <w:rsid w:val="2CDCF1B7"/>
    <w:rsid w:val="2CE13D14"/>
    <w:rsid w:val="2CE19A70"/>
    <w:rsid w:val="2CE2692C"/>
    <w:rsid w:val="2CE3B621"/>
    <w:rsid w:val="2CE64A5D"/>
    <w:rsid w:val="2CE74908"/>
    <w:rsid w:val="2CE94EAE"/>
    <w:rsid w:val="2CEA0C77"/>
    <w:rsid w:val="2CEA2768"/>
    <w:rsid w:val="2CEAFFF3"/>
    <w:rsid w:val="2CF1DF89"/>
    <w:rsid w:val="2CF48A52"/>
    <w:rsid w:val="2CF71AE0"/>
    <w:rsid w:val="2CF93824"/>
    <w:rsid w:val="2CFA3805"/>
    <w:rsid w:val="2CFA4B8E"/>
    <w:rsid w:val="2CFB504F"/>
    <w:rsid w:val="2CFC9CF0"/>
    <w:rsid w:val="2CFDF4DB"/>
    <w:rsid w:val="2D001A4A"/>
    <w:rsid w:val="2D050603"/>
    <w:rsid w:val="2D05742C"/>
    <w:rsid w:val="2D05F723"/>
    <w:rsid w:val="2D084B58"/>
    <w:rsid w:val="2D0C79AE"/>
    <w:rsid w:val="2D0D229F"/>
    <w:rsid w:val="2D116B62"/>
    <w:rsid w:val="2D123120"/>
    <w:rsid w:val="2D14248E"/>
    <w:rsid w:val="2D183D96"/>
    <w:rsid w:val="2D18DDFD"/>
    <w:rsid w:val="2D1B8BC5"/>
    <w:rsid w:val="2D1C6AA5"/>
    <w:rsid w:val="2D1EF987"/>
    <w:rsid w:val="2D1F2327"/>
    <w:rsid w:val="2D25EAA2"/>
    <w:rsid w:val="2D27197E"/>
    <w:rsid w:val="2D285AAC"/>
    <w:rsid w:val="2D2B4CEA"/>
    <w:rsid w:val="2D314AC9"/>
    <w:rsid w:val="2D31D968"/>
    <w:rsid w:val="2D32D877"/>
    <w:rsid w:val="2D3A28DE"/>
    <w:rsid w:val="2D3B1D3D"/>
    <w:rsid w:val="2D3C8C59"/>
    <w:rsid w:val="2D40D74A"/>
    <w:rsid w:val="2D431739"/>
    <w:rsid w:val="2D44B54A"/>
    <w:rsid w:val="2D49B99F"/>
    <w:rsid w:val="2D4AEEC8"/>
    <w:rsid w:val="2D4B8FEC"/>
    <w:rsid w:val="2D4C3EFF"/>
    <w:rsid w:val="2D4FE5F8"/>
    <w:rsid w:val="2D55238B"/>
    <w:rsid w:val="2D593D42"/>
    <w:rsid w:val="2D66A141"/>
    <w:rsid w:val="2D67C870"/>
    <w:rsid w:val="2D680AE3"/>
    <w:rsid w:val="2D688E9C"/>
    <w:rsid w:val="2D68F2D4"/>
    <w:rsid w:val="2D692003"/>
    <w:rsid w:val="2D6A500A"/>
    <w:rsid w:val="2D6B0D39"/>
    <w:rsid w:val="2D6B189D"/>
    <w:rsid w:val="2D6FA464"/>
    <w:rsid w:val="2D6FA5A8"/>
    <w:rsid w:val="2D700FD9"/>
    <w:rsid w:val="2D74A58D"/>
    <w:rsid w:val="2D7924DE"/>
    <w:rsid w:val="2D792EE8"/>
    <w:rsid w:val="2D79A8D7"/>
    <w:rsid w:val="2D7C680A"/>
    <w:rsid w:val="2D8196A5"/>
    <w:rsid w:val="2D81B3FE"/>
    <w:rsid w:val="2D8393C1"/>
    <w:rsid w:val="2D83C9DE"/>
    <w:rsid w:val="2D853E8B"/>
    <w:rsid w:val="2D8AB193"/>
    <w:rsid w:val="2D8CA178"/>
    <w:rsid w:val="2D8CC8A8"/>
    <w:rsid w:val="2D8CF1DE"/>
    <w:rsid w:val="2D925FC5"/>
    <w:rsid w:val="2D93B6FE"/>
    <w:rsid w:val="2D947C2F"/>
    <w:rsid w:val="2D95C82A"/>
    <w:rsid w:val="2D98576D"/>
    <w:rsid w:val="2D9A5EB8"/>
    <w:rsid w:val="2D9A78E5"/>
    <w:rsid w:val="2D9E8F30"/>
    <w:rsid w:val="2D9ECE62"/>
    <w:rsid w:val="2DA00D8F"/>
    <w:rsid w:val="2DA22CD0"/>
    <w:rsid w:val="2DA76370"/>
    <w:rsid w:val="2DA9CFD1"/>
    <w:rsid w:val="2DAEC612"/>
    <w:rsid w:val="2DB15C5B"/>
    <w:rsid w:val="2DB4DFE4"/>
    <w:rsid w:val="2DB8F602"/>
    <w:rsid w:val="2DBAD43B"/>
    <w:rsid w:val="2DBE566F"/>
    <w:rsid w:val="2DBF461E"/>
    <w:rsid w:val="2DBFB4A7"/>
    <w:rsid w:val="2DC30A64"/>
    <w:rsid w:val="2DC37F29"/>
    <w:rsid w:val="2DC6176F"/>
    <w:rsid w:val="2DC96F71"/>
    <w:rsid w:val="2DC9AFDC"/>
    <w:rsid w:val="2DCCE2EB"/>
    <w:rsid w:val="2DCCE319"/>
    <w:rsid w:val="2DD19F8E"/>
    <w:rsid w:val="2DD41349"/>
    <w:rsid w:val="2DD5B21A"/>
    <w:rsid w:val="2DDA4471"/>
    <w:rsid w:val="2DDB7C19"/>
    <w:rsid w:val="2DDBF074"/>
    <w:rsid w:val="2DDC6325"/>
    <w:rsid w:val="2DDD8F24"/>
    <w:rsid w:val="2DDEA8AA"/>
    <w:rsid w:val="2DE11467"/>
    <w:rsid w:val="2DE2AFB8"/>
    <w:rsid w:val="2DE73FD9"/>
    <w:rsid w:val="2DE9CE7F"/>
    <w:rsid w:val="2DED3DAB"/>
    <w:rsid w:val="2DEE1531"/>
    <w:rsid w:val="2DEE15AE"/>
    <w:rsid w:val="2DEECADF"/>
    <w:rsid w:val="2DF0DA8E"/>
    <w:rsid w:val="2DF38371"/>
    <w:rsid w:val="2DF486D2"/>
    <w:rsid w:val="2DF78CE8"/>
    <w:rsid w:val="2DFAFA79"/>
    <w:rsid w:val="2DFDB357"/>
    <w:rsid w:val="2E015966"/>
    <w:rsid w:val="2E02B521"/>
    <w:rsid w:val="2E03FD67"/>
    <w:rsid w:val="2E0528DA"/>
    <w:rsid w:val="2E067C5D"/>
    <w:rsid w:val="2E07E3CA"/>
    <w:rsid w:val="2E0B0143"/>
    <w:rsid w:val="2E0FD66B"/>
    <w:rsid w:val="2E108F2A"/>
    <w:rsid w:val="2E1422B8"/>
    <w:rsid w:val="2E183117"/>
    <w:rsid w:val="2E193CB0"/>
    <w:rsid w:val="2E1BB743"/>
    <w:rsid w:val="2E1C4833"/>
    <w:rsid w:val="2E277AE4"/>
    <w:rsid w:val="2E2D3B5D"/>
    <w:rsid w:val="2E2EBC98"/>
    <w:rsid w:val="2E326D5D"/>
    <w:rsid w:val="2E347A5E"/>
    <w:rsid w:val="2E37E258"/>
    <w:rsid w:val="2E3B04A7"/>
    <w:rsid w:val="2E3EC431"/>
    <w:rsid w:val="2E3EC85D"/>
    <w:rsid w:val="2E4059B9"/>
    <w:rsid w:val="2E451051"/>
    <w:rsid w:val="2E467CB3"/>
    <w:rsid w:val="2E48C729"/>
    <w:rsid w:val="2E498DDB"/>
    <w:rsid w:val="2E4B901A"/>
    <w:rsid w:val="2E4D8057"/>
    <w:rsid w:val="2E4FA929"/>
    <w:rsid w:val="2E507C08"/>
    <w:rsid w:val="2E513D4A"/>
    <w:rsid w:val="2E54CB6C"/>
    <w:rsid w:val="2E57ED53"/>
    <w:rsid w:val="2E5BB59B"/>
    <w:rsid w:val="2E5CE613"/>
    <w:rsid w:val="2E603E9A"/>
    <w:rsid w:val="2E620C6B"/>
    <w:rsid w:val="2E63CF4E"/>
    <w:rsid w:val="2E667A0C"/>
    <w:rsid w:val="2E66860B"/>
    <w:rsid w:val="2E671FF9"/>
    <w:rsid w:val="2E69A03F"/>
    <w:rsid w:val="2E6D5A46"/>
    <w:rsid w:val="2E6DC2D8"/>
    <w:rsid w:val="2E729C05"/>
    <w:rsid w:val="2E72FE91"/>
    <w:rsid w:val="2E755E4C"/>
    <w:rsid w:val="2E767B5B"/>
    <w:rsid w:val="2E7758FE"/>
    <w:rsid w:val="2E787DB4"/>
    <w:rsid w:val="2E79BFFB"/>
    <w:rsid w:val="2E7A58EF"/>
    <w:rsid w:val="2E7C5357"/>
    <w:rsid w:val="2E7EC571"/>
    <w:rsid w:val="2E7F1DE9"/>
    <w:rsid w:val="2E7FD74D"/>
    <w:rsid w:val="2E801616"/>
    <w:rsid w:val="2E81F656"/>
    <w:rsid w:val="2E876F62"/>
    <w:rsid w:val="2E8A14E3"/>
    <w:rsid w:val="2E8B75A4"/>
    <w:rsid w:val="2E8C47BA"/>
    <w:rsid w:val="2E8C9924"/>
    <w:rsid w:val="2E92371D"/>
    <w:rsid w:val="2E926C39"/>
    <w:rsid w:val="2E9302BD"/>
    <w:rsid w:val="2E96A444"/>
    <w:rsid w:val="2E99A139"/>
    <w:rsid w:val="2E9C48CD"/>
    <w:rsid w:val="2E9CC6BC"/>
    <w:rsid w:val="2EA0207A"/>
    <w:rsid w:val="2EA53ACC"/>
    <w:rsid w:val="2EA648E5"/>
    <w:rsid w:val="2EA78435"/>
    <w:rsid w:val="2EA7941A"/>
    <w:rsid w:val="2EA7A820"/>
    <w:rsid w:val="2EAE9FFC"/>
    <w:rsid w:val="2EB58F6F"/>
    <w:rsid w:val="2EBC65D6"/>
    <w:rsid w:val="2EC46A4A"/>
    <w:rsid w:val="2EC4F96D"/>
    <w:rsid w:val="2EC9DCB1"/>
    <w:rsid w:val="2EC9E8C7"/>
    <w:rsid w:val="2ECA75F0"/>
    <w:rsid w:val="2ECB2197"/>
    <w:rsid w:val="2ECDE974"/>
    <w:rsid w:val="2ECFEFAF"/>
    <w:rsid w:val="2ED87A3D"/>
    <w:rsid w:val="2EDAFA6C"/>
    <w:rsid w:val="2EDD26B8"/>
    <w:rsid w:val="2EDD415B"/>
    <w:rsid w:val="2EDF2D9C"/>
    <w:rsid w:val="2EE1F415"/>
    <w:rsid w:val="2EE4D033"/>
    <w:rsid w:val="2EE57F66"/>
    <w:rsid w:val="2EE67C07"/>
    <w:rsid w:val="2EE6C11E"/>
    <w:rsid w:val="2EE8E859"/>
    <w:rsid w:val="2EED0BC5"/>
    <w:rsid w:val="2EF27ED3"/>
    <w:rsid w:val="2EF2A680"/>
    <w:rsid w:val="2EFA1F56"/>
    <w:rsid w:val="2F011641"/>
    <w:rsid w:val="2F02795D"/>
    <w:rsid w:val="2F028D14"/>
    <w:rsid w:val="2F02EF9B"/>
    <w:rsid w:val="2F040C34"/>
    <w:rsid w:val="2F04B1AA"/>
    <w:rsid w:val="2F0C1EDD"/>
    <w:rsid w:val="2F0CB172"/>
    <w:rsid w:val="2F104969"/>
    <w:rsid w:val="2F123564"/>
    <w:rsid w:val="2F124F0F"/>
    <w:rsid w:val="2F190DCF"/>
    <w:rsid w:val="2F1EEA79"/>
    <w:rsid w:val="2F22273B"/>
    <w:rsid w:val="2F255489"/>
    <w:rsid w:val="2F2D06EE"/>
    <w:rsid w:val="2F2D42BE"/>
    <w:rsid w:val="2F2DC868"/>
    <w:rsid w:val="2F2E76CE"/>
    <w:rsid w:val="2F2FFF44"/>
    <w:rsid w:val="2F309D99"/>
    <w:rsid w:val="2F33B3E1"/>
    <w:rsid w:val="2F33C116"/>
    <w:rsid w:val="2F380CCC"/>
    <w:rsid w:val="2F3B1999"/>
    <w:rsid w:val="2F3EFEAE"/>
    <w:rsid w:val="2F45CDD7"/>
    <w:rsid w:val="2F463826"/>
    <w:rsid w:val="2F47FB9A"/>
    <w:rsid w:val="2F4A72CB"/>
    <w:rsid w:val="2F4E89D3"/>
    <w:rsid w:val="2F504A7D"/>
    <w:rsid w:val="2F506AC3"/>
    <w:rsid w:val="2F54BB77"/>
    <w:rsid w:val="2F56BAE8"/>
    <w:rsid w:val="2F63143C"/>
    <w:rsid w:val="2F665FB0"/>
    <w:rsid w:val="2F685EAD"/>
    <w:rsid w:val="2F6A591A"/>
    <w:rsid w:val="2F6A99AF"/>
    <w:rsid w:val="2F6E6C4F"/>
    <w:rsid w:val="2F6EF6D3"/>
    <w:rsid w:val="2F709DF5"/>
    <w:rsid w:val="2F711396"/>
    <w:rsid w:val="2F7180DC"/>
    <w:rsid w:val="2F74D4C4"/>
    <w:rsid w:val="2F762104"/>
    <w:rsid w:val="2F7A0AEC"/>
    <w:rsid w:val="2F7F0561"/>
    <w:rsid w:val="2F8770AE"/>
    <w:rsid w:val="2F88EF18"/>
    <w:rsid w:val="2F89EFC6"/>
    <w:rsid w:val="2F973B34"/>
    <w:rsid w:val="2FA0F70E"/>
    <w:rsid w:val="2FA16A67"/>
    <w:rsid w:val="2FA2C528"/>
    <w:rsid w:val="2FA5FFAD"/>
    <w:rsid w:val="2FAA14AC"/>
    <w:rsid w:val="2FAB0F20"/>
    <w:rsid w:val="2FACA855"/>
    <w:rsid w:val="2FADB385"/>
    <w:rsid w:val="2FB24EA8"/>
    <w:rsid w:val="2FB8218D"/>
    <w:rsid w:val="2FBA5FDA"/>
    <w:rsid w:val="2FBA8B14"/>
    <w:rsid w:val="2FBD18B1"/>
    <w:rsid w:val="2FBD6711"/>
    <w:rsid w:val="2FBFA812"/>
    <w:rsid w:val="2FC0DC3F"/>
    <w:rsid w:val="2FC4DD39"/>
    <w:rsid w:val="2FC64427"/>
    <w:rsid w:val="2FC7F1AA"/>
    <w:rsid w:val="2FC8F2CB"/>
    <w:rsid w:val="2FC98712"/>
    <w:rsid w:val="2FCA4F87"/>
    <w:rsid w:val="2FCD1FDC"/>
    <w:rsid w:val="2FD0C31F"/>
    <w:rsid w:val="2FD4E87B"/>
    <w:rsid w:val="2FD738FF"/>
    <w:rsid w:val="2FDB02D8"/>
    <w:rsid w:val="2FDFDAB5"/>
    <w:rsid w:val="2FE48CB9"/>
    <w:rsid w:val="2FE63139"/>
    <w:rsid w:val="2FE71E87"/>
    <w:rsid w:val="2FEC575C"/>
    <w:rsid w:val="2FF13168"/>
    <w:rsid w:val="2FF47106"/>
    <w:rsid w:val="2FFA2C92"/>
    <w:rsid w:val="2FFC1C1D"/>
    <w:rsid w:val="3006AC5C"/>
    <w:rsid w:val="300C2E5C"/>
    <w:rsid w:val="300E627E"/>
    <w:rsid w:val="300FC0E7"/>
    <w:rsid w:val="3017CC14"/>
    <w:rsid w:val="302031E0"/>
    <w:rsid w:val="30217388"/>
    <w:rsid w:val="3024969B"/>
    <w:rsid w:val="30261BDE"/>
    <w:rsid w:val="30276982"/>
    <w:rsid w:val="302E688F"/>
    <w:rsid w:val="302FDED5"/>
    <w:rsid w:val="30327B8E"/>
    <w:rsid w:val="3035CB56"/>
    <w:rsid w:val="3036D3DF"/>
    <w:rsid w:val="3036DE14"/>
    <w:rsid w:val="303981B8"/>
    <w:rsid w:val="303F1378"/>
    <w:rsid w:val="30410713"/>
    <w:rsid w:val="3043190B"/>
    <w:rsid w:val="30434E40"/>
    <w:rsid w:val="3043F0DD"/>
    <w:rsid w:val="30449966"/>
    <w:rsid w:val="3047ED0B"/>
    <w:rsid w:val="3049AE97"/>
    <w:rsid w:val="304BA20A"/>
    <w:rsid w:val="3050AE78"/>
    <w:rsid w:val="30520924"/>
    <w:rsid w:val="3056403E"/>
    <w:rsid w:val="305793F7"/>
    <w:rsid w:val="305BC569"/>
    <w:rsid w:val="305C0A28"/>
    <w:rsid w:val="305E3D42"/>
    <w:rsid w:val="3060BD7A"/>
    <w:rsid w:val="306534C4"/>
    <w:rsid w:val="307097FF"/>
    <w:rsid w:val="30722EA0"/>
    <w:rsid w:val="30734895"/>
    <w:rsid w:val="307496E8"/>
    <w:rsid w:val="307D6EC1"/>
    <w:rsid w:val="30803B8B"/>
    <w:rsid w:val="308121B0"/>
    <w:rsid w:val="3082DFF0"/>
    <w:rsid w:val="3082E1EA"/>
    <w:rsid w:val="30884824"/>
    <w:rsid w:val="30892D6B"/>
    <w:rsid w:val="30893738"/>
    <w:rsid w:val="308B204C"/>
    <w:rsid w:val="308E071B"/>
    <w:rsid w:val="308F5ACD"/>
    <w:rsid w:val="3091E4DC"/>
    <w:rsid w:val="3092111A"/>
    <w:rsid w:val="309497A8"/>
    <w:rsid w:val="309882F9"/>
    <w:rsid w:val="30A06EE0"/>
    <w:rsid w:val="30A0B56B"/>
    <w:rsid w:val="30A0E362"/>
    <w:rsid w:val="30A36A2E"/>
    <w:rsid w:val="30A64E41"/>
    <w:rsid w:val="30AABE12"/>
    <w:rsid w:val="30AAFDFC"/>
    <w:rsid w:val="30AB2917"/>
    <w:rsid w:val="30AE2797"/>
    <w:rsid w:val="30AEFD71"/>
    <w:rsid w:val="30B0FF88"/>
    <w:rsid w:val="30B25D30"/>
    <w:rsid w:val="30B3865C"/>
    <w:rsid w:val="30B3A13C"/>
    <w:rsid w:val="30B581F2"/>
    <w:rsid w:val="30B756E8"/>
    <w:rsid w:val="30B76B6A"/>
    <w:rsid w:val="30B855AF"/>
    <w:rsid w:val="30BB1753"/>
    <w:rsid w:val="30BCE323"/>
    <w:rsid w:val="30BF2888"/>
    <w:rsid w:val="30BFC21B"/>
    <w:rsid w:val="30C651E4"/>
    <w:rsid w:val="30CA3214"/>
    <w:rsid w:val="30CF25ED"/>
    <w:rsid w:val="30D0156C"/>
    <w:rsid w:val="30D28150"/>
    <w:rsid w:val="30D76323"/>
    <w:rsid w:val="30D78D6E"/>
    <w:rsid w:val="30D7F2AF"/>
    <w:rsid w:val="30DA1881"/>
    <w:rsid w:val="30DE353C"/>
    <w:rsid w:val="30E042FF"/>
    <w:rsid w:val="30E08ACA"/>
    <w:rsid w:val="30E51965"/>
    <w:rsid w:val="30E9A519"/>
    <w:rsid w:val="30EB074F"/>
    <w:rsid w:val="30ECDC86"/>
    <w:rsid w:val="30ED0A5E"/>
    <w:rsid w:val="30F00D00"/>
    <w:rsid w:val="30F136E5"/>
    <w:rsid w:val="30F541DC"/>
    <w:rsid w:val="30F6363A"/>
    <w:rsid w:val="30F7238C"/>
    <w:rsid w:val="30F7D810"/>
    <w:rsid w:val="30F8D8A9"/>
    <w:rsid w:val="30F90462"/>
    <w:rsid w:val="30F9A818"/>
    <w:rsid w:val="30F9BCD5"/>
    <w:rsid w:val="30FE5E9A"/>
    <w:rsid w:val="3101A2E2"/>
    <w:rsid w:val="3103BB34"/>
    <w:rsid w:val="31091FCB"/>
    <w:rsid w:val="310B2E33"/>
    <w:rsid w:val="31105B45"/>
    <w:rsid w:val="3111394C"/>
    <w:rsid w:val="3111DC3D"/>
    <w:rsid w:val="3116502A"/>
    <w:rsid w:val="3118AD9B"/>
    <w:rsid w:val="311978AF"/>
    <w:rsid w:val="311AFD9E"/>
    <w:rsid w:val="311D46C2"/>
    <w:rsid w:val="31204D9D"/>
    <w:rsid w:val="31264F7E"/>
    <w:rsid w:val="3127262C"/>
    <w:rsid w:val="3128C813"/>
    <w:rsid w:val="312905C1"/>
    <w:rsid w:val="31295302"/>
    <w:rsid w:val="312AF1E2"/>
    <w:rsid w:val="3130CD49"/>
    <w:rsid w:val="31323206"/>
    <w:rsid w:val="31323878"/>
    <w:rsid w:val="31333A63"/>
    <w:rsid w:val="3135080B"/>
    <w:rsid w:val="3138BB15"/>
    <w:rsid w:val="313D3859"/>
    <w:rsid w:val="313EC483"/>
    <w:rsid w:val="3141E29A"/>
    <w:rsid w:val="3142E64F"/>
    <w:rsid w:val="314319D6"/>
    <w:rsid w:val="31475DF4"/>
    <w:rsid w:val="314B7AC8"/>
    <w:rsid w:val="314C5C3B"/>
    <w:rsid w:val="314D7780"/>
    <w:rsid w:val="315024CE"/>
    <w:rsid w:val="3152718E"/>
    <w:rsid w:val="3153F359"/>
    <w:rsid w:val="315797EE"/>
    <w:rsid w:val="3158D29E"/>
    <w:rsid w:val="3162EA2D"/>
    <w:rsid w:val="31633300"/>
    <w:rsid w:val="3165BBC3"/>
    <w:rsid w:val="3170C5A2"/>
    <w:rsid w:val="31723497"/>
    <w:rsid w:val="31725141"/>
    <w:rsid w:val="317266AE"/>
    <w:rsid w:val="3177D3C4"/>
    <w:rsid w:val="317A18CF"/>
    <w:rsid w:val="317C4AAC"/>
    <w:rsid w:val="317C5C1D"/>
    <w:rsid w:val="318368A0"/>
    <w:rsid w:val="31899833"/>
    <w:rsid w:val="318BCDC6"/>
    <w:rsid w:val="318BED06"/>
    <w:rsid w:val="318C8ECF"/>
    <w:rsid w:val="3190F28C"/>
    <w:rsid w:val="3192539F"/>
    <w:rsid w:val="31986067"/>
    <w:rsid w:val="3199E6B1"/>
    <w:rsid w:val="319AA15D"/>
    <w:rsid w:val="319B78F1"/>
    <w:rsid w:val="319DEE4B"/>
    <w:rsid w:val="31A2B011"/>
    <w:rsid w:val="31A3E101"/>
    <w:rsid w:val="31A627D6"/>
    <w:rsid w:val="31A66E87"/>
    <w:rsid w:val="31A70B62"/>
    <w:rsid w:val="31A715C9"/>
    <w:rsid w:val="31A8463F"/>
    <w:rsid w:val="31AAA61A"/>
    <w:rsid w:val="31AC7BFD"/>
    <w:rsid w:val="31B0DF0D"/>
    <w:rsid w:val="31B146FB"/>
    <w:rsid w:val="31B39938"/>
    <w:rsid w:val="31B39C62"/>
    <w:rsid w:val="31B49C98"/>
    <w:rsid w:val="31B52339"/>
    <w:rsid w:val="31B60061"/>
    <w:rsid w:val="31BA589E"/>
    <w:rsid w:val="31BAD9A3"/>
    <w:rsid w:val="31BD4DD0"/>
    <w:rsid w:val="31C5809A"/>
    <w:rsid w:val="31C7F637"/>
    <w:rsid w:val="31CAB4A1"/>
    <w:rsid w:val="31CBACC6"/>
    <w:rsid w:val="31CC939E"/>
    <w:rsid w:val="31CD1320"/>
    <w:rsid w:val="31D0F11F"/>
    <w:rsid w:val="31D10DA9"/>
    <w:rsid w:val="31D46CD2"/>
    <w:rsid w:val="31D6DBCC"/>
    <w:rsid w:val="31D8C891"/>
    <w:rsid w:val="31E2BD87"/>
    <w:rsid w:val="31E618F4"/>
    <w:rsid w:val="31E85A6B"/>
    <w:rsid w:val="31EE9697"/>
    <w:rsid w:val="31F22AC6"/>
    <w:rsid w:val="31F6AE76"/>
    <w:rsid w:val="31FB5FE3"/>
    <w:rsid w:val="31FC7100"/>
    <w:rsid w:val="31FFCCF3"/>
    <w:rsid w:val="320126CE"/>
    <w:rsid w:val="32016DEB"/>
    <w:rsid w:val="3203FE23"/>
    <w:rsid w:val="3206CEDD"/>
    <w:rsid w:val="32070861"/>
    <w:rsid w:val="3207FCEB"/>
    <w:rsid w:val="32093470"/>
    <w:rsid w:val="320A95F5"/>
    <w:rsid w:val="320FAB8C"/>
    <w:rsid w:val="32128580"/>
    <w:rsid w:val="32142780"/>
    <w:rsid w:val="32146AE5"/>
    <w:rsid w:val="321689FC"/>
    <w:rsid w:val="3219928C"/>
    <w:rsid w:val="321DB304"/>
    <w:rsid w:val="3221F61F"/>
    <w:rsid w:val="3222E76D"/>
    <w:rsid w:val="3227604E"/>
    <w:rsid w:val="3229FD99"/>
    <w:rsid w:val="322B8950"/>
    <w:rsid w:val="3230C8DB"/>
    <w:rsid w:val="3232B9E6"/>
    <w:rsid w:val="32352E68"/>
    <w:rsid w:val="3236B5C0"/>
    <w:rsid w:val="3238F961"/>
    <w:rsid w:val="323E24B7"/>
    <w:rsid w:val="323E578E"/>
    <w:rsid w:val="32401656"/>
    <w:rsid w:val="32457C77"/>
    <w:rsid w:val="3245C2CC"/>
    <w:rsid w:val="3247FD6A"/>
    <w:rsid w:val="324855AE"/>
    <w:rsid w:val="32485A7D"/>
    <w:rsid w:val="32498FBC"/>
    <w:rsid w:val="3250C24B"/>
    <w:rsid w:val="32512BED"/>
    <w:rsid w:val="32563E70"/>
    <w:rsid w:val="3257431D"/>
    <w:rsid w:val="325B534C"/>
    <w:rsid w:val="325FF534"/>
    <w:rsid w:val="326057EF"/>
    <w:rsid w:val="326692E0"/>
    <w:rsid w:val="3268C372"/>
    <w:rsid w:val="326D5598"/>
    <w:rsid w:val="326FD79B"/>
    <w:rsid w:val="32743335"/>
    <w:rsid w:val="32750D83"/>
    <w:rsid w:val="327577EA"/>
    <w:rsid w:val="327CFAC2"/>
    <w:rsid w:val="327F644A"/>
    <w:rsid w:val="327F9205"/>
    <w:rsid w:val="32808848"/>
    <w:rsid w:val="3282AB8B"/>
    <w:rsid w:val="3285D743"/>
    <w:rsid w:val="3287AFA4"/>
    <w:rsid w:val="328DD22D"/>
    <w:rsid w:val="328DEAA2"/>
    <w:rsid w:val="328EDD08"/>
    <w:rsid w:val="328FC741"/>
    <w:rsid w:val="3291F160"/>
    <w:rsid w:val="32926076"/>
    <w:rsid w:val="32936B07"/>
    <w:rsid w:val="3293A032"/>
    <w:rsid w:val="3294B621"/>
    <w:rsid w:val="329979EF"/>
    <w:rsid w:val="329DF49D"/>
    <w:rsid w:val="329E1924"/>
    <w:rsid w:val="32A05CE1"/>
    <w:rsid w:val="32A13E3C"/>
    <w:rsid w:val="32A49B46"/>
    <w:rsid w:val="32A4DC56"/>
    <w:rsid w:val="32A50819"/>
    <w:rsid w:val="32A5D02B"/>
    <w:rsid w:val="32A667C1"/>
    <w:rsid w:val="32ACCA59"/>
    <w:rsid w:val="32B18F83"/>
    <w:rsid w:val="32B358FB"/>
    <w:rsid w:val="32B35DE2"/>
    <w:rsid w:val="32B3B3E7"/>
    <w:rsid w:val="32B3F4D2"/>
    <w:rsid w:val="32BD3FE2"/>
    <w:rsid w:val="32C01A10"/>
    <w:rsid w:val="32C066A0"/>
    <w:rsid w:val="32C36849"/>
    <w:rsid w:val="32C57C16"/>
    <w:rsid w:val="32C5D153"/>
    <w:rsid w:val="32C747FC"/>
    <w:rsid w:val="32C7824B"/>
    <w:rsid w:val="32CAC77A"/>
    <w:rsid w:val="32CBC35D"/>
    <w:rsid w:val="32CD42AA"/>
    <w:rsid w:val="32D7CA3A"/>
    <w:rsid w:val="32D9B926"/>
    <w:rsid w:val="32DDB99F"/>
    <w:rsid w:val="32DE98FC"/>
    <w:rsid w:val="32DF9B56"/>
    <w:rsid w:val="32E03223"/>
    <w:rsid w:val="32E32B7E"/>
    <w:rsid w:val="32F2A01E"/>
    <w:rsid w:val="32F35F17"/>
    <w:rsid w:val="32F639CC"/>
    <w:rsid w:val="32F7F56D"/>
    <w:rsid w:val="32F9B5C3"/>
    <w:rsid w:val="32FE2024"/>
    <w:rsid w:val="33006099"/>
    <w:rsid w:val="33032C32"/>
    <w:rsid w:val="33065E01"/>
    <w:rsid w:val="330EC478"/>
    <w:rsid w:val="33109238"/>
    <w:rsid w:val="33121E72"/>
    <w:rsid w:val="33125B1F"/>
    <w:rsid w:val="33186DCD"/>
    <w:rsid w:val="3318F4A2"/>
    <w:rsid w:val="33193117"/>
    <w:rsid w:val="331BBEBD"/>
    <w:rsid w:val="331D5803"/>
    <w:rsid w:val="331E5772"/>
    <w:rsid w:val="331E62A0"/>
    <w:rsid w:val="33208905"/>
    <w:rsid w:val="3323C77B"/>
    <w:rsid w:val="33252E28"/>
    <w:rsid w:val="3325D7C8"/>
    <w:rsid w:val="33286815"/>
    <w:rsid w:val="3329BA07"/>
    <w:rsid w:val="332EA111"/>
    <w:rsid w:val="333020F6"/>
    <w:rsid w:val="33306E3D"/>
    <w:rsid w:val="33309182"/>
    <w:rsid w:val="33363242"/>
    <w:rsid w:val="333B40D8"/>
    <w:rsid w:val="333CC22B"/>
    <w:rsid w:val="333D2B56"/>
    <w:rsid w:val="333DD3EB"/>
    <w:rsid w:val="3343812E"/>
    <w:rsid w:val="33438D39"/>
    <w:rsid w:val="3346C051"/>
    <w:rsid w:val="3347D4B5"/>
    <w:rsid w:val="334B3857"/>
    <w:rsid w:val="3354421D"/>
    <w:rsid w:val="33591E31"/>
    <w:rsid w:val="335CC8DD"/>
    <w:rsid w:val="335CD961"/>
    <w:rsid w:val="33612729"/>
    <w:rsid w:val="33639602"/>
    <w:rsid w:val="336464FE"/>
    <w:rsid w:val="33657626"/>
    <w:rsid w:val="3366758C"/>
    <w:rsid w:val="3367321E"/>
    <w:rsid w:val="3367C639"/>
    <w:rsid w:val="336B6626"/>
    <w:rsid w:val="336C6AD8"/>
    <w:rsid w:val="3370E6BB"/>
    <w:rsid w:val="3371ABB9"/>
    <w:rsid w:val="3372F267"/>
    <w:rsid w:val="3375F303"/>
    <w:rsid w:val="3379C2A9"/>
    <w:rsid w:val="337B5F50"/>
    <w:rsid w:val="337BBC9B"/>
    <w:rsid w:val="337D9F6B"/>
    <w:rsid w:val="3380D57E"/>
    <w:rsid w:val="33820E48"/>
    <w:rsid w:val="338FA0A6"/>
    <w:rsid w:val="339129A0"/>
    <w:rsid w:val="33939113"/>
    <w:rsid w:val="33958461"/>
    <w:rsid w:val="3395A9F6"/>
    <w:rsid w:val="33966FAE"/>
    <w:rsid w:val="33980F73"/>
    <w:rsid w:val="33984014"/>
    <w:rsid w:val="33987A5C"/>
    <w:rsid w:val="339BB409"/>
    <w:rsid w:val="339DE6C6"/>
    <w:rsid w:val="33A988DA"/>
    <w:rsid w:val="33AB97DB"/>
    <w:rsid w:val="33AC73FD"/>
    <w:rsid w:val="33AF265E"/>
    <w:rsid w:val="33AFBF23"/>
    <w:rsid w:val="33B0C9A6"/>
    <w:rsid w:val="33B1CBB3"/>
    <w:rsid w:val="33B3043D"/>
    <w:rsid w:val="33B5453C"/>
    <w:rsid w:val="33B8AE2C"/>
    <w:rsid w:val="33C05EEC"/>
    <w:rsid w:val="33C30FEC"/>
    <w:rsid w:val="33C5FE3D"/>
    <w:rsid w:val="33C6F9B5"/>
    <w:rsid w:val="33CCD6B5"/>
    <w:rsid w:val="33CE2A7C"/>
    <w:rsid w:val="33CE99BB"/>
    <w:rsid w:val="33D4894F"/>
    <w:rsid w:val="33D69F43"/>
    <w:rsid w:val="33D8B115"/>
    <w:rsid w:val="33DAFB8D"/>
    <w:rsid w:val="33DE998E"/>
    <w:rsid w:val="33E140BA"/>
    <w:rsid w:val="33E1BBCF"/>
    <w:rsid w:val="33E2F3EB"/>
    <w:rsid w:val="33E52BC2"/>
    <w:rsid w:val="33E54CE3"/>
    <w:rsid w:val="33E99732"/>
    <w:rsid w:val="33EB753C"/>
    <w:rsid w:val="33ED1C4A"/>
    <w:rsid w:val="33EF78BC"/>
    <w:rsid w:val="33F66FD5"/>
    <w:rsid w:val="33FC9AB2"/>
    <w:rsid w:val="33FCA52A"/>
    <w:rsid w:val="33FD5EF0"/>
    <w:rsid w:val="340600EC"/>
    <w:rsid w:val="3406251C"/>
    <w:rsid w:val="340823AA"/>
    <w:rsid w:val="340D3A0B"/>
    <w:rsid w:val="340D92AB"/>
    <w:rsid w:val="340DD031"/>
    <w:rsid w:val="3415CB0D"/>
    <w:rsid w:val="34180F56"/>
    <w:rsid w:val="341E3A10"/>
    <w:rsid w:val="3420881E"/>
    <w:rsid w:val="342835C5"/>
    <w:rsid w:val="3428C6A8"/>
    <w:rsid w:val="342A424A"/>
    <w:rsid w:val="342BB247"/>
    <w:rsid w:val="342BFCB1"/>
    <w:rsid w:val="342E7CD2"/>
    <w:rsid w:val="342F4785"/>
    <w:rsid w:val="342FD422"/>
    <w:rsid w:val="34330965"/>
    <w:rsid w:val="34359180"/>
    <w:rsid w:val="343D7AE2"/>
    <w:rsid w:val="343EF3FA"/>
    <w:rsid w:val="343F5FED"/>
    <w:rsid w:val="3441A1E3"/>
    <w:rsid w:val="34425FCA"/>
    <w:rsid w:val="34429524"/>
    <w:rsid w:val="3445807E"/>
    <w:rsid w:val="344582DD"/>
    <w:rsid w:val="34496078"/>
    <w:rsid w:val="3449A1F0"/>
    <w:rsid w:val="344CD5BD"/>
    <w:rsid w:val="344D40E2"/>
    <w:rsid w:val="344D7F99"/>
    <w:rsid w:val="344F2234"/>
    <w:rsid w:val="345BEA71"/>
    <w:rsid w:val="345C0D36"/>
    <w:rsid w:val="3461B5B9"/>
    <w:rsid w:val="34629E45"/>
    <w:rsid w:val="34643F0D"/>
    <w:rsid w:val="3466A073"/>
    <w:rsid w:val="34671214"/>
    <w:rsid w:val="346B276C"/>
    <w:rsid w:val="3471F205"/>
    <w:rsid w:val="34725FB0"/>
    <w:rsid w:val="3472C3F7"/>
    <w:rsid w:val="3475FAC3"/>
    <w:rsid w:val="3478FCE1"/>
    <w:rsid w:val="347EEDAF"/>
    <w:rsid w:val="3481C963"/>
    <w:rsid w:val="34825F3D"/>
    <w:rsid w:val="3483A9C6"/>
    <w:rsid w:val="348428B7"/>
    <w:rsid w:val="34844F31"/>
    <w:rsid w:val="34916C7C"/>
    <w:rsid w:val="34960017"/>
    <w:rsid w:val="34975C26"/>
    <w:rsid w:val="3498FA09"/>
    <w:rsid w:val="349B88EE"/>
    <w:rsid w:val="349B8B06"/>
    <w:rsid w:val="349C5D52"/>
    <w:rsid w:val="349DF684"/>
    <w:rsid w:val="34A15E4A"/>
    <w:rsid w:val="34A2067C"/>
    <w:rsid w:val="34A350D1"/>
    <w:rsid w:val="34A55E09"/>
    <w:rsid w:val="34A5C753"/>
    <w:rsid w:val="34A8A1D0"/>
    <w:rsid w:val="34A93B2B"/>
    <w:rsid w:val="34A9FB40"/>
    <w:rsid w:val="34ACAFB2"/>
    <w:rsid w:val="34ACE3B9"/>
    <w:rsid w:val="34AE5EA6"/>
    <w:rsid w:val="34B1860E"/>
    <w:rsid w:val="34B3FCAF"/>
    <w:rsid w:val="34B5B0E5"/>
    <w:rsid w:val="34B69979"/>
    <w:rsid w:val="34BF6931"/>
    <w:rsid w:val="34BFC6F5"/>
    <w:rsid w:val="34C2F19F"/>
    <w:rsid w:val="34C82399"/>
    <w:rsid w:val="34C87E78"/>
    <w:rsid w:val="34CA3D1B"/>
    <w:rsid w:val="34CBAA20"/>
    <w:rsid w:val="34CC71EA"/>
    <w:rsid w:val="34CC877D"/>
    <w:rsid w:val="34CED184"/>
    <w:rsid w:val="34CF7ED7"/>
    <w:rsid w:val="34D3F073"/>
    <w:rsid w:val="34D722F3"/>
    <w:rsid w:val="34DDE9E7"/>
    <w:rsid w:val="34E7AC00"/>
    <w:rsid w:val="34E94A64"/>
    <w:rsid w:val="34EE3424"/>
    <w:rsid w:val="34EFB887"/>
    <w:rsid w:val="34F24AE2"/>
    <w:rsid w:val="34F53DD7"/>
    <w:rsid w:val="34F88494"/>
    <w:rsid w:val="34F9D721"/>
    <w:rsid w:val="3500C0D4"/>
    <w:rsid w:val="35017949"/>
    <w:rsid w:val="35046F0B"/>
    <w:rsid w:val="3504CC66"/>
    <w:rsid w:val="3504CE55"/>
    <w:rsid w:val="350699CB"/>
    <w:rsid w:val="3506C777"/>
    <w:rsid w:val="35073222"/>
    <w:rsid w:val="3508BB0F"/>
    <w:rsid w:val="35111D45"/>
    <w:rsid w:val="3511AE72"/>
    <w:rsid w:val="35130F03"/>
    <w:rsid w:val="3514D9D7"/>
    <w:rsid w:val="3517E5DA"/>
    <w:rsid w:val="35185CE1"/>
    <w:rsid w:val="3518F581"/>
    <w:rsid w:val="351A8B85"/>
    <w:rsid w:val="351C48E4"/>
    <w:rsid w:val="351DB475"/>
    <w:rsid w:val="35207B79"/>
    <w:rsid w:val="352491B2"/>
    <w:rsid w:val="35283EDF"/>
    <w:rsid w:val="352A6AB4"/>
    <w:rsid w:val="352A78F6"/>
    <w:rsid w:val="352B7E87"/>
    <w:rsid w:val="352BB52F"/>
    <w:rsid w:val="352C50F8"/>
    <w:rsid w:val="352E0038"/>
    <w:rsid w:val="3530D688"/>
    <w:rsid w:val="35340BE9"/>
    <w:rsid w:val="35344ABD"/>
    <w:rsid w:val="35381743"/>
    <w:rsid w:val="353A2856"/>
    <w:rsid w:val="353E890C"/>
    <w:rsid w:val="3546547D"/>
    <w:rsid w:val="3546F430"/>
    <w:rsid w:val="35471842"/>
    <w:rsid w:val="3547B236"/>
    <w:rsid w:val="3547CDB0"/>
    <w:rsid w:val="35480CE2"/>
    <w:rsid w:val="354A4817"/>
    <w:rsid w:val="354E0B49"/>
    <w:rsid w:val="35593CB7"/>
    <w:rsid w:val="3559DEA7"/>
    <w:rsid w:val="355B2776"/>
    <w:rsid w:val="355B53EF"/>
    <w:rsid w:val="355F9CA2"/>
    <w:rsid w:val="3562A41D"/>
    <w:rsid w:val="356397B0"/>
    <w:rsid w:val="356875C5"/>
    <w:rsid w:val="3568963B"/>
    <w:rsid w:val="356A5F56"/>
    <w:rsid w:val="356C5325"/>
    <w:rsid w:val="356EAEDC"/>
    <w:rsid w:val="356FB41C"/>
    <w:rsid w:val="35718864"/>
    <w:rsid w:val="35764DE0"/>
    <w:rsid w:val="357C4D16"/>
    <w:rsid w:val="357CF44F"/>
    <w:rsid w:val="3580ACA2"/>
    <w:rsid w:val="35813E30"/>
    <w:rsid w:val="3586CD15"/>
    <w:rsid w:val="3587D760"/>
    <w:rsid w:val="358D828F"/>
    <w:rsid w:val="35949A7F"/>
    <w:rsid w:val="3598E6A6"/>
    <w:rsid w:val="3599385E"/>
    <w:rsid w:val="359B9205"/>
    <w:rsid w:val="359C64E8"/>
    <w:rsid w:val="359FE598"/>
    <w:rsid w:val="35A19EEF"/>
    <w:rsid w:val="35A2F92B"/>
    <w:rsid w:val="35A37180"/>
    <w:rsid w:val="35A43982"/>
    <w:rsid w:val="35A4FDE9"/>
    <w:rsid w:val="35A87767"/>
    <w:rsid w:val="35AD1C50"/>
    <w:rsid w:val="35B08924"/>
    <w:rsid w:val="35B08FAD"/>
    <w:rsid w:val="35B0A225"/>
    <w:rsid w:val="35B22ABC"/>
    <w:rsid w:val="35B48768"/>
    <w:rsid w:val="35B49476"/>
    <w:rsid w:val="35B721B2"/>
    <w:rsid w:val="35B79540"/>
    <w:rsid w:val="35B82CB8"/>
    <w:rsid w:val="35BD4953"/>
    <w:rsid w:val="35C07F98"/>
    <w:rsid w:val="35C33378"/>
    <w:rsid w:val="35C9F2F2"/>
    <w:rsid w:val="35CC7217"/>
    <w:rsid w:val="35CEAAFE"/>
    <w:rsid w:val="35CF3812"/>
    <w:rsid w:val="35D50848"/>
    <w:rsid w:val="35D52138"/>
    <w:rsid w:val="35DA0EEA"/>
    <w:rsid w:val="35DEBC27"/>
    <w:rsid w:val="35DEDFCD"/>
    <w:rsid w:val="35E0FAEA"/>
    <w:rsid w:val="35E333CF"/>
    <w:rsid w:val="35E37530"/>
    <w:rsid w:val="35E48064"/>
    <w:rsid w:val="35E4EEF4"/>
    <w:rsid w:val="35E53624"/>
    <w:rsid w:val="35E87A60"/>
    <w:rsid w:val="35E8C66A"/>
    <w:rsid w:val="35EE74B8"/>
    <w:rsid w:val="35F10CB5"/>
    <w:rsid w:val="35F26BF7"/>
    <w:rsid w:val="35F9DF93"/>
    <w:rsid w:val="35FD53F2"/>
    <w:rsid w:val="35FE1170"/>
    <w:rsid w:val="3600D768"/>
    <w:rsid w:val="360BACF7"/>
    <w:rsid w:val="3611489A"/>
    <w:rsid w:val="3611F6FF"/>
    <w:rsid w:val="36133B94"/>
    <w:rsid w:val="36150CB2"/>
    <w:rsid w:val="36155E14"/>
    <w:rsid w:val="3616B2F9"/>
    <w:rsid w:val="361ACDD4"/>
    <w:rsid w:val="361C534E"/>
    <w:rsid w:val="3621513A"/>
    <w:rsid w:val="3624A352"/>
    <w:rsid w:val="3628B742"/>
    <w:rsid w:val="362E0A1C"/>
    <w:rsid w:val="362E5364"/>
    <w:rsid w:val="3630F2C5"/>
    <w:rsid w:val="363356A9"/>
    <w:rsid w:val="3635134C"/>
    <w:rsid w:val="3635DB7E"/>
    <w:rsid w:val="363A7DAF"/>
    <w:rsid w:val="363E334A"/>
    <w:rsid w:val="363E6CB2"/>
    <w:rsid w:val="363E89C4"/>
    <w:rsid w:val="36425D12"/>
    <w:rsid w:val="364424C9"/>
    <w:rsid w:val="364638B7"/>
    <w:rsid w:val="36466D8D"/>
    <w:rsid w:val="3646A1AF"/>
    <w:rsid w:val="364C06BC"/>
    <w:rsid w:val="365056A3"/>
    <w:rsid w:val="3650FD88"/>
    <w:rsid w:val="365142B4"/>
    <w:rsid w:val="3652B75A"/>
    <w:rsid w:val="36543257"/>
    <w:rsid w:val="3657B9B6"/>
    <w:rsid w:val="3657EBC2"/>
    <w:rsid w:val="365D3F7F"/>
    <w:rsid w:val="366301E8"/>
    <w:rsid w:val="366B3F4B"/>
    <w:rsid w:val="366E2039"/>
    <w:rsid w:val="366F967F"/>
    <w:rsid w:val="36764301"/>
    <w:rsid w:val="367710E9"/>
    <w:rsid w:val="36794B64"/>
    <w:rsid w:val="3679854D"/>
    <w:rsid w:val="3679FAE7"/>
    <w:rsid w:val="368015BD"/>
    <w:rsid w:val="3680CBBF"/>
    <w:rsid w:val="368289BD"/>
    <w:rsid w:val="3686EC73"/>
    <w:rsid w:val="36874D64"/>
    <w:rsid w:val="3687BBC3"/>
    <w:rsid w:val="368B419E"/>
    <w:rsid w:val="368D2CA3"/>
    <w:rsid w:val="368F4552"/>
    <w:rsid w:val="368F7E67"/>
    <w:rsid w:val="3691023D"/>
    <w:rsid w:val="369674D8"/>
    <w:rsid w:val="36A0A32E"/>
    <w:rsid w:val="36A1CFEC"/>
    <w:rsid w:val="36A77691"/>
    <w:rsid w:val="36A8AABE"/>
    <w:rsid w:val="36A95BAF"/>
    <w:rsid w:val="36AD30E9"/>
    <w:rsid w:val="36B454D2"/>
    <w:rsid w:val="36B5E84E"/>
    <w:rsid w:val="36BA45E6"/>
    <w:rsid w:val="36BB5552"/>
    <w:rsid w:val="36C0C5F1"/>
    <w:rsid w:val="36CC4472"/>
    <w:rsid w:val="36CC5B2D"/>
    <w:rsid w:val="36CC6A2C"/>
    <w:rsid w:val="36CF502B"/>
    <w:rsid w:val="36CFFDB3"/>
    <w:rsid w:val="36D33D2A"/>
    <w:rsid w:val="36D52836"/>
    <w:rsid w:val="36D62214"/>
    <w:rsid w:val="36DACC0B"/>
    <w:rsid w:val="36DB7044"/>
    <w:rsid w:val="36E18C4E"/>
    <w:rsid w:val="36E707FD"/>
    <w:rsid w:val="36E76AA2"/>
    <w:rsid w:val="36EA7F13"/>
    <w:rsid w:val="36EAE1EC"/>
    <w:rsid w:val="36EB8732"/>
    <w:rsid w:val="36EC165A"/>
    <w:rsid w:val="36EE4DA3"/>
    <w:rsid w:val="36F11C2B"/>
    <w:rsid w:val="36F602C2"/>
    <w:rsid w:val="36F6CADE"/>
    <w:rsid w:val="36F6D508"/>
    <w:rsid w:val="36F9511B"/>
    <w:rsid w:val="36FE730C"/>
    <w:rsid w:val="36FEDB9B"/>
    <w:rsid w:val="36FF4D84"/>
    <w:rsid w:val="37011F35"/>
    <w:rsid w:val="37070A42"/>
    <w:rsid w:val="37087225"/>
    <w:rsid w:val="370D7991"/>
    <w:rsid w:val="370E1F58"/>
    <w:rsid w:val="3710CA0C"/>
    <w:rsid w:val="37126545"/>
    <w:rsid w:val="371318CF"/>
    <w:rsid w:val="37152B5B"/>
    <w:rsid w:val="37160752"/>
    <w:rsid w:val="37163DDD"/>
    <w:rsid w:val="3716E145"/>
    <w:rsid w:val="37174A34"/>
    <w:rsid w:val="3718530E"/>
    <w:rsid w:val="371A0678"/>
    <w:rsid w:val="371B2F8A"/>
    <w:rsid w:val="371F5625"/>
    <w:rsid w:val="3724B335"/>
    <w:rsid w:val="3724F4B2"/>
    <w:rsid w:val="372836B4"/>
    <w:rsid w:val="3728DCEE"/>
    <w:rsid w:val="372BD5AE"/>
    <w:rsid w:val="372D8EBB"/>
    <w:rsid w:val="37342ECB"/>
    <w:rsid w:val="37350787"/>
    <w:rsid w:val="37350B76"/>
    <w:rsid w:val="373AF99A"/>
    <w:rsid w:val="373B75E8"/>
    <w:rsid w:val="373DCF7B"/>
    <w:rsid w:val="373DE859"/>
    <w:rsid w:val="3740D628"/>
    <w:rsid w:val="3744E2BF"/>
    <w:rsid w:val="3744F9C6"/>
    <w:rsid w:val="3744FB55"/>
    <w:rsid w:val="374B97DA"/>
    <w:rsid w:val="374D57F1"/>
    <w:rsid w:val="374F041F"/>
    <w:rsid w:val="37550955"/>
    <w:rsid w:val="375671BC"/>
    <w:rsid w:val="37571CD3"/>
    <w:rsid w:val="3759EC61"/>
    <w:rsid w:val="375A2AED"/>
    <w:rsid w:val="375BF7EA"/>
    <w:rsid w:val="375EF4CC"/>
    <w:rsid w:val="3760CA6A"/>
    <w:rsid w:val="3761F8A7"/>
    <w:rsid w:val="3765EDEE"/>
    <w:rsid w:val="3766BAB1"/>
    <w:rsid w:val="3767566E"/>
    <w:rsid w:val="37693679"/>
    <w:rsid w:val="376A8FDC"/>
    <w:rsid w:val="376D2844"/>
    <w:rsid w:val="376D82F8"/>
    <w:rsid w:val="376FA81E"/>
    <w:rsid w:val="377781E9"/>
    <w:rsid w:val="377B6A30"/>
    <w:rsid w:val="377BE76D"/>
    <w:rsid w:val="377C32AD"/>
    <w:rsid w:val="377C353E"/>
    <w:rsid w:val="377C3F66"/>
    <w:rsid w:val="377DE3FC"/>
    <w:rsid w:val="3783F6C8"/>
    <w:rsid w:val="37847DDA"/>
    <w:rsid w:val="3785C0F3"/>
    <w:rsid w:val="378C1462"/>
    <w:rsid w:val="378CB9ED"/>
    <w:rsid w:val="378D9081"/>
    <w:rsid w:val="379067D6"/>
    <w:rsid w:val="3791667F"/>
    <w:rsid w:val="3792D1F5"/>
    <w:rsid w:val="37958D84"/>
    <w:rsid w:val="37979CE6"/>
    <w:rsid w:val="3799ED47"/>
    <w:rsid w:val="379C7920"/>
    <w:rsid w:val="379C8AA7"/>
    <w:rsid w:val="37A52E1B"/>
    <w:rsid w:val="37A57A51"/>
    <w:rsid w:val="37ACE57F"/>
    <w:rsid w:val="37ADA5DB"/>
    <w:rsid w:val="37ADD435"/>
    <w:rsid w:val="37B7E14F"/>
    <w:rsid w:val="37BC3C40"/>
    <w:rsid w:val="37BD9171"/>
    <w:rsid w:val="37BF76AE"/>
    <w:rsid w:val="37CF5304"/>
    <w:rsid w:val="37D4B62A"/>
    <w:rsid w:val="37D7199E"/>
    <w:rsid w:val="37DC916C"/>
    <w:rsid w:val="37DD1091"/>
    <w:rsid w:val="37E16732"/>
    <w:rsid w:val="37E2369E"/>
    <w:rsid w:val="37E29BD4"/>
    <w:rsid w:val="37E30157"/>
    <w:rsid w:val="37E43F01"/>
    <w:rsid w:val="37E4E40C"/>
    <w:rsid w:val="37EA76F3"/>
    <w:rsid w:val="37ECAF7A"/>
    <w:rsid w:val="37ED235B"/>
    <w:rsid w:val="37EFFC44"/>
    <w:rsid w:val="37F521ED"/>
    <w:rsid w:val="37F734AF"/>
    <w:rsid w:val="37F7C3B8"/>
    <w:rsid w:val="37FAEDDC"/>
    <w:rsid w:val="37FC5946"/>
    <w:rsid w:val="38023C26"/>
    <w:rsid w:val="380280FF"/>
    <w:rsid w:val="380A4EFF"/>
    <w:rsid w:val="380A5038"/>
    <w:rsid w:val="380A6246"/>
    <w:rsid w:val="380A9892"/>
    <w:rsid w:val="380ABB25"/>
    <w:rsid w:val="38157A64"/>
    <w:rsid w:val="3817901A"/>
    <w:rsid w:val="3817C8BF"/>
    <w:rsid w:val="3818B8B9"/>
    <w:rsid w:val="381A5E3A"/>
    <w:rsid w:val="381EB05E"/>
    <w:rsid w:val="382102F6"/>
    <w:rsid w:val="38255CE8"/>
    <w:rsid w:val="382A5A7E"/>
    <w:rsid w:val="382ACF24"/>
    <w:rsid w:val="382DB0D9"/>
    <w:rsid w:val="382E9A21"/>
    <w:rsid w:val="3830C8B3"/>
    <w:rsid w:val="38312D90"/>
    <w:rsid w:val="383188D1"/>
    <w:rsid w:val="3834F8E2"/>
    <w:rsid w:val="3838E3E3"/>
    <w:rsid w:val="383BA19F"/>
    <w:rsid w:val="384ABCAB"/>
    <w:rsid w:val="384B256C"/>
    <w:rsid w:val="384BD7B0"/>
    <w:rsid w:val="3855F057"/>
    <w:rsid w:val="385950A4"/>
    <w:rsid w:val="3859987A"/>
    <w:rsid w:val="3859B0C9"/>
    <w:rsid w:val="385A3DB3"/>
    <w:rsid w:val="385C7222"/>
    <w:rsid w:val="385DFDA9"/>
    <w:rsid w:val="3861E998"/>
    <w:rsid w:val="38649021"/>
    <w:rsid w:val="386BC07F"/>
    <w:rsid w:val="38753744"/>
    <w:rsid w:val="387EC405"/>
    <w:rsid w:val="387F69D9"/>
    <w:rsid w:val="3882076B"/>
    <w:rsid w:val="3885D8F1"/>
    <w:rsid w:val="38872C68"/>
    <w:rsid w:val="388948EF"/>
    <w:rsid w:val="388ABF2C"/>
    <w:rsid w:val="388E97F3"/>
    <w:rsid w:val="3891FF37"/>
    <w:rsid w:val="3893A5B6"/>
    <w:rsid w:val="3896B51E"/>
    <w:rsid w:val="3897E045"/>
    <w:rsid w:val="38A07CA3"/>
    <w:rsid w:val="38A12196"/>
    <w:rsid w:val="38A1C5DB"/>
    <w:rsid w:val="38A2F9FC"/>
    <w:rsid w:val="38A60718"/>
    <w:rsid w:val="38AC683F"/>
    <w:rsid w:val="38B01A6F"/>
    <w:rsid w:val="38B4E87A"/>
    <w:rsid w:val="38B8823E"/>
    <w:rsid w:val="38B961CB"/>
    <w:rsid w:val="38BB03CB"/>
    <w:rsid w:val="38BEEAD8"/>
    <w:rsid w:val="38BFB362"/>
    <w:rsid w:val="38C0C7AD"/>
    <w:rsid w:val="38C3A302"/>
    <w:rsid w:val="38C59496"/>
    <w:rsid w:val="38C61F70"/>
    <w:rsid w:val="38C85F85"/>
    <w:rsid w:val="38C9027E"/>
    <w:rsid w:val="38C98182"/>
    <w:rsid w:val="38C9AD63"/>
    <w:rsid w:val="38CA213C"/>
    <w:rsid w:val="38D2347B"/>
    <w:rsid w:val="38D56AAE"/>
    <w:rsid w:val="38D5F8FB"/>
    <w:rsid w:val="38D72950"/>
    <w:rsid w:val="38D7B005"/>
    <w:rsid w:val="38D8A575"/>
    <w:rsid w:val="38D8C964"/>
    <w:rsid w:val="38DEDCDB"/>
    <w:rsid w:val="38E10ADC"/>
    <w:rsid w:val="38E22578"/>
    <w:rsid w:val="38E261BB"/>
    <w:rsid w:val="38E5EA51"/>
    <w:rsid w:val="38EC3332"/>
    <w:rsid w:val="38EDBC74"/>
    <w:rsid w:val="38F6E8BB"/>
    <w:rsid w:val="38F9BF0F"/>
    <w:rsid w:val="38FCA3DD"/>
    <w:rsid w:val="38FDDF17"/>
    <w:rsid w:val="39007DBE"/>
    <w:rsid w:val="39034E3A"/>
    <w:rsid w:val="390577B0"/>
    <w:rsid w:val="3909F0B4"/>
    <w:rsid w:val="3911DF05"/>
    <w:rsid w:val="3914F54A"/>
    <w:rsid w:val="39182912"/>
    <w:rsid w:val="391CE858"/>
    <w:rsid w:val="391CF79C"/>
    <w:rsid w:val="39269CEB"/>
    <w:rsid w:val="392D3540"/>
    <w:rsid w:val="392F6CA4"/>
    <w:rsid w:val="393079DE"/>
    <w:rsid w:val="39337364"/>
    <w:rsid w:val="393A9471"/>
    <w:rsid w:val="393F83DE"/>
    <w:rsid w:val="39411BF1"/>
    <w:rsid w:val="39429327"/>
    <w:rsid w:val="394A1F66"/>
    <w:rsid w:val="39554B94"/>
    <w:rsid w:val="39586FB5"/>
    <w:rsid w:val="395D61F0"/>
    <w:rsid w:val="395F2526"/>
    <w:rsid w:val="395FD751"/>
    <w:rsid w:val="3961E5BF"/>
    <w:rsid w:val="39641E63"/>
    <w:rsid w:val="396451FD"/>
    <w:rsid w:val="39655F19"/>
    <w:rsid w:val="396C7BC7"/>
    <w:rsid w:val="396D619B"/>
    <w:rsid w:val="3973052E"/>
    <w:rsid w:val="39782F51"/>
    <w:rsid w:val="397BC937"/>
    <w:rsid w:val="397C2214"/>
    <w:rsid w:val="397ECC8C"/>
    <w:rsid w:val="3980E02A"/>
    <w:rsid w:val="39884687"/>
    <w:rsid w:val="398CCE3E"/>
    <w:rsid w:val="398ED205"/>
    <w:rsid w:val="398EFDB8"/>
    <w:rsid w:val="3990F876"/>
    <w:rsid w:val="3994DC91"/>
    <w:rsid w:val="399C9D28"/>
    <w:rsid w:val="39A3A150"/>
    <w:rsid w:val="39A3E044"/>
    <w:rsid w:val="39ACA124"/>
    <w:rsid w:val="39ACC8CC"/>
    <w:rsid w:val="39AFE76F"/>
    <w:rsid w:val="39B310A2"/>
    <w:rsid w:val="39B3F512"/>
    <w:rsid w:val="39B5C8ED"/>
    <w:rsid w:val="39B7050E"/>
    <w:rsid w:val="39BE25A2"/>
    <w:rsid w:val="39C011B8"/>
    <w:rsid w:val="39C07C36"/>
    <w:rsid w:val="39C08E22"/>
    <w:rsid w:val="39C17F4D"/>
    <w:rsid w:val="39CB0B02"/>
    <w:rsid w:val="39CCCE4C"/>
    <w:rsid w:val="39CD3502"/>
    <w:rsid w:val="39D30EF8"/>
    <w:rsid w:val="39DBC28A"/>
    <w:rsid w:val="39DC8AE2"/>
    <w:rsid w:val="39DD17D6"/>
    <w:rsid w:val="39DD9E78"/>
    <w:rsid w:val="39E25A58"/>
    <w:rsid w:val="39E3EDEB"/>
    <w:rsid w:val="39E4AE45"/>
    <w:rsid w:val="39E4CA2B"/>
    <w:rsid w:val="39E6D428"/>
    <w:rsid w:val="39E783DD"/>
    <w:rsid w:val="39ED4731"/>
    <w:rsid w:val="39EE2850"/>
    <w:rsid w:val="39F02C1A"/>
    <w:rsid w:val="39F18403"/>
    <w:rsid w:val="39F6AA03"/>
    <w:rsid w:val="39F87947"/>
    <w:rsid w:val="39FAC5F2"/>
    <w:rsid w:val="39FD3D56"/>
    <w:rsid w:val="3A0653B1"/>
    <w:rsid w:val="3A08CDB5"/>
    <w:rsid w:val="3A0A160D"/>
    <w:rsid w:val="3A0C8D98"/>
    <w:rsid w:val="3A10506D"/>
    <w:rsid w:val="3A134BEA"/>
    <w:rsid w:val="3A172773"/>
    <w:rsid w:val="3A185B66"/>
    <w:rsid w:val="3A1C4227"/>
    <w:rsid w:val="3A1C616A"/>
    <w:rsid w:val="3A1DBB8A"/>
    <w:rsid w:val="3A1F6B64"/>
    <w:rsid w:val="3A22E15E"/>
    <w:rsid w:val="3A262C5C"/>
    <w:rsid w:val="3A2974D7"/>
    <w:rsid w:val="3A2BA2F0"/>
    <w:rsid w:val="3A2BF17A"/>
    <w:rsid w:val="3A2D996E"/>
    <w:rsid w:val="3A2E3923"/>
    <w:rsid w:val="3A31B605"/>
    <w:rsid w:val="3A33A485"/>
    <w:rsid w:val="3A36F908"/>
    <w:rsid w:val="3A37D233"/>
    <w:rsid w:val="3A38A0F2"/>
    <w:rsid w:val="3A3A2EC3"/>
    <w:rsid w:val="3A3FF0CD"/>
    <w:rsid w:val="3A4126E3"/>
    <w:rsid w:val="3A46793F"/>
    <w:rsid w:val="3A46A6EC"/>
    <w:rsid w:val="3A49DD69"/>
    <w:rsid w:val="3A4AB318"/>
    <w:rsid w:val="3A4D8E61"/>
    <w:rsid w:val="3A4EA0DB"/>
    <w:rsid w:val="3A4EBEDE"/>
    <w:rsid w:val="3A4FD9CB"/>
    <w:rsid w:val="3A51588A"/>
    <w:rsid w:val="3A5461D8"/>
    <w:rsid w:val="3A54F3B4"/>
    <w:rsid w:val="3A57CAA2"/>
    <w:rsid w:val="3A58453C"/>
    <w:rsid w:val="3A58AA8D"/>
    <w:rsid w:val="3A58D6DF"/>
    <w:rsid w:val="3A599E43"/>
    <w:rsid w:val="3A59C6BD"/>
    <w:rsid w:val="3A5B41B7"/>
    <w:rsid w:val="3A5B6B51"/>
    <w:rsid w:val="3A5D5954"/>
    <w:rsid w:val="3A6126A2"/>
    <w:rsid w:val="3A62921C"/>
    <w:rsid w:val="3A629D98"/>
    <w:rsid w:val="3A6360F1"/>
    <w:rsid w:val="3A661F5F"/>
    <w:rsid w:val="3A662C90"/>
    <w:rsid w:val="3A692EE0"/>
    <w:rsid w:val="3A6BC9EF"/>
    <w:rsid w:val="3A6DED5D"/>
    <w:rsid w:val="3A7333C4"/>
    <w:rsid w:val="3A76383C"/>
    <w:rsid w:val="3A79503D"/>
    <w:rsid w:val="3A79CD7E"/>
    <w:rsid w:val="3A7D84AD"/>
    <w:rsid w:val="3A7FAFC8"/>
    <w:rsid w:val="3A7FF9EF"/>
    <w:rsid w:val="3A811620"/>
    <w:rsid w:val="3A87A94E"/>
    <w:rsid w:val="3A8FA897"/>
    <w:rsid w:val="3A9121EC"/>
    <w:rsid w:val="3A937DCE"/>
    <w:rsid w:val="3A9AC563"/>
    <w:rsid w:val="3A9B37D1"/>
    <w:rsid w:val="3A9DDDD0"/>
    <w:rsid w:val="3A9F9D93"/>
    <w:rsid w:val="3AA02D4C"/>
    <w:rsid w:val="3AA0B322"/>
    <w:rsid w:val="3AA4C906"/>
    <w:rsid w:val="3AAB58D8"/>
    <w:rsid w:val="3AB16CDE"/>
    <w:rsid w:val="3AB261C6"/>
    <w:rsid w:val="3AB47CB5"/>
    <w:rsid w:val="3AB757CB"/>
    <w:rsid w:val="3ABD124B"/>
    <w:rsid w:val="3ABD4A1F"/>
    <w:rsid w:val="3ABD946D"/>
    <w:rsid w:val="3AC12693"/>
    <w:rsid w:val="3AC4C527"/>
    <w:rsid w:val="3ACAFDBF"/>
    <w:rsid w:val="3ACBC96C"/>
    <w:rsid w:val="3ACC8D29"/>
    <w:rsid w:val="3AD1379B"/>
    <w:rsid w:val="3AD3AA30"/>
    <w:rsid w:val="3AD4DF42"/>
    <w:rsid w:val="3ADBCD95"/>
    <w:rsid w:val="3ADDFA0D"/>
    <w:rsid w:val="3AE132A4"/>
    <w:rsid w:val="3AE2CF94"/>
    <w:rsid w:val="3AE31086"/>
    <w:rsid w:val="3AE5A99B"/>
    <w:rsid w:val="3AE6BA10"/>
    <w:rsid w:val="3AED0C43"/>
    <w:rsid w:val="3AEF617C"/>
    <w:rsid w:val="3AF06BE3"/>
    <w:rsid w:val="3AF1D988"/>
    <w:rsid w:val="3AF2DB70"/>
    <w:rsid w:val="3AF598DB"/>
    <w:rsid w:val="3AFDA176"/>
    <w:rsid w:val="3AFE9BBF"/>
    <w:rsid w:val="3B00D6C4"/>
    <w:rsid w:val="3B019731"/>
    <w:rsid w:val="3B0762F1"/>
    <w:rsid w:val="3B084C28"/>
    <w:rsid w:val="3B0D2286"/>
    <w:rsid w:val="3B0F3500"/>
    <w:rsid w:val="3B10D833"/>
    <w:rsid w:val="3B15C973"/>
    <w:rsid w:val="3B160375"/>
    <w:rsid w:val="3B19726F"/>
    <w:rsid w:val="3B21F7E5"/>
    <w:rsid w:val="3B22109D"/>
    <w:rsid w:val="3B261070"/>
    <w:rsid w:val="3B2840A8"/>
    <w:rsid w:val="3B29DDC0"/>
    <w:rsid w:val="3B2D1543"/>
    <w:rsid w:val="3B2E899A"/>
    <w:rsid w:val="3B2FCDC6"/>
    <w:rsid w:val="3B36C1A9"/>
    <w:rsid w:val="3B37484F"/>
    <w:rsid w:val="3B37F48F"/>
    <w:rsid w:val="3B38075E"/>
    <w:rsid w:val="3B3A8DC9"/>
    <w:rsid w:val="3B3C1DF0"/>
    <w:rsid w:val="3B3EB37D"/>
    <w:rsid w:val="3B3F601F"/>
    <w:rsid w:val="3B477CD3"/>
    <w:rsid w:val="3B4B18D1"/>
    <w:rsid w:val="3B4C1774"/>
    <w:rsid w:val="3B4D6F5D"/>
    <w:rsid w:val="3B4D9BB3"/>
    <w:rsid w:val="3B4E41B2"/>
    <w:rsid w:val="3B50BD41"/>
    <w:rsid w:val="3B51582F"/>
    <w:rsid w:val="3B568CA4"/>
    <w:rsid w:val="3B59C982"/>
    <w:rsid w:val="3B5D536F"/>
    <w:rsid w:val="3B63E5B4"/>
    <w:rsid w:val="3B64A8DE"/>
    <w:rsid w:val="3B6A5984"/>
    <w:rsid w:val="3B6AE7E2"/>
    <w:rsid w:val="3B6DA80B"/>
    <w:rsid w:val="3B6F4B2F"/>
    <w:rsid w:val="3B715034"/>
    <w:rsid w:val="3B78EB22"/>
    <w:rsid w:val="3B8344E2"/>
    <w:rsid w:val="3B8774E4"/>
    <w:rsid w:val="3B8C4002"/>
    <w:rsid w:val="3B914AC8"/>
    <w:rsid w:val="3B941B4A"/>
    <w:rsid w:val="3B98F4C1"/>
    <w:rsid w:val="3B99A28A"/>
    <w:rsid w:val="3BA10B7F"/>
    <w:rsid w:val="3BA207C8"/>
    <w:rsid w:val="3BA9E6D6"/>
    <w:rsid w:val="3BA9F670"/>
    <w:rsid w:val="3BAAA84B"/>
    <w:rsid w:val="3BABAB7D"/>
    <w:rsid w:val="3BB2F7D4"/>
    <w:rsid w:val="3BB603F4"/>
    <w:rsid w:val="3BB6E700"/>
    <w:rsid w:val="3BB7D5B1"/>
    <w:rsid w:val="3BB8222A"/>
    <w:rsid w:val="3BBAE75C"/>
    <w:rsid w:val="3BBDEB3A"/>
    <w:rsid w:val="3BBE3B37"/>
    <w:rsid w:val="3BBEF980"/>
    <w:rsid w:val="3BC0664F"/>
    <w:rsid w:val="3BC14C43"/>
    <w:rsid w:val="3BC5C84B"/>
    <w:rsid w:val="3BCA04B3"/>
    <w:rsid w:val="3BCE887E"/>
    <w:rsid w:val="3BCECECB"/>
    <w:rsid w:val="3BCF72D3"/>
    <w:rsid w:val="3BCFA6C6"/>
    <w:rsid w:val="3BD54AAF"/>
    <w:rsid w:val="3BD625D3"/>
    <w:rsid w:val="3BD64263"/>
    <w:rsid w:val="3BD9A4AE"/>
    <w:rsid w:val="3BDA5146"/>
    <w:rsid w:val="3BE0BC47"/>
    <w:rsid w:val="3BE2AF05"/>
    <w:rsid w:val="3BE9F172"/>
    <w:rsid w:val="3BED20E5"/>
    <w:rsid w:val="3BEFA05C"/>
    <w:rsid w:val="3BF16B6A"/>
    <w:rsid w:val="3BF38561"/>
    <w:rsid w:val="3BF41BE8"/>
    <w:rsid w:val="3BF4C281"/>
    <w:rsid w:val="3BF4FB29"/>
    <w:rsid w:val="3BF628B3"/>
    <w:rsid w:val="3BFB4FFD"/>
    <w:rsid w:val="3BFC8A84"/>
    <w:rsid w:val="3BFD08E0"/>
    <w:rsid w:val="3C009C17"/>
    <w:rsid w:val="3C085D25"/>
    <w:rsid w:val="3C0A0F04"/>
    <w:rsid w:val="3C0A82AC"/>
    <w:rsid w:val="3C0C493B"/>
    <w:rsid w:val="3C0CA4E2"/>
    <w:rsid w:val="3C104684"/>
    <w:rsid w:val="3C1146B1"/>
    <w:rsid w:val="3C1242EA"/>
    <w:rsid w:val="3C144037"/>
    <w:rsid w:val="3C1B8AF8"/>
    <w:rsid w:val="3C1CA045"/>
    <w:rsid w:val="3C1D1EBB"/>
    <w:rsid w:val="3C1D4B07"/>
    <w:rsid w:val="3C25C60F"/>
    <w:rsid w:val="3C270410"/>
    <w:rsid w:val="3C27B506"/>
    <w:rsid w:val="3C3F94F5"/>
    <w:rsid w:val="3C3FD4BC"/>
    <w:rsid w:val="3C41DC4E"/>
    <w:rsid w:val="3C4206C1"/>
    <w:rsid w:val="3C44E3EA"/>
    <w:rsid w:val="3C469D90"/>
    <w:rsid w:val="3C46E95C"/>
    <w:rsid w:val="3C497DB5"/>
    <w:rsid w:val="3C4D2ED5"/>
    <w:rsid w:val="3C4DB475"/>
    <w:rsid w:val="3C4E9358"/>
    <w:rsid w:val="3C4ED46A"/>
    <w:rsid w:val="3C520537"/>
    <w:rsid w:val="3C521F9F"/>
    <w:rsid w:val="3C54E9C3"/>
    <w:rsid w:val="3C55D308"/>
    <w:rsid w:val="3C586775"/>
    <w:rsid w:val="3C5962FA"/>
    <w:rsid w:val="3C59BA53"/>
    <w:rsid w:val="3C63A005"/>
    <w:rsid w:val="3C64A4F1"/>
    <w:rsid w:val="3C6894F7"/>
    <w:rsid w:val="3C6A98BC"/>
    <w:rsid w:val="3C6A98F5"/>
    <w:rsid w:val="3C6BE955"/>
    <w:rsid w:val="3C6DDA1A"/>
    <w:rsid w:val="3C71C8FF"/>
    <w:rsid w:val="3C744B8D"/>
    <w:rsid w:val="3C751281"/>
    <w:rsid w:val="3C795BE3"/>
    <w:rsid w:val="3C797C92"/>
    <w:rsid w:val="3C7DBFB0"/>
    <w:rsid w:val="3C81BDFD"/>
    <w:rsid w:val="3C823300"/>
    <w:rsid w:val="3C844500"/>
    <w:rsid w:val="3C859D0F"/>
    <w:rsid w:val="3C875E3A"/>
    <w:rsid w:val="3C8784D5"/>
    <w:rsid w:val="3C88DBF4"/>
    <w:rsid w:val="3C89D015"/>
    <w:rsid w:val="3C89D0B3"/>
    <w:rsid w:val="3C8B9ED2"/>
    <w:rsid w:val="3C8BF12A"/>
    <w:rsid w:val="3C8C87FA"/>
    <w:rsid w:val="3C8E05A8"/>
    <w:rsid w:val="3C8E6A84"/>
    <w:rsid w:val="3C8FCDF5"/>
    <w:rsid w:val="3C90387A"/>
    <w:rsid w:val="3C91F619"/>
    <w:rsid w:val="3C95B43D"/>
    <w:rsid w:val="3C980F47"/>
    <w:rsid w:val="3C9CFF25"/>
    <w:rsid w:val="3C9D0615"/>
    <w:rsid w:val="3CA0A71D"/>
    <w:rsid w:val="3CA6BD25"/>
    <w:rsid w:val="3CA6C327"/>
    <w:rsid w:val="3CAAA79E"/>
    <w:rsid w:val="3CAAB129"/>
    <w:rsid w:val="3CAEBA34"/>
    <w:rsid w:val="3CB2C414"/>
    <w:rsid w:val="3CB39448"/>
    <w:rsid w:val="3CB46083"/>
    <w:rsid w:val="3CB856FE"/>
    <w:rsid w:val="3CB94217"/>
    <w:rsid w:val="3CB9E889"/>
    <w:rsid w:val="3CBB4204"/>
    <w:rsid w:val="3CC16493"/>
    <w:rsid w:val="3CC28506"/>
    <w:rsid w:val="3CC8918F"/>
    <w:rsid w:val="3CCBF25F"/>
    <w:rsid w:val="3CCC3460"/>
    <w:rsid w:val="3CD166F4"/>
    <w:rsid w:val="3CD3438C"/>
    <w:rsid w:val="3CD844FC"/>
    <w:rsid w:val="3CD8CF0F"/>
    <w:rsid w:val="3CD9C3CF"/>
    <w:rsid w:val="3CDA9B21"/>
    <w:rsid w:val="3CDD6FE5"/>
    <w:rsid w:val="3CDE3A2B"/>
    <w:rsid w:val="3CE3BF7D"/>
    <w:rsid w:val="3CE3F7DF"/>
    <w:rsid w:val="3CE57298"/>
    <w:rsid w:val="3CE700E3"/>
    <w:rsid w:val="3CE87744"/>
    <w:rsid w:val="3CEA82C6"/>
    <w:rsid w:val="3CEC543E"/>
    <w:rsid w:val="3CEE7A83"/>
    <w:rsid w:val="3CF2250C"/>
    <w:rsid w:val="3CF59506"/>
    <w:rsid w:val="3CF59AA8"/>
    <w:rsid w:val="3CF5B037"/>
    <w:rsid w:val="3CFB311B"/>
    <w:rsid w:val="3CFEF9C8"/>
    <w:rsid w:val="3CFF1183"/>
    <w:rsid w:val="3D011E62"/>
    <w:rsid w:val="3D02DAB7"/>
    <w:rsid w:val="3D0341EA"/>
    <w:rsid w:val="3D077B46"/>
    <w:rsid w:val="3D08D2B7"/>
    <w:rsid w:val="3D097AF8"/>
    <w:rsid w:val="3D0B3C69"/>
    <w:rsid w:val="3D0B7667"/>
    <w:rsid w:val="3D0E87FD"/>
    <w:rsid w:val="3D11CDEF"/>
    <w:rsid w:val="3D1452B8"/>
    <w:rsid w:val="3D15BCC4"/>
    <w:rsid w:val="3D17942E"/>
    <w:rsid w:val="3D1A9947"/>
    <w:rsid w:val="3D1BCD0C"/>
    <w:rsid w:val="3D1C16BE"/>
    <w:rsid w:val="3D22723F"/>
    <w:rsid w:val="3D24039F"/>
    <w:rsid w:val="3D273052"/>
    <w:rsid w:val="3D2B7752"/>
    <w:rsid w:val="3D347E94"/>
    <w:rsid w:val="3D378721"/>
    <w:rsid w:val="3D39BF9A"/>
    <w:rsid w:val="3D3C34F5"/>
    <w:rsid w:val="3D432DF4"/>
    <w:rsid w:val="3D455CE1"/>
    <w:rsid w:val="3D474F4C"/>
    <w:rsid w:val="3D47D16D"/>
    <w:rsid w:val="3D480773"/>
    <w:rsid w:val="3D4B442C"/>
    <w:rsid w:val="3D4D0728"/>
    <w:rsid w:val="3D4E2541"/>
    <w:rsid w:val="3D4E5158"/>
    <w:rsid w:val="3D50E99D"/>
    <w:rsid w:val="3D51B8BE"/>
    <w:rsid w:val="3D521918"/>
    <w:rsid w:val="3D529F4D"/>
    <w:rsid w:val="3D549757"/>
    <w:rsid w:val="3D55D86F"/>
    <w:rsid w:val="3D56159D"/>
    <w:rsid w:val="3D571372"/>
    <w:rsid w:val="3D58F8B9"/>
    <w:rsid w:val="3D597FBE"/>
    <w:rsid w:val="3D5E0462"/>
    <w:rsid w:val="3D63C3CD"/>
    <w:rsid w:val="3D6A4A13"/>
    <w:rsid w:val="3D6EEF4B"/>
    <w:rsid w:val="3D6F3BD3"/>
    <w:rsid w:val="3D6FB3C3"/>
    <w:rsid w:val="3D722986"/>
    <w:rsid w:val="3D735A0E"/>
    <w:rsid w:val="3D8A0A2F"/>
    <w:rsid w:val="3D8B0077"/>
    <w:rsid w:val="3D8B3CD4"/>
    <w:rsid w:val="3D900363"/>
    <w:rsid w:val="3D986E24"/>
    <w:rsid w:val="3D9A4383"/>
    <w:rsid w:val="3D9C4F6D"/>
    <w:rsid w:val="3DA08C7C"/>
    <w:rsid w:val="3DA1E1A8"/>
    <w:rsid w:val="3DA250AF"/>
    <w:rsid w:val="3DA266E1"/>
    <w:rsid w:val="3DA3DC75"/>
    <w:rsid w:val="3DA61110"/>
    <w:rsid w:val="3DA76862"/>
    <w:rsid w:val="3DA7FDF2"/>
    <w:rsid w:val="3DAB9884"/>
    <w:rsid w:val="3DAD170D"/>
    <w:rsid w:val="3DADAA0D"/>
    <w:rsid w:val="3DAE7649"/>
    <w:rsid w:val="3DB4DF89"/>
    <w:rsid w:val="3DB54EC5"/>
    <w:rsid w:val="3DB7478C"/>
    <w:rsid w:val="3DB7ACB8"/>
    <w:rsid w:val="3DB7D896"/>
    <w:rsid w:val="3DBA0AA6"/>
    <w:rsid w:val="3DBB0A15"/>
    <w:rsid w:val="3DBB985E"/>
    <w:rsid w:val="3DBCFC8F"/>
    <w:rsid w:val="3DC3A496"/>
    <w:rsid w:val="3DC585CE"/>
    <w:rsid w:val="3DC645A0"/>
    <w:rsid w:val="3DC81F93"/>
    <w:rsid w:val="3DCE5EAD"/>
    <w:rsid w:val="3DD02CFF"/>
    <w:rsid w:val="3DD1F74D"/>
    <w:rsid w:val="3DD3A6B2"/>
    <w:rsid w:val="3DD63922"/>
    <w:rsid w:val="3DDA5849"/>
    <w:rsid w:val="3DDB62F2"/>
    <w:rsid w:val="3DDEDB5C"/>
    <w:rsid w:val="3DE02BC5"/>
    <w:rsid w:val="3DE447AB"/>
    <w:rsid w:val="3DE823AA"/>
    <w:rsid w:val="3DE8AEB6"/>
    <w:rsid w:val="3DE95740"/>
    <w:rsid w:val="3DEA74CA"/>
    <w:rsid w:val="3DF04809"/>
    <w:rsid w:val="3DF08CA2"/>
    <w:rsid w:val="3DF44E5D"/>
    <w:rsid w:val="3DF5DFAB"/>
    <w:rsid w:val="3DF63E69"/>
    <w:rsid w:val="3DF7CBB0"/>
    <w:rsid w:val="3DF87973"/>
    <w:rsid w:val="3DFE7B4D"/>
    <w:rsid w:val="3DFF6597"/>
    <w:rsid w:val="3E024B16"/>
    <w:rsid w:val="3E029095"/>
    <w:rsid w:val="3E047CDE"/>
    <w:rsid w:val="3E059AAE"/>
    <w:rsid w:val="3E0B4E2F"/>
    <w:rsid w:val="3E1134E8"/>
    <w:rsid w:val="3E16716E"/>
    <w:rsid w:val="3E177CBF"/>
    <w:rsid w:val="3E17910A"/>
    <w:rsid w:val="3E1808D9"/>
    <w:rsid w:val="3E1A712A"/>
    <w:rsid w:val="3E1AEC96"/>
    <w:rsid w:val="3E1F119E"/>
    <w:rsid w:val="3E2066DA"/>
    <w:rsid w:val="3E269903"/>
    <w:rsid w:val="3E29C43D"/>
    <w:rsid w:val="3E2B3531"/>
    <w:rsid w:val="3E2D0E7B"/>
    <w:rsid w:val="3E2F72FD"/>
    <w:rsid w:val="3E369DFC"/>
    <w:rsid w:val="3E3D8E50"/>
    <w:rsid w:val="3E3DF8F0"/>
    <w:rsid w:val="3E3ECE02"/>
    <w:rsid w:val="3E3F45BA"/>
    <w:rsid w:val="3E413E81"/>
    <w:rsid w:val="3E418F90"/>
    <w:rsid w:val="3E428E52"/>
    <w:rsid w:val="3E42D86E"/>
    <w:rsid w:val="3E4477DF"/>
    <w:rsid w:val="3E46A123"/>
    <w:rsid w:val="3E4B910E"/>
    <w:rsid w:val="3E4DC3D6"/>
    <w:rsid w:val="3E4FD42F"/>
    <w:rsid w:val="3E502206"/>
    <w:rsid w:val="3E516FEA"/>
    <w:rsid w:val="3E54574E"/>
    <w:rsid w:val="3E579859"/>
    <w:rsid w:val="3E58194B"/>
    <w:rsid w:val="3E5C5EAA"/>
    <w:rsid w:val="3E6481D1"/>
    <w:rsid w:val="3E66A8D6"/>
    <w:rsid w:val="3E694A87"/>
    <w:rsid w:val="3E69A352"/>
    <w:rsid w:val="3E6ABCD2"/>
    <w:rsid w:val="3E6DFEE2"/>
    <w:rsid w:val="3E71A544"/>
    <w:rsid w:val="3E739079"/>
    <w:rsid w:val="3E73E83D"/>
    <w:rsid w:val="3E7BB44C"/>
    <w:rsid w:val="3E7F0E33"/>
    <w:rsid w:val="3E816A13"/>
    <w:rsid w:val="3E81A784"/>
    <w:rsid w:val="3E822BEA"/>
    <w:rsid w:val="3E847A34"/>
    <w:rsid w:val="3E84B75B"/>
    <w:rsid w:val="3E85041C"/>
    <w:rsid w:val="3E856A7C"/>
    <w:rsid w:val="3E8615D4"/>
    <w:rsid w:val="3E885C29"/>
    <w:rsid w:val="3E8A6A07"/>
    <w:rsid w:val="3E8EB8F2"/>
    <w:rsid w:val="3E8FB328"/>
    <w:rsid w:val="3E905D6C"/>
    <w:rsid w:val="3E90DB32"/>
    <w:rsid w:val="3E964780"/>
    <w:rsid w:val="3E96F635"/>
    <w:rsid w:val="3E9BC4E1"/>
    <w:rsid w:val="3EA2EA2A"/>
    <w:rsid w:val="3EA7C02D"/>
    <w:rsid w:val="3EAA2339"/>
    <w:rsid w:val="3EAEC85D"/>
    <w:rsid w:val="3EAF4CD8"/>
    <w:rsid w:val="3EAFB5F8"/>
    <w:rsid w:val="3EB26B27"/>
    <w:rsid w:val="3EB9650D"/>
    <w:rsid w:val="3EBB82E0"/>
    <w:rsid w:val="3EBBF6C3"/>
    <w:rsid w:val="3EBF9235"/>
    <w:rsid w:val="3EC2162B"/>
    <w:rsid w:val="3EC579E0"/>
    <w:rsid w:val="3EC73218"/>
    <w:rsid w:val="3EC86A82"/>
    <w:rsid w:val="3ECDE428"/>
    <w:rsid w:val="3ECE174E"/>
    <w:rsid w:val="3ECF340F"/>
    <w:rsid w:val="3ED210B6"/>
    <w:rsid w:val="3ED297CA"/>
    <w:rsid w:val="3ED2CB46"/>
    <w:rsid w:val="3ED3A7B5"/>
    <w:rsid w:val="3ED562BB"/>
    <w:rsid w:val="3ED64990"/>
    <w:rsid w:val="3ED6D8A1"/>
    <w:rsid w:val="3ED87C15"/>
    <w:rsid w:val="3EDEEA54"/>
    <w:rsid w:val="3EE016A4"/>
    <w:rsid w:val="3EE52C48"/>
    <w:rsid w:val="3EE5BB4F"/>
    <w:rsid w:val="3EE629B8"/>
    <w:rsid w:val="3EED0697"/>
    <w:rsid w:val="3EEDDFD9"/>
    <w:rsid w:val="3EEDEB38"/>
    <w:rsid w:val="3EEE8BB6"/>
    <w:rsid w:val="3EEF1FC1"/>
    <w:rsid w:val="3EF29719"/>
    <w:rsid w:val="3EF3CB12"/>
    <w:rsid w:val="3EF5C35F"/>
    <w:rsid w:val="3EF6E5C3"/>
    <w:rsid w:val="3EF772A5"/>
    <w:rsid w:val="3EF90A60"/>
    <w:rsid w:val="3EFAD49F"/>
    <w:rsid w:val="3F051271"/>
    <w:rsid w:val="3F06CEC7"/>
    <w:rsid w:val="3F0F0FE7"/>
    <w:rsid w:val="3F10905E"/>
    <w:rsid w:val="3F114E0D"/>
    <w:rsid w:val="3F139BA8"/>
    <w:rsid w:val="3F15E7F7"/>
    <w:rsid w:val="3F1858AD"/>
    <w:rsid w:val="3F1EA915"/>
    <w:rsid w:val="3F219ECB"/>
    <w:rsid w:val="3F248B84"/>
    <w:rsid w:val="3F25CD3E"/>
    <w:rsid w:val="3F28D95B"/>
    <w:rsid w:val="3F2A7D95"/>
    <w:rsid w:val="3F323C22"/>
    <w:rsid w:val="3F35D793"/>
    <w:rsid w:val="3F360806"/>
    <w:rsid w:val="3F370592"/>
    <w:rsid w:val="3F37077A"/>
    <w:rsid w:val="3F3BB3A3"/>
    <w:rsid w:val="3F4527EB"/>
    <w:rsid w:val="3F482FEB"/>
    <w:rsid w:val="3F4A75EB"/>
    <w:rsid w:val="3F4C9E8F"/>
    <w:rsid w:val="3F5188A4"/>
    <w:rsid w:val="3F523414"/>
    <w:rsid w:val="3F5320DF"/>
    <w:rsid w:val="3F5B6980"/>
    <w:rsid w:val="3F5C0E84"/>
    <w:rsid w:val="3F5CB8FB"/>
    <w:rsid w:val="3F5D297E"/>
    <w:rsid w:val="3F5FACC2"/>
    <w:rsid w:val="3F658DB6"/>
    <w:rsid w:val="3F663914"/>
    <w:rsid w:val="3F6B4FF5"/>
    <w:rsid w:val="3F6BC302"/>
    <w:rsid w:val="3F701672"/>
    <w:rsid w:val="3F704D33"/>
    <w:rsid w:val="3F720A30"/>
    <w:rsid w:val="3F730950"/>
    <w:rsid w:val="3F73C99E"/>
    <w:rsid w:val="3F73EEE2"/>
    <w:rsid w:val="3F79DE18"/>
    <w:rsid w:val="3F7A0663"/>
    <w:rsid w:val="3F7AE713"/>
    <w:rsid w:val="3F810C9B"/>
    <w:rsid w:val="3F848225"/>
    <w:rsid w:val="3F84C1FF"/>
    <w:rsid w:val="3F8AB70B"/>
    <w:rsid w:val="3F9042A6"/>
    <w:rsid w:val="3F907B88"/>
    <w:rsid w:val="3F9182A7"/>
    <w:rsid w:val="3F923318"/>
    <w:rsid w:val="3F9A6B3B"/>
    <w:rsid w:val="3F9D2292"/>
    <w:rsid w:val="3FA2B6C3"/>
    <w:rsid w:val="3FA309B5"/>
    <w:rsid w:val="3FA56E98"/>
    <w:rsid w:val="3FA57CBE"/>
    <w:rsid w:val="3FA7CAF5"/>
    <w:rsid w:val="3FA81A62"/>
    <w:rsid w:val="3FA9F749"/>
    <w:rsid w:val="3FAB994B"/>
    <w:rsid w:val="3FAF932C"/>
    <w:rsid w:val="3FB18C9F"/>
    <w:rsid w:val="3FB19114"/>
    <w:rsid w:val="3FB28213"/>
    <w:rsid w:val="3FB3548A"/>
    <w:rsid w:val="3FB35BB4"/>
    <w:rsid w:val="3FB36D1B"/>
    <w:rsid w:val="3FB73F0D"/>
    <w:rsid w:val="3FB7A4B5"/>
    <w:rsid w:val="3FB8EA91"/>
    <w:rsid w:val="3FBF3233"/>
    <w:rsid w:val="3FC091B1"/>
    <w:rsid w:val="3FC2BA82"/>
    <w:rsid w:val="3FC43EC5"/>
    <w:rsid w:val="3FC4860E"/>
    <w:rsid w:val="3FC4E678"/>
    <w:rsid w:val="3FC76EB7"/>
    <w:rsid w:val="3FC7D2ED"/>
    <w:rsid w:val="3FC97A29"/>
    <w:rsid w:val="3FCB13AF"/>
    <w:rsid w:val="3FCC32BF"/>
    <w:rsid w:val="3FCCCEEB"/>
    <w:rsid w:val="3FCFBC07"/>
    <w:rsid w:val="3FD08222"/>
    <w:rsid w:val="3FD5B008"/>
    <w:rsid w:val="3FDB36B9"/>
    <w:rsid w:val="3FE6EB4C"/>
    <w:rsid w:val="3FEA7452"/>
    <w:rsid w:val="3FEA8056"/>
    <w:rsid w:val="3FEAA550"/>
    <w:rsid w:val="3FF49138"/>
    <w:rsid w:val="3FFAB322"/>
    <w:rsid w:val="3FFB0CC8"/>
    <w:rsid w:val="3FFBE15C"/>
    <w:rsid w:val="3FFFE01D"/>
    <w:rsid w:val="400382E4"/>
    <w:rsid w:val="40053FB7"/>
    <w:rsid w:val="40058998"/>
    <w:rsid w:val="4005A58A"/>
    <w:rsid w:val="400AA3F8"/>
    <w:rsid w:val="400ACB53"/>
    <w:rsid w:val="4013A2AD"/>
    <w:rsid w:val="4014E138"/>
    <w:rsid w:val="4015A1E0"/>
    <w:rsid w:val="40169183"/>
    <w:rsid w:val="4017D552"/>
    <w:rsid w:val="4017E4AD"/>
    <w:rsid w:val="40199B43"/>
    <w:rsid w:val="401B6E5A"/>
    <w:rsid w:val="401CEB43"/>
    <w:rsid w:val="401FE75D"/>
    <w:rsid w:val="4021640E"/>
    <w:rsid w:val="40235742"/>
    <w:rsid w:val="402492A7"/>
    <w:rsid w:val="40262AE0"/>
    <w:rsid w:val="4028DD74"/>
    <w:rsid w:val="402BA244"/>
    <w:rsid w:val="402D303C"/>
    <w:rsid w:val="4031E120"/>
    <w:rsid w:val="40354EE9"/>
    <w:rsid w:val="40360309"/>
    <w:rsid w:val="4037EA6E"/>
    <w:rsid w:val="403990AB"/>
    <w:rsid w:val="403D2C05"/>
    <w:rsid w:val="40400086"/>
    <w:rsid w:val="40407A8F"/>
    <w:rsid w:val="4041FCB9"/>
    <w:rsid w:val="40421930"/>
    <w:rsid w:val="404348B4"/>
    <w:rsid w:val="4043C88B"/>
    <w:rsid w:val="4043CB92"/>
    <w:rsid w:val="40453B65"/>
    <w:rsid w:val="4047DD3A"/>
    <w:rsid w:val="40490BED"/>
    <w:rsid w:val="404D4C5D"/>
    <w:rsid w:val="405602EE"/>
    <w:rsid w:val="4057A16D"/>
    <w:rsid w:val="40647E06"/>
    <w:rsid w:val="40670042"/>
    <w:rsid w:val="4067772A"/>
    <w:rsid w:val="4068549A"/>
    <w:rsid w:val="406996A0"/>
    <w:rsid w:val="406AD64D"/>
    <w:rsid w:val="406C6FDE"/>
    <w:rsid w:val="406D4F57"/>
    <w:rsid w:val="40715B4C"/>
    <w:rsid w:val="40726CCA"/>
    <w:rsid w:val="4073ECC7"/>
    <w:rsid w:val="4074F51E"/>
    <w:rsid w:val="40786DC2"/>
    <w:rsid w:val="407A7433"/>
    <w:rsid w:val="407B324B"/>
    <w:rsid w:val="407F6790"/>
    <w:rsid w:val="4083A453"/>
    <w:rsid w:val="4084A587"/>
    <w:rsid w:val="4087EF2C"/>
    <w:rsid w:val="408913C1"/>
    <w:rsid w:val="408DCDFD"/>
    <w:rsid w:val="408E0AF8"/>
    <w:rsid w:val="40930E1B"/>
    <w:rsid w:val="40935230"/>
    <w:rsid w:val="4094FA1B"/>
    <w:rsid w:val="409507D8"/>
    <w:rsid w:val="4097C3C9"/>
    <w:rsid w:val="40A11A6E"/>
    <w:rsid w:val="40A95358"/>
    <w:rsid w:val="40ABAA05"/>
    <w:rsid w:val="40B017D9"/>
    <w:rsid w:val="40B3E6C8"/>
    <w:rsid w:val="40B3F9BE"/>
    <w:rsid w:val="40B5A498"/>
    <w:rsid w:val="40B66A3F"/>
    <w:rsid w:val="40B75EF1"/>
    <w:rsid w:val="40B98381"/>
    <w:rsid w:val="40BB76B0"/>
    <w:rsid w:val="40BC4E8C"/>
    <w:rsid w:val="40BD5227"/>
    <w:rsid w:val="40BEB230"/>
    <w:rsid w:val="40C13A8D"/>
    <w:rsid w:val="40C3D745"/>
    <w:rsid w:val="40C568D9"/>
    <w:rsid w:val="40C9BDB9"/>
    <w:rsid w:val="40CAAA43"/>
    <w:rsid w:val="40CACB71"/>
    <w:rsid w:val="40CAE7B4"/>
    <w:rsid w:val="40CB0379"/>
    <w:rsid w:val="40CC4B05"/>
    <w:rsid w:val="40CDCCBE"/>
    <w:rsid w:val="40CE5EBF"/>
    <w:rsid w:val="40CF6A0C"/>
    <w:rsid w:val="40D00017"/>
    <w:rsid w:val="40D11418"/>
    <w:rsid w:val="40D7AB67"/>
    <w:rsid w:val="40D7F8D4"/>
    <w:rsid w:val="40D900C0"/>
    <w:rsid w:val="40DB5EF0"/>
    <w:rsid w:val="40DD542C"/>
    <w:rsid w:val="40DEDA49"/>
    <w:rsid w:val="40DFAAE0"/>
    <w:rsid w:val="40E003AD"/>
    <w:rsid w:val="40E59D00"/>
    <w:rsid w:val="40E7414C"/>
    <w:rsid w:val="40E7DD06"/>
    <w:rsid w:val="40E90DC3"/>
    <w:rsid w:val="40EA916F"/>
    <w:rsid w:val="40EB9061"/>
    <w:rsid w:val="40EC04DA"/>
    <w:rsid w:val="40F38B82"/>
    <w:rsid w:val="40F87991"/>
    <w:rsid w:val="40F9DF40"/>
    <w:rsid w:val="40FDA6F1"/>
    <w:rsid w:val="40FEB805"/>
    <w:rsid w:val="40FF265B"/>
    <w:rsid w:val="4102B881"/>
    <w:rsid w:val="4107381A"/>
    <w:rsid w:val="41097E5A"/>
    <w:rsid w:val="410ACAD3"/>
    <w:rsid w:val="410CA53E"/>
    <w:rsid w:val="410F4753"/>
    <w:rsid w:val="4111CFB1"/>
    <w:rsid w:val="4117E9A7"/>
    <w:rsid w:val="411FD4B2"/>
    <w:rsid w:val="4120473E"/>
    <w:rsid w:val="4121B592"/>
    <w:rsid w:val="41261725"/>
    <w:rsid w:val="4126D748"/>
    <w:rsid w:val="4128E877"/>
    <w:rsid w:val="412AEF38"/>
    <w:rsid w:val="412C2FD6"/>
    <w:rsid w:val="412E76B7"/>
    <w:rsid w:val="412FAEEC"/>
    <w:rsid w:val="4130252A"/>
    <w:rsid w:val="41306915"/>
    <w:rsid w:val="4130DFF6"/>
    <w:rsid w:val="4135BD0E"/>
    <w:rsid w:val="413767D7"/>
    <w:rsid w:val="4138856D"/>
    <w:rsid w:val="413888AC"/>
    <w:rsid w:val="413D1D11"/>
    <w:rsid w:val="41446BAA"/>
    <w:rsid w:val="4147E595"/>
    <w:rsid w:val="4149FA44"/>
    <w:rsid w:val="4151A6C5"/>
    <w:rsid w:val="415233A9"/>
    <w:rsid w:val="4154CC23"/>
    <w:rsid w:val="415647DD"/>
    <w:rsid w:val="4158B72E"/>
    <w:rsid w:val="415A4C99"/>
    <w:rsid w:val="415C47E6"/>
    <w:rsid w:val="415E0DB9"/>
    <w:rsid w:val="415F624D"/>
    <w:rsid w:val="4163030F"/>
    <w:rsid w:val="4164B414"/>
    <w:rsid w:val="416E8FE4"/>
    <w:rsid w:val="4184E5CA"/>
    <w:rsid w:val="418918D4"/>
    <w:rsid w:val="418A082A"/>
    <w:rsid w:val="418CC3A0"/>
    <w:rsid w:val="418D57CE"/>
    <w:rsid w:val="4194ACA1"/>
    <w:rsid w:val="4195942F"/>
    <w:rsid w:val="41967D5E"/>
    <w:rsid w:val="4197229F"/>
    <w:rsid w:val="4197388E"/>
    <w:rsid w:val="41985D9E"/>
    <w:rsid w:val="41996D8D"/>
    <w:rsid w:val="419A3867"/>
    <w:rsid w:val="419B4708"/>
    <w:rsid w:val="419FC115"/>
    <w:rsid w:val="41A45885"/>
    <w:rsid w:val="41A59003"/>
    <w:rsid w:val="41A6FB9A"/>
    <w:rsid w:val="41A73C7A"/>
    <w:rsid w:val="41A7AEA8"/>
    <w:rsid w:val="41A93935"/>
    <w:rsid w:val="41ADA607"/>
    <w:rsid w:val="41AF88CD"/>
    <w:rsid w:val="41B17D96"/>
    <w:rsid w:val="41B2E52A"/>
    <w:rsid w:val="41B9F068"/>
    <w:rsid w:val="41BA80F1"/>
    <w:rsid w:val="41BCA265"/>
    <w:rsid w:val="41BFC27C"/>
    <w:rsid w:val="41C1BBF1"/>
    <w:rsid w:val="41C2E625"/>
    <w:rsid w:val="41C755A5"/>
    <w:rsid w:val="41C7E6C4"/>
    <w:rsid w:val="41C839D8"/>
    <w:rsid w:val="41C8E9C8"/>
    <w:rsid w:val="41C9794E"/>
    <w:rsid w:val="41CBBDCB"/>
    <w:rsid w:val="41CC3095"/>
    <w:rsid w:val="41CD1CC3"/>
    <w:rsid w:val="41CEA641"/>
    <w:rsid w:val="41D07F38"/>
    <w:rsid w:val="41D1EF36"/>
    <w:rsid w:val="41D21F0C"/>
    <w:rsid w:val="41D46713"/>
    <w:rsid w:val="41D71C46"/>
    <w:rsid w:val="41DB1103"/>
    <w:rsid w:val="41DBBF0D"/>
    <w:rsid w:val="41DE6D72"/>
    <w:rsid w:val="41DEA62C"/>
    <w:rsid w:val="41DFD549"/>
    <w:rsid w:val="41E0C1A4"/>
    <w:rsid w:val="41E4872E"/>
    <w:rsid w:val="41E4BEE4"/>
    <w:rsid w:val="41E569AA"/>
    <w:rsid w:val="41E8854C"/>
    <w:rsid w:val="41EBC9F8"/>
    <w:rsid w:val="41EEC004"/>
    <w:rsid w:val="41EF17B5"/>
    <w:rsid w:val="41F0B197"/>
    <w:rsid w:val="41F2E011"/>
    <w:rsid w:val="41F6A51E"/>
    <w:rsid w:val="41F83BB0"/>
    <w:rsid w:val="41FAD4DB"/>
    <w:rsid w:val="41FE86A6"/>
    <w:rsid w:val="42003C07"/>
    <w:rsid w:val="42008542"/>
    <w:rsid w:val="4203DD93"/>
    <w:rsid w:val="420D54A5"/>
    <w:rsid w:val="420DE343"/>
    <w:rsid w:val="420E238A"/>
    <w:rsid w:val="420EF719"/>
    <w:rsid w:val="420FEAE3"/>
    <w:rsid w:val="4212F47A"/>
    <w:rsid w:val="421895DE"/>
    <w:rsid w:val="421A36D2"/>
    <w:rsid w:val="421A9F21"/>
    <w:rsid w:val="421E6495"/>
    <w:rsid w:val="421F363D"/>
    <w:rsid w:val="421FF208"/>
    <w:rsid w:val="42211F5B"/>
    <w:rsid w:val="42214D26"/>
    <w:rsid w:val="422C6940"/>
    <w:rsid w:val="422EDB7F"/>
    <w:rsid w:val="422F1AD9"/>
    <w:rsid w:val="42342B34"/>
    <w:rsid w:val="42344966"/>
    <w:rsid w:val="423643E9"/>
    <w:rsid w:val="42367358"/>
    <w:rsid w:val="423864A9"/>
    <w:rsid w:val="4238CED8"/>
    <w:rsid w:val="42390B0D"/>
    <w:rsid w:val="423E2BB1"/>
    <w:rsid w:val="423F089E"/>
    <w:rsid w:val="4240A23B"/>
    <w:rsid w:val="42411B1D"/>
    <w:rsid w:val="4243E636"/>
    <w:rsid w:val="42452EB5"/>
    <w:rsid w:val="42497611"/>
    <w:rsid w:val="4249D0B8"/>
    <w:rsid w:val="424A7D8C"/>
    <w:rsid w:val="424D47C5"/>
    <w:rsid w:val="4250D3E9"/>
    <w:rsid w:val="4251C8BC"/>
    <w:rsid w:val="425AC30A"/>
    <w:rsid w:val="4261E661"/>
    <w:rsid w:val="4262C75A"/>
    <w:rsid w:val="4264986C"/>
    <w:rsid w:val="426924EE"/>
    <w:rsid w:val="426953F9"/>
    <w:rsid w:val="426ACD40"/>
    <w:rsid w:val="426BDFCB"/>
    <w:rsid w:val="4270FE0B"/>
    <w:rsid w:val="42740F7E"/>
    <w:rsid w:val="4274692C"/>
    <w:rsid w:val="4274E9DA"/>
    <w:rsid w:val="4276BE38"/>
    <w:rsid w:val="42783975"/>
    <w:rsid w:val="427A6830"/>
    <w:rsid w:val="427A783D"/>
    <w:rsid w:val="427AD681"/>
    <w:rsid w:val="42811933"/>
    <w:rsid w:val="42827D66"/>
    <w:rsid w:val="42857C12"/>
    <w:rsid w:val="428A20A6"/>
    <w:rsid w:val="428B017F"/>
    <w:rsid w:val="428B5AB6"/>
    <w:rsid w:val="428C6744"/>
    <w:rsid w:val="428F32DF"/>
    <w:rsid w:val="428F5BE3"/>
    <w:rsid w:val="428FB186"/>
    <w:rsid w:val="4291DE60"/>
    <w:rsid w:val="429228E1"/>
    <w:rsid w:val="429315A9"/>
    <w:rsid w:val="42973BFD"/>
    <w:rsid w:val="42974E38"/>
    <w:rsid w:val="42985506"/>
    <w:rsid w:val="429D3BB3"/>
    <w:rsid w:val="42A161F4"/>
    <w:rsid w:val="42A299E7"/>
    <w:rsid w:val="42A37F1A"/>
    <w:rsid w:val="42A70E16"/>
    <w:rsid w:val="42A893E9"/>
    <w:rsid w:val="42AE4999"/>
    <w:rsid w:val="42B8AD10"/>
    <w:rsid w:val="42B93108"/>
    <w:rsid w:val="42C14C89"/>
    <w:rsid w:val="42C2D943"/>
    <w:rsid w:val="42C38942"/>
    <w:rsid w:val="42C4809F"/>
    <w:rsid w:val="42C99B1A"/>
    <w:rsid w:val="42CCAB25"/>
    <w:rsid w:val="42CFD887"/>
    <w:rsid w:val="42D16096"/>
    <w:rsid w:val="42D1A1F6"/>
    <w:rsid w:val="42D3FF14"/>
    <w:rsid w:val="42D5E359"/>
    <w:rsid w:val="42D78FC2"/>
    <w:rsid w:val="42D98C5C"/>
    <w:rsid w:val="42DBA797"/>
    <w:rsid w:val="42DDD7CD"/>
    <w:rsid w:val="42DF62ED"/>
    <w:rsid w:val="42DFBA62"/>
    <w:rsid w:val="42E50175"/>
    <w:rsid w:val="42E90D48"/>
    <w:rsid w:val="42E93322"/>
    <w:rsid w:val="42EE41C3"/>
    <w:rsid w:val="42F0E723"/>
    <w:rsid w:val="42F14591"/>
    <w:rsid w:val="42F4D60F"/>
    <w:rsid w:val="42FCABC7"/>
    <w:rsid w:val="42FDED55"/>
    <w:rsid w:val="42FF12A4"/>
    <w:rsid w:val="43022112"/>
    <w:rsid w:val="43072D23"/>
    <w:rsid w:val="4307A48B"/>
    <w:rsid w:val="430A1920"/>
    <w:rsid w:val="430A3418"/>
    <w:rsid w:val="430BA469"/>
    <w:rsid w:val="430C4799"/>
    <w:rsid w:val="43102BF5"/>
    <w:rsid w:val="4319C060"/>
    <w:rsid w:val="431B5920"/>
    <w:rsid w:val="431DA0AA"/>
    <w:rsid w:val="431DF03D"/>
    <w:rsid w:val="43248962"/>
    <w:rsid w:val="4325F2DC"/>
    <w:rsid w:val="4334082B"/>
    <w:rsid w:val="4337423F"/>
    <w:rsid w:val="43392481"/>
    <w:rsid w:val="433A61B6"/>
    <w:rsid w:val="433C9D99"/>
    <w:rsid w:val="433CFCD8"/>
    <w:rsid w:val="43484092"/>
    <w:rsid w:val="434BC2CE"/>
    <w:rsid w:val="434D9A57"/>
    <w:rsid w:val="434FEF85"/>
    <w:rsid w:val="435B3F47"/>
    <w:rsid w:val="4363144D"/>
    <w:rsid w:val="436531D0"/>
    <w:rsid w:val="4365E3E4"/>
    <w:rsid w:val="436706F9"/>
    <w:rsid w:val="436B0190"/>
    <w:rsid w:val="436E166C"/>
    <w:rsid w:val="43723145"/>
    <w:rsid w:val="437237A3"/>
    <w:rsid w:val="437262D2"/>
    <w:rsid w:val="43739E71"/>
    <w:rsid w:val="43741085"/>
    <w:rsid w:val="43769767"/>
    <w:rsid w:val="4376DFAC"/>
    <w:rsid w:val="4376FDFF"/>
    <w:rsid w:val="43778C27"/>
    <w:rsid w:val="437C01EF"/>
    <w:rsid w:val="437E988F"/>
    <w:rsid w:val="4381C554"/>
    <w:rsid w:val="438EDB87"/>
    <w:rsid w:val="4390A5FE"/>
    <w:rsid w:val="4390BAA7"/>
    <w:rsid w:val="43943054"/>
    <w:rsid w:val="43969ACE"/>
    <w:rsid w:val="439A2267"/>
    <w:rsid w:val="439A5418"/>
    <w:rsid w:val="43A03C35"/>
    <w:rsid w:val="43A72D47"/>
    <w:rsid w:val="43AB05D6"/>
    <w:rsid w:val="43ABCAFA"/>
    <w:rsid w:val="43AD8AF3"/>
    <w:rsid w:val="43B0DF28"/>
    <w:rsid w:val="43B23292"/>
    <w:rsid w:val="43B2E2BC"/>
    <w:rsid w:val="43B30C30"/>
    <w:rsid w:val="43B3796E"/>
    <w:rsid w:val="43B43F07"/>
    <w:rsid w:val="43B6F66F"/>
    <w:rsid w:val="43B704BA"/>
    <w:rsid w:val="43BB98C4"/>
    <w:rsid w:val="43BE2B2F"/>
    <w:rsid w:val="43BE5C14"/>
    <w:rsid w:val="43C0F93F"/>
    <w:rsid w:val="43C65E01"/>
    <w:rsid w:val="43C94C5C"/>
    <w:rsid w:val="43CAFD15"/>
    <w:rsid w:val="43D3BCAF"/>
    <w:rsid w:val="43D90751"/>
    <w:rsid w:val="43D95FE2"/>
    <w:rsid w:val="43D97AA7"/>
    <w:rsid w:val="43DB4DD6"/>
    <w:rsid w:val="43DD81C7"/>
    <w:rsid w:val="43E26AB1"/>
    <w:rsid w:val="43E58CCD"/>
    <w:rsid w:val="43E63D07"/>
    <w:rsid w:val="43FC3C08"/>
    <w:rsid w:val="43FE344B"/>
    <w:rsid w:val="440253AD"/>
    <w:rsid w:val="4405C3F0"/>
    <w:rsid w:val="4405FF35"/>
    <w:rsid w:val="4408DE52"/>
    <w:rsid w:val="440E8F13"/>
    <w:rsid w:val="440EE31C"/>
    <w:rsid w:val="44101A2B"/>
    <w:rsid w:val="4414EB40"/>
    <w:rsid w:val="44164C49"/>
    <w:rsid w:val="44166F94"/>
    <w:rsid w:val="441B7FF3"/>
    <w:rsid w:val="441B89EE"/>
    <w:rsid w:val="441E7BB9"/>
    <w:rsid w:val="441FF315"/>
    <w:rsid w:val="4420D83F"/>
    <w:rsid w:val="442142D9"/>
    <w:rsid w:val="4421B9CB"/>
    <w:rsid w:val="4426953F"/>
    <w:rsid w:val="4428E2C7"/>
    <w:rsid w:val="442929A1"/>
    <w:rsid w:val="442A4E63"/>
    <w:rsid w:val="442DCD2E"/>
    <w:rsid w:val="442EC746"/>
    <w:rsid w:val="443255F8"/>
    <w:rsid w:val="4433CA42"/>
    <w:rsid w:val="4434683F"/>
    <w:rsid w:val="4434EC0D"/>
    <w:rsid w:val="4435BD3A"/>
    <w:rsid w:val="443CFA83"/>
    <w:rsid w:val="443E1D3E"/>
    <w:rsid w:val="443EC21D"/>
    <w:rsid w:val="44409BA0"/>
    <w:rsid w:val="444451DD"/>
    <w:rsid w:val="444460A1"/>
    <w:rsid w:val="4444D945"/>
    <w:rsid w:val="4445057E"/>
    <w:rsid w:val="444785CB"/>
    <w:rsid w:val="4447FE12"/>
    <w:rsid w:val="444ABA48"/>
    <w:rsid w:val="444DFAB2"/>
    <w:rsid w:val="4451527F"/>
    <w:rsid w:val="44575158"/>
    <w:rsid w:val="4457CF5E"/>
    <w:rsid w:val="445B85F2"/>
    <w:rsid w:val="445DB9F5"/>
    <w:rsid w:val="44615647"/>
    <w:rsid w:val="44616722"/>
    <w:rsid w:val="4465EA76"/>
    <w:rsid w:val="446D0B6A"/>
    <w:rsid w:val="446D8BE9"/>
    <w:rsid w:val="446FA049"/>
    <w:rsid w:val="4472C249"/>
    <w:rsid w:val="4473A360"/>
    <w:rsid w:val="4475B4BA"/>
    <w:rsid w:val="4480B4AE"/>
    <w:rsid w:val="44828843"/>
    <w:rsid w:val="44873C1D"/>
    <w:rsid w:val="44880503"/>
    <w:rsid w:val="448B4AC0"/>
    <w:rsid w:val="448B9EBA"/>
    <w:rsid w:val="448C473B"/>
    <w:rsid w:val="448C5BB4"/>
    <w:rsid w:val="448CBB23"/>
    <w:rsid w:val="44934AFC"/>
    <w:rsid w:val="449421B8"/>
    <w:rsid w:val="449583BF"/>
    <w:rsid w:val="4497CED7"/>
    <w:rsid w:val="449B0E64"/>
    <w:rsid w:val="449C9E70"/>
    <w:rsid w:val="44A0B1B7"/>
    <w:rsid w:val="44A33309"/>
    <w:rsid w:val="44A4B096"/>
    <w:rsid w:val="44A58411"/>
    <w:rsid w:val="44A77B07"/>
    <w:rsid w:val="44A77D6C"/>
    <w:rsid w:val="44A82E0B"/>
    <w:rsid w:val="44A97758"/>
    <w:rsid w:val="44B0C751"/>
    <w:rsid w:val="44B0F9D1"/>
    <w:rsid w:val="44B32F89"/>
    <w:rsid w:val="44B4E61B"/>
    <w:rsid w:val="44B8206F"/>
    <w:rsid w:val="44BBAD81"/>
    <w:rsid w:val="44BCE1D0"/>
    <w:rsid w:val="44BD4DB2"/>
    <w:rsid w:val="44BDD332"/>
    <w:rsid w:val="44C005BE"/>
    <w:rsid w:val="44C09016"/>
    <w:rsid w:val="44C1C62D"/>
    <w:rsid w:val="44C5FE34"/>
    <w:rsid w:val="44C856D5"/>
    <w:rsid w:val="44C8577B"/>
    <w:rsid w:val="44C9AAC7"/>
    <w:rsid w:val="44CC1374"/>
    <w:rsid w:val="44CDCB34"/>
    <w:rsid w:val="44CE3F3C"/>
    <w:rsid w:val="44D454D4"/>
    <w:rsid w:val="44D467E0"/>
    <w:rsid w:val="44DAF57D"/>
    <w:rsid w:val="44E72828"/>
    <w:rsid w:val="44E8B44F"/>
    <w:rsid w:val="44E8BD23"/>
    <w:rsid w:val="44E94C10"/>
    <w:rsid w:val="44F01D2A"/>
    <w:rsid w:val="44F20257"/>
    <w:rsid w:val="44F23497"/>
    <w:rsid w:val="44F2EF59"/>
    <w:rsid w:val="44F3523B"/>
    <w:rsid w:val="44F61B3D"/>
    <w:rsid w:val="44FB0522"/>
    <w:rsid w:val="44FC1F52"/>
    <w:rsid w:val="44FC66AA"/>
    <w:rsid w:val="4501A2B3"/>
    <w:rsid w:val="4501F093"/>
    <w:rsid w:val="4503D834"/>
    <w:rsid w:val="450534D8"/>
    <w:rsid w:val="4507EE2E"/>
    <w:rsid w:val="4509960E"/>
    <w:rsid w:val="450A5E9A"/>
    <w:rsid w:val="4516B5A9"/>
    <w:rsid w:val="4518191A"/>
    <w:rsid w:val="45186CA1"/>
    <w:rsid w:val="451A0DA2"/>
    <w:rsid w:val="451A985E"/>
    <w:rsid w:val="451AA951"/>
    <w:rsid w:val="451B8DC5"/>
    <w:rsid w:val="451BAC43"/>
    <w:rsid w:val="451C7146"/>
    <w:rsid w:val="4523DCA0"/>
    <w:rsid w:val="452C0F1E"/>
    <w:rsid w:val="452D834E"/>
    <w:rsid w:val="452DA910"/>
    <w:rsid w:val="45303461"/>
    <w:rsid w:val="4530D5FC"/>
    <w:rsid w:val="4531462A"/>
    <w:rsid w:val="45370FB6"/>
    <w:rsid w:val="45392520"/>
    <w:rsid w:val="4539E8B0"/>
    <w:rsid w:val="453AFA02"/>
    <w:rsid w:val="453B9E50"/>
    <w:rsid w:val="4540615B"/>
    <w:rsid w:val="454B3728"/>
    <w:rsid w:val="454BE505"/>
    <w:rsid w:val="454F0AF4"/>
    <w:rsid w:val="454F7D93"/>
    <w:rsid w:val="454FF043"/>
    <w:rsid w:val="45501426"/>
    <w:rsid w:val="45509503"/>
    <w:rsid w:val="4551208B"/>
    <w:rsid w:val="45559443"/>
    <w:rsid w:val="45567EB8"/>
    <w:rsid w:val="455895A2"/>
    <w:rsid w:val="45593F1B"/>
    <w:rsid w:val="45616C93"/>
    <w:rsid w:val="4563135B"/>
    <w:rsid w:val="45636998"/>
    <w:rsid w:val="4563BB3A"/>
    <w:rsid w:val="456DC44F"/>
    <w:rsid w:val="456FBF9D"/>
    <w:rsid w:val="45741EA1"/>
    <w:rsid w:val="4578055A"/>
    <w:rsid w:val="457A0B81"/>
    <w:rsid w:val="457A3063"/>
    <w:rsid w:val="458363EF"/>
    <w:rsid w:val="45854447"/>
    <w:rsid w:val="458BA4D2"/>
    <w:rsid w:val="458BC521"/>
    <w:rsid w:val="458CDADA"/>
    <w:rsid w:val="45904041"/>
    <w:rsid w:val="45908C18"/>
    <w:rsid w:val="459255A9"/>
    <w:rsid w:val="459261DD"/>
    <w:rsid w:val="4594201E"/>
    <w:rsid w:val="459976FD"/>
    <w:rsid w:val="45A5DF1B"/>
    <w:rsid w:val="45A811A7"/>
    <w:rsid w:val="45AF5005"/>
    <w:rsid w:val="45AF548A"/>
    <w:rsid w:val="45B06DDC"/>
    <w:rsid w:val="45B65292"/>
    <w:rsid w:val="45B6A725"/>
    <w:rsid w:val="45B80CDA"/>
    <w:rsid w:val="45B83BFE"/>
    <w:rsid w:val="45B92274"/>
    <w:rsid w:val="45BA9CDD"/>
    <w:rsid w:val="45C006CD"/>
    <w:rsid w:val="45C1ACDF"/>
    <w:rsid w:val="45C30473"/>
    <w:rsid w:val="45C3C7A2"/>
    <w:rsid w:val="45C3F184"/>
    <w:rsid w:val="45C86EFB"/>
    <w:rsid w:val="45C97F22"/>
    <w:rsid w:val="45CA540B"/>
    <w:rsid w:val="45CCC561"/>
    <w:rsid w:val="45D3BDDB"/>
    <w:rsid w:val="45D54240"/>
    <w:rsid w:val="45DD9C7A"/>
    <w:rsid w:val="45DE8725"/>
    <w:rsid w:val="45DE9F53"/>
    <w:rsid w:val="45E08107"/>
    <w:rsid w:val="45E728B8"/>
    <w:rsid w:val="45E84844"/>
    <w:rsid w:val="45E989D7"/>
    <w:rsid w:val="45EB04B4"/>
    <w:rsid w:val="45F34121"/>
    <w:rsid w:val="45F68198"/>
    <w:rsid w:val="45F6F21B"/>
    <w:rsid w:val="45FA7A05"/>
    <w:rsid w:val="45FAEDB4"/>
    <w:rsid w:val="45FE8AED"/>
    <w:rsid w:val="45FEF4E9"/>
    <w:rsid w:val="45FEFEEB"/>
    <w:rsid w:val="46017B8E"/>
    <w:rsid w:val="46020337"/>
    <w:rsid w:val="4604E135"/>
    <w:rsid w:val="4608E3B4"/>
    <w:rsid w:val="460A5E3F"/>
    <w:rsid w:val="460E8B04"/>
    <w:rsid w:val="460F6322"/>
    <w:rsid w:val="46133B38"/>
    <w:rsid w:val="46154A45"/>
    <w:rsid w:val="46196434"/>
    <w:rsid w:val="461FD43B"/>
    <w:rsid w:val="4620C007"/>
    <w:rsid w:val="4621AA48"/>
    <w:rsid w:val="46222EBB"/>
    <w:rsid w:val="46228D03"/>
    <w:rsid w:val="4624D930"/>
    <w:rsid w:val="4624ECFD"/>
    <w:rsid w:val="4625B181"/>
    <w:rsid w:val="46260C53"/>
    <w:rsid w:val="462ADDAA"/>
    <w:rsid w:val="462BAFD3"/>
    <w:rsid w:val="462F3765"/>
    <w:rsid w:val="463123A4"/>
    <w:rsid w:val="463525FC"/>
    <w:rsid w:val="4635788E"/>
    <w:rsid w:val="463A5ACE"/>
    <w:rsid w:val="463A6E9E"/>
    <w:rsid w:val="463DFB94"/>
    <w:rsid w:val="463E73B4"/>
    <w:rsid w:val="4640BEF5"/>
    <w:rsid w:val="464120DE"/>
    <w:rsid w:val="4641E833"/>
    <w:rsid w:val="46424F14"/>
    <w:rsid w:val="4645BEA9"/>
    <w:rsid w:val="464633BB"/>
    <w:rsid w:val="46561EA1"/>
    <w:rsid w:val="465C2969"/>
    <w:rsid w:val="465DD8F8"/>
    <w:rsid w:val="46626960"/>
    <w:rsid w:val="4665D71E"/>
    <w:rsid w:val="466D75F9"/>
    <w:rsid w:val="467098C5"/>
    <w:rsid w:val="4670C598"/>
    <w:rsid w:val="4670FE37"/>
    <w:rsid w:val="4671769D"/>
    <w:rsid w:val="467DA35B"/>
    <w:rsid w:val="467E8E0E"/>
    <w:rsid w:val="4681432C"/>
    <w:rsid w:val="4682BD15"/>
    <w:rsid w:val="46834088"/>
    <w:rsid w:val="4683810D"/>
    <w:rsid w:val="468761B5"/>
    <w:rsid w:val="4687868B"/>
    <w:rsid w:val="46889FE7"/>
    <w:rsid w:val="4688F001"/>
    <w:rsid w:val="468CB91B"/>
    <w:rsid w:val="468F21B4"/>
    <w:rsid w:val="4690CA00"/>
    <w:rsid w:val="4694C53E"/>
    <w:rsid w:val="4695CE64"/>
    <w:rsid w:val="46960422"/>
    <w:rsid w:val="4699DA11"/>
    <w:rsid w:val="469DF5EB"/>
    <w:rsid w:val="46A089E4"/>
    <w:rsid w:val="46A3DE8D"/>
    <w:rsid w:val="46A52462"/>
    <w:rsid w:val="46A712F8"/>
    <w:rsid w:val="46A97691"/>
    <w:rsid w:val="46A9A04E"/>
    <w:rsid w:val="46AB3C95"/>
    <w:rsid w:val="46ABDC3A"/>
    <w:rsid w:val="46ABF1E0"/>
    <w:rsid w:val="46ACC56E"/>
    <w:rsid w:val="46AD495F"/>
    <w:rsid w:val="46B0F2DF"/>
    <w:rsid w:val="46B283FD"/>
    <w:rsid w:val="46BB6B51"/>
    <w:rsid w:val="46BBDD59"/>
    <w:rsid w:val="46BD9EA2"/>
    <w:rsid w:val="46C14753"/>
    <w:rsid w:val="46C1EAB9"/>
    <w:rsid w:val="46C33009"/>
    <w:rsid w:val="46C4E448"/>
    <w:rsid w:val="46C61B6E"/>
    <w:rsid w:val="46C94A86"/>
    <w:rsid w:val="46CA0E13"/>
    <w:rsid w:val="46D295F4"/>
    <w:rsid w:val="46D6469B"/>
    <w:rsid w:val="46D6A553"/>
    <w:rsid w:val="46D7D616"/>
    <w:rsid w:val="46DA2802"/>
    <w:rsid w:val="46DBDED8"/>
    <w:rsid w:val="46DE8D0C"/>
    <w:rsid w:val="46DF7A01"/>
    <w:rsid w:val="46E02073"/>
    <w:rsid w:val="46E3FFC2"/>
    <w:rsid w:val="46E8176C"/>
    <w:rsid w:val="46E87FAD"/>
    <w:rsid w:val="46EB593A"/>
    <w:rsid w:val="46EE1D22"/>
    <w:rsid w:val="46EFB1C5"/>
    <w:rsid w:val="46F1FC9C"/>
    <w:rsid w:val="46F3B9AE"/>
    <w:rsid w:val="46F4A7E1"/>
    <w:rsid w:val="46F51764"/>
    <w:rsid w:val="46F65159"/>
    <w:rsid w:val="46F967A8"/>
    <w:rsid w:val="46F9BE67"/>
    <w:rsid w:val="46FCB5CE"/>
    <w:rsid w:val="470A3327"/>
    <w:rsid w:val="470DD49B"/>
    <w:rsid w:val="470F35B2"/>
    <w:rsid w:val="470F9872"/>
    <w:rsid w:val="47109461"/>
    <w:rsid w:val="4714A57B"/>
    <w:rsid w:val="47174E2F"/>
    <w:rsid w:val="471915CA"/>
    <w:rsid w:val="47192527"/>
    <w:rsid w:val="471CC791"/>
    <w:rsid w:val="471D13DC"/>
    <w:rsid w:val="471F66D0"/>
    <w:rsid w:val="472752E4"/>
    <w:rsid w:val="472A247E"/>
    <w:rsid w:val="472CF597"/>
    <w:rsid w:val="4730C508"/>
    <w:rsid w:val="4732B19F"/>
    <w:rsid w:val="47346779"/>
    <w:rsid w:val="4734D8B2"/>
    <w:rsid w:val="47360631"/>
    <w:rsid w:val="473A2304"/>
    <w:rsid w:val="473BD257"/>
    <w:rsid w:val="473ED547"/>
    <w:rsid w:val="4743E2ED"/>
    <w:rsid w:val="474482D4"/>
    <w:rsid w:val="474519BC"/>
    <w:rsid w:val="4748E53C"/>
    <w:rsid w:val="475007FA"/>
    <w:rsid w:val="475163ED"/>
    <w:rsid w:val="4752CDE4"/>
    <w:rsid w:val="475573B6"/>
    <w:rsid w:val="475E2BA3"/>
    <w:rsid w:val="47601F5D"/>
    <w:rsid w:val="4760AC09"/>
    <w:rsid w:val="4760F935"/>
    <w:rsid w:val="4762916D"/>
    <w:rsid w:val="47698BCA"/>
    <w:rsid w:val="476C8838"/>
    <w:rsid w:val="476CBC38"/>
    <w:rsid w:val="4771877A"/>
    <w:rsid w:val="4771DE88"/>
    <w:rsid w:val="47732C6F"/>
    <w:rsid w:val="4778CBDB"/>
    <w:rsid w:val="477B97E5"/>
    <w:rsid w:val="477B9ECD"/>
    <w:rsid w:val="47815C63"/>
    <w:rsid w:val="47821B91"/>
    <w:rsid w:val="478267C6"/>
    <w:rsid w:val="4787537E"/>
    <w:rsid w:val="4789AA54"/>
    <w:rsid w:val="478CD39C"/>
    <w:rsid w:val="478D45E9"/>
    <w:rsid w:val="478F3C05"/>
    <w:rsid w:val="4793EF73"/>
    <w:rsid w:val="4799FAAD"/>
    <w:rsid w:val="479D8D01"/>
    <w:rsid w:val="47A08C01"/>
    <w:rsid w:val="47A282A6"/>
    <w:rsid w:val="47A56379"/>
    <w:rsid w:val="47A719A9"/>
    <w:rsid w:val="47A7230D"/>
    <w:rsid w:val="47AB60A2"/>
    <w:rsid w:val="47ABDAA3"/>
    <w:rsid w:val="47ACB7C2"/>
    <w:rsid w:val="47AE96A5"/>
    <w:rsid w:val="47B32B1B"/>
    <w:rsid w:val="47B595F1"/>
    <w:rsid w:val="47BF800D"/>
    <w:rsid w:val="47BFC8DA"/>
    <w:rsid w:val="47C59E95"/>
    <w:rsid w:val="47C6B655"/>
    <w:rsid w:val="47C72A80"/>
    <w:rsid w:val="47C9BC6C"/>
    <w:rsid w:val="47CA5141"/>
    <w:rsid w:val="47CCE51E"/>
    <w:rsid w:val="47CD75AD"/>
    <w:rsid w:val="47CD78D6"/>
    <w:rsid w:val="47D222F4"/>
    <w:rsid w:val="47D31FB2"/>
    <w:rsid w:val="47D60F24"/>
    <w:rsid w:val="47D6B0FF"/>
    <w:rsid w:val="47D8AC3E"/>
    <w:rsid w:val="47DA7B27"/>
    <w:rsid w:val="47DBB8CE"/>
    <w:rsid w:val="47DE2E1E"/>
    <w:rsid w:val="47E0A948"/>
    <w:rsid w:val="47E153BB"/>
    <w:rsid w:val="47EAFC1B"/>
    <w:rsid w:val="47ECC708"/>
    <w:rsid w:val="47ED184D"/>
    <w:rsid w:val="47F0FDEA"/>
    <w:rsid w:val="47F2211B"/>
    <w:rsid w:val="47F28B6C"/>
    <w:rsid w:val="47F9828A"/>
    <w:rsid w:val="47FC5543"/>
    <w:rsid w:val="47FCD2D5"/>
    <w:rsid w:val="47FE80AE"/>
    <w:rsid w:val="4801F70A"/>
    <w:rsid w:val="48025850"/>
    <w:rsid w:val="480A8E72"/>
    <w:rsid w:val="4810C23A"/>
    <w:rsid w:val="48189E18"/>
    <w:rsid w:val="481AF1AC"/>
    <w:rsid w:val="481B5036"/>
    <w:rsid w:val="481D39DA"/>
    <w:rsid w:val="481FCBA6"/>
    <w:rsid w:val="48222412"/>
    <w:rsid w:val="4829FB69"/>
    <w:rsid w:val="482AF864"/>
    <w:rsid w:val="482BEACE"/>
    <w:rsid w:val="482D042A"/>
    <w:rsid w:val="482EF5B1"/>
    <w:rsid w:val="4830576C"/>
    <w:rsid w:val="4836759E"/>
    <w:rsid w:val="483C366A"/>
    <w:rsid w:val="483DBCC5"/>
    <w:rsid w:val="4842FC1C"/>
    <w:rsid w:val="4849D438"/>
    <w:rsid w:val="484B4B77"/>
    <w:rsid w:val="48507CD6"/>
    <w:rsid w:val="48508625"/>
    <w:rsid w:val="4850AD42"/>
    <w:rsid w:val="48514D4D"/>
    <w:rsid w:val="48519B24"/>
    <w:rsid w:val="48568AF6"/>
    <w:rsid w:val="48581777"/>
    <w:rsid w:val="485D09C1"/>
    <w:rsid w:val="485F0E6F"/>
    <w:rsid w:val="48650EE3"/>
    <w:rsid w:val="48677B1C"/>
    <w:rsid w:val="486A3BEB"/>
    <w:rsid w:val="486A8EC0"/>
    <w:rsid w:val="4871642E"/>
    <w:rsid w:val="4871F68D"/>
    <w:rsid w:val="4875F3BD"/>
    <w:rsid w:val="4878530B"/>
    <w:rsid w:val="487AF0AC"/>
    <w:rsid w:val="487CC60E"/>
    <w:rsid w:val="487D8672"/>
    <w:rsid w:val="487EB97E"/>
    <w:rsid w:val="487F1570"/>
    <w:rsid w:val="487FFAE8"/>
    <w:rsid w:val="4880C642"/>
    <w:rsid w:val="4884E2CA"/>
    <w:rsid w:val="48895D9B"/>
    <w:rsid w:val="488D5262"/>
    <w:rsid w:val="488EAD49"/>
    <w:rsid w:val="4893DD77"/>
    <w:rsid w:val="48965FB4"/>
    <w:rsid w:val="489B37D0"/>
    <w:rsid w:val="48A11952"/>
    <w:rsid w:val="48A588F2"/>
    <w:rsid w:val="48AC1A4E"/>
    <w:rsid w:val="48AE367F"/>
    <w:rsid w:val="48AFB4D6"/>
    <w:rsid w:val="48B02FB8"/>
    <w:rsid w:val="48B2C58F"/>
    <w:rsid w:val="48B56C71"/>
    <w:rsid w:val="48B64397"/>
    <w:rsid w:val="48B7909D"/>
    <w:rsid w:val="48B8813C"/>
    <w:rsid w:val="48B95C35"/>
    <w:rsid w:val="48B9C7D4"/>
    <w:rsid w:val="48BA34B8"/>
    <w:rsid w:val="48BD0DA1"/>
    <w:rsid w:val="48C0E0EB"/>
    <w:rsid w:val="48C41455"/>
    <w:rsid w:val="48CF0E66"/>
    <w:rsid w:val="48D46B69"/>
    <w:rsid w:val="48D8B399"/>
    <w:rsid w:val="48DB624D"/>
    <w:rsid w:val="48DD6DF7"/>
    <w:rsid w:val="48DD9F43"/>
    <w:rsid w:val="48DEA867"/>
    <w:rsid w:val="48E1BA0F"/>
    <w:rsid w:val="48E283AE"/>
    <w:rsid w:val="48E296B3"/>
    <w:rsid w:val="48E35634"/>
    <w:rsid w:val="48E3C569"/>
    <w:rsid w:val="48E5BC07"/>
    <w:rsid w:val="48E68F4D"/>
    <w:rsid w:val="48E7CC46"/>
    <w:rsid w:val="48E9349C"/>
    <w:rsid w:val="48F14417"/>
    <w:rsid w:val="48F586D0"/>
    <w:rsid w:val="48FA3C71"/>
    <w:rsid w:val="48FDE3A2"/>
    <w:rsid w:val="4904F33A"/>
    <w:rsid w:val="49067B28"/>
    <w:rsid w:val="490893DA"/>
    <w:rsid w:val="490AB1A2"/>
    <w:rsid w:val="490B2870"/>
    <w:rsid w:val="490B402D"/>
    <w:rsid w:val="490D7964"/>
    <w:rsid w:val="490EED1F"/>
    <w:rsid w:val="49106258"/>
    <w:rsid w:val="49110204"/>
    <w:rsid w:val="4911C4E7"/>
    <w:rsid w:val="491899E8"/>
    <w:rsid w:val="4918DEBB"/>
    <w:rsid w:val="491936FE"/>
    <w:rsid w:val="4919AC8B"/>
    <w:rsid w:val="491AFC3C"/>
    <w:rsid w:val="4920E0FF"/>
    <w:rsid w:val="49226285"/>
    <w:rsid w:val="4923AE25"/>
    <w:rsid w:val="4924D6E7"/>
    <w:rsid w:val="492AB0AD"/>
    <w:rsid w:val="492B0B8B"/>
    <w:rsid w:val="492FCAAF"/>
    <w:rsid w:val="492FCED8"/>
    <w:rsid w:val="493248B5"/>
    <w:rsid w:val="493441CD"/>
    <w:rsid w:val="49347F73"/>
    <w:rsid w:val="4936DF00"/>
    <w:rsid w:val="493B4CFB"/>
    <w:rsid w:val="49404D99"/>
    <w:rsid w:val="494451DB"/>
    <w:rsid w:val="49470E59"/>
    <w:rsid w:val="4947FBCA"/>
    <w:rsid w:val="494924E9"/>
    <w:rsid w:val="494B0A10"/>
    <w:rsid w:val="494EFD2B"/>
    <w:rsid w:val="494FBE4C"/>
    <w:rsid w:val="4956E31E"/>
    <w:rsid w:val="495911DD"/>
    <w:rsid w:val="49594612"/>
    <w:rsid w:val="495CA18B"/>
    <w:rsid w:val="495D1C64"/>
    <w:rsid w:val="495E97AF"/>
    <w:rsid w:val="495E9F54"/>
    <w:rsid w:val="496148A1"/>
    <w:rsid w:val="49647F06"/>
    <w:rsid w:val="4964C231"/>
    <w:rsid w:val="4969460E"/>
    <w:rsid w:val="496ADBE8"/>
    <w:rsid w:val="496C0905"/>
    <w:rsid w:val="496C2459"/>
    <w:rsid w:val="496D478C"/>
    <w:rsid w:val="496FD53A"/>
    <w:rsid w:val="497056FB"/>
    <w:rsid w:val="49707DDF"/>
    <w:rsid w:val="4970DB35"/>
    <w:rsid w:val="49712A4E"/>
    <w:rsid w:val="4971AE7A"/>
    <w:rsid w:val="497219D8"/>
    <w:rsid w:val="4972EEFE"/>
    <w:rsid w:val="497B3FFB"/>
    <w:rsid w:val="497E4B6E"/>
    <w:rsid w:val="497EA5DC"/>
    <w:rsid w:val="497F378D"/>
    <w:rsid w:val="497F6F8A"/>
    <w:rsid w:val="4980F9D0"/>
    <w:rsid w:val="49824E01"/>
    <w:rsid w:val="4984B8F4"/>
    <w:rsid w:val="4986BE4D"/>
    <w:rsid w:val="498B4C91"/>
    <w:rsid w:val="498C883B"/>
    <w:rsid w:val="498DE184"/>
    <w:rsid w:val="498F5574"/>
    <w:rsid w:val="498F8FC0"/>
    <w:rsid w:val="49918D09"/>
    <w:rsid w:val="4991E34A"/>
    <w:rsid w:val="49922739"/>
    <w:rsid w:val="4992ACB6"/>
    <w:rsid w:val="49931C62"/>
    <w:rsid w:val="49941DC3"/>
    <w:rsid w:val="4996C494"/>
    <w:rsid w:val="499B872E"/>
    <w:rsid w:val="499E5AB1"/>
    <w:rsid w:val="499F5F43"/>
    <w:rsid w:val="49A001FD"/>
    <w:rsid w:val="49A2B2D2"/>
    <w:rsid w:val="49A65125"/>
    <w:rsid w:val="49A91727"/>
    <w:rsid w:val="49AADA7A"/>
    <w:rsid w:val="49AE581D"/>
    <w:rsid w:val="49B16CB7"/>
    <w:rsid w:val="49B3EF29"/>
    <w:rsid w:val="49B715A3"/>
    <w:rsid w:val="49B7960A"/>
    <w:rsid w:val="49B7B7B0"/>
    <w:rsid w:val="49C12163"/>
    <w:rsid w:val="49C1CD1B"/>
    <w:rsid w:val="49C24536"/>
    <w:rsid w:val="49C30F59"/>
    <w:rsid w:val="49C5066B"/>
    <w:rsid w:val="49C51B1C"/>
    <w:rsid w:val="49C982F9"/>
    <w:rsid w:val="49D245A3"/>
    <w:rsid w:val="49D4F492"/>
    <w:rsid w:val="49D8C435"/>
    <w:rsid w:val="49DA822B"/>
    <w:rsid w:val="49DB420C"/>
    <w:rsid w:val="49DD44E4"/>
    <w:rsid w:val="49E08A95"/>
    <w:rsid w:val="49E4C20F"/>
    <w:rsid w:val="49E66013"/>
    <w:rsid w:val="49EB1AC7"/>
    <w:rsid w:val="49EC7EFB"/>
    <w:rsid w:val="49EF12E4"/>
    <w:rsid w:val="49F2605A"/>
    <w:rsid w:val="49F2E4FE"/>
    <w:rsid w:val="49F2E7E2"/>
    <w:rsid w:val="49F58D15"/>
    <w:rsid w:val="49F671B4"/>
    <w:rsid w:val="49F79990"/>
    <w:rsid w:val="49F8A5BB"/>
    <w:rsid w:val="49F8F007"/>
    <w:rsid w:val="49FAC68A"/>
    <w:rsid w:val="49FCE0BB"/>
    <w:rsid w:val="4A02DB6F"/>
    <w:rsid w:val="4A07E295"/>
    <w:rsid w:val="4A0D1EB2"/>
    <w:rsid w:val="4A120EB4"/>
    <w:rsid w:val="4A12826C"/>
    <w:rsid w:val="4A1358DF"/>
    <w:rsid w:val="4A14A099"/>
    <w:rsid w:val="4A18E8F7"/>
    <w:rsid w:val="4A1C7728"/>
    <w:rsid w:val="4A212897"/>
    <w:rsid w:val="4A2443BC"/>
    <w:rsid w:val="4A29369F"/>
    <w:rsid w:val="4A2DC8F6"/>
    <w:rsid w:val="4A2F9683"/>
    <w:rsid w:val="4A2FA563"/>
    <w:rsid w:val="4A31B467"/>
    <w:rsid w:val="4A320B7A"/>
    <w:rsid w:val="4A34F85A"/>
    <w:rsid w:val="4A352A09"/>
    <w:rsid w:val="4A35BD19"/>
    <w:rsid w:val="4A37A6A9"/>
    <w:rsid w:val="4A3C85B1"/>
    <w:rsid w:val="4A3E303B"/>
    <w:rsid w:val="4A430E81"/>
    <w:rsid w:val="4A44EB4E"/>
    <w:rsid w:val="4A49CABA"/>
    <w:rsid w:val="4A4B2EA4"/>
    <w:rsid w:val="4A4F69C0"/>
    <w:rsid w:val="4A4FD468"/>
    <w:rsid w:val="4A54EAB4"/>
    <w:rsid w:val="4A55F8D7"/>
    <w:rsid w:val="4A566A75"/>
    <w:rsid w:val="4A57D050"/>
    <w:rsid w:val="4A593B0D"/>
    <w:rsid w:val="4A5C564E"/>
    <w:rsid w:val="4A5CA0C2"/>
    <w:rsid w:val="4A5DD1C9"/>
    <w:rsid w:val="4A62B33C"/>
    <w:rsid w:val="4A63524E"/>
    <w:rsid w:val="4A648ADA"/>
    <w:rsid w:val="4A658B3B"/>
    <w:rsid w:val="4A669986"/>
    <w:rsid w:val="4A691D1F"/>
    <w:rsid w:val="4A69EF69"/>
    <w:rsid w:val="4A6C9912"/>
    <w:rsid w:val="4A6F72C8"/>
    <w:rsid w:val="4A77AD3B"/>
    <w:rsid w:val="4A7ABCDD"/>
    <w:rsid w:val="4A7CC519"/>
    <w:rsid w:val="4A7DCFA2"/>
    <w:rsid w:val="4A7E2F6C"/>
    <w:rsid w:val="4A80D383"/>
    <w:rsid w:val="4A83A3E4"/>
    <w:rsid w:val="4A84E483"/>
    <w:rsid w:val="4A85851E"/>
    <w:rsid w:val="4A879744"/>
    <w:rsid w:val="4A8DC5A7"/>
    <w:rsid w:val="4A8DD8CE"/>
    <w:rsid w:val="4A90E3E1"/>
    <w:rsid w:val="4A916357"/>
    <w:rsid w:val="4A940684"/>
    <w:rsid w:val="4A9EB570"/>
    <w:rsid w:val="4AA09C72"/>
    <w:rsid w:val="4AA39B43"/>
    <w:rsid w:val="4AA992DC"/>
    <w:rsid w:val="4AAE0530"/>
    <w:rsid w:val="4AAE7220"/>
    <w:rsid w:val="4AAEDCE1"/>
    <w:rsid w:val="4AAEE400"/>
    <w:rsid w:val="4AB2AE00"/>
    <w:rsid w:val="4AB43442"/>
    <w:rsid w:val="4AB9FBCC"/>
    <w:rsid w:val="4ABA71DA"/>
    <w:rsid w:val="4ABA93D3"/>
    <w:rsid w:val="4ABB74B2"/>
    <w:rsid w:val="4ABC2ACF"/>
    <w:rsid w:val="4ABE0196"/>
    <w:rsid w:val="4ABE705B"/>
    <w:rsid w:val="4AC60935"/>
    <w:rsid w:val="4AC9D11B"/>
    <w:rsid w:val="4ACB5001"/>
    <w:rsid w:val="4ACCC350"/>
    <w:rsid w:val="4ACD6CC7"/>
    <w:rsid w:val="4ACD85E3"/>
    <w:rsid w:val="4ADC4A82"/>
    <w:rsid w:val="4ADDC3EA"/>
    <w:rsid w:val="4ADE9217"/>
    <w:rsid w:val="4AE0F481"/>
    <w:rsid w:val="4AEC2033"/>
    <w:rsid w:val="4AEC3CBA"/>
    <w:rsid w:val="4AECB96A"/>
    <w:rsid w:val="4AEEFC07"/>
    <w:rsid w:val="4AF23B7B"/>
    <w:rsid w:val="4B00C841"/>
    <w:rsid w:val="4B05EC03"/>
    <w:rsid w:val="4B07184C"/>
    <w:rsid w:val="4B073B3E"/>
    <w:rsid w:val="4B0B35C6"/>
    <w:rsid w:val="4B0BCB5F"/>
    <w:rsid w:val="4B10D883"/>
    <w:rsid w:val="4B1610FF"/>
    <w:rsid w:val="4B19FB0A"/>
    <w:rsid w:val="4B1C4037"/>
    <w:rsid w:val="4B213CBC"/>
    <w:rsid w:val="4B2357ED"/>
    <w:rsid w:val="4B23D3F2"/>
    <w:rsid w:val="4B244941"/>
    <w:rsid w:val="4B277FE3"/>
    <w:rsid w:val="4B2B0202"/>
    <w:rsid w:val="4B307D8E"/>
    <w:rsid w:val="4B334BA4"/>
    <w:rsid w:val="4B37B808"/>
    <w:rsid w:val="4B387B86"/>
    <w:rsid w:val="4B3C397B"/>
    <w:rsid w:val="4B401AD5"/>
    <w:rsid w:val="4B410A1A"/>
    <w:rsid w:val="4B416A75"/>
    <w:rsid w:val="4B429193"/>
    <w:rsid w:val="4B46B9B4"/>
    <w:rsid w:val="4B478859"/>
    <w:rsid w:val="4B47C1B6"/>
    <w:rsid w:val="4B4A729A"/>
    <w:rsid w:val="4B4CA07E"/>
    <w:rsid w:val="4B4E346A"/>
    <w:rsid w:val="4B503909"/>
    <w:rsid w:val="4B52E13B"/>
    <w:rsid w:val="4B5409F5"/>
    <w:rsid w:val="4B564D5C"/>
    <w:rsid w:val="4B59BEAB"/>
    <w:rsid w:val="4B686611"/>
    <w:rsid w:val="4B6A371F"/>
    <w:rsid w:val="4B6CADD3"/>
    <w:rsid w:val="4B6ED06E"/>
    <w:rsid w:val="4B6FBDEB"/>
    <w:rsid w:val="4B77DF09"/>
    <w:rsid w:val="4B785AD6"/>
    <w:rsid w:val="4B7C6682"/>
    <w:rsid w:val="4B87E011"/>
    <w:rsid w:val="4B882DC4"/>
    <w:rsid w:val="4B889E19"/>
    <w:rsid w:val="4B88F9FF"/>
    <w:rsid w:val="4B8AD639"/>
    <w:rsid w:val="4B8E3800"/>
    <w:rsid w:val="4B96A8C2"/>
    <w:rsid w:val="4B9A875E"/>
    <w:rsid w:val="4BA1CF24"/>
    <w:rsid w:val="4BA7A4B3"/>
    <w:rsid w:val="4BAA0F87"/>
    <w:rsid w:val="4BAA1F98"/>
    <w:rsid w:val="4BAC60DE"/>
    <w:rsid w:val="4BB05DE2"/>
    <w:rsid w:val="4BB070FA"/>
    <w:rsid w:val="4BB79BAA"/>
    <w:rsid w:val="4BB8D9BF"/>
    <w:rsid w:val="4BBBBDF9"/>
    <w:rsid w:val="4BBC1468"/>
    <w:rsid w:val="4BBE4B6A"/>
    <w:rsid w:val="4BC49893"/>
    <w:rsid w:val="4BC4B4D2"/>
    <w:rsid w:val="4BC4EE1A"/>
    <w:rsid w:val="4BC94B48"/>
    <w:rsid w:val="4BCB2515"/>
    <w:rsid w:val="4BCB8FBF"/>
    <w:rsid w:val="4BCDE7B9"/>
    <w:rsid w:val="4BCE5DCC"/>
    <w:rsid w:val="4BDBE80A"/>
    <w:rsid w:val="4BDC1B4B"/>
    <w:rsid w:val="4BDC8FD2"/>
    <w:rsid w:val="4BDCDE7A"/>
    <w:rsid w:val="4BDFD2D8"/>
    <w:rsid w:val="4BE90AD3"/>
    <w:rsid w:val="4BECDF6B"/>
    <w:rsid w:val="4BF25C9C"/>
    <w:rsid w:val="4BF35B4E"/>
    <w:rsid w:val="4BF780ED"/>
    <w:rsid w:val="4BFABB3D"/>
    <w:rsid w:val="4BFCA7C4"/>
    <w:rsid w:val="4BFE3555"/>
    <w:rsid w:val="4BFE9856"/>
    <w:rsid w:val="4BFF486D"/>
    <w:rsid w:val="4BFF79F1"/>
    <w:rsid w:val="4C000E71"/>
    <w:rsid w:val="4C075C99"/>
    <w:rsid w:val="4C094A09"/>
    <w:rsid w:val="4C18F149"/>
    <w:rsid w:val="4C1C6143"/>
    <w:rsid w:val="4C1CD089"/>
    <w:rsid w:val="4C1CD50E"/>
    <w:rsid w:val="4C1DD398"/>
    <w:rsid w:val="4C1E1197"/>
    <w:rsid w:val="4C1E70CF"/>
    <w:rsid w:val="4C1F9123"/>
    <w:rsid w:val="4C205529"/>
    <w:rsid w:val="4C236F1F"/>
    <w:rsid w:val="4C2723CF"/>
    <w:rsid w:val="4C275FB4"/>
    <w:rsid w:val="4C281712"/>
    <w:rsid w:val="4C2B4E71"/>
    <w:rsid w:val="4C2D32E2"/>
    <w:rsid w:val="4C2D9669"/>
    <w:rsid w:val="4C2FA8D1"/>
    <w:rsid w:val="4C301FF8"/>
    <w:rsid w:val="4C32790B"/>
    <w:rsid w:val="4C35DFBD"/>
    <w:rsid w:val="4C36C32C"/>
    <w:rsid w:val="4C3AE8CA"/>
    <w:rsid w:val="4C3CDD78"/>
    <w:rsid w:val="4C45C182"/>
    <w:rsid w:val="4C4A2E76"/>
    <w:rsid w:val="4C4E2B7D"/>
    <w:rsid w:val="4C4F23E2"/>
    <w:rsid w:val="4C4F7F73"/>
    <w:rsid w:val="4C53F398"/>
    <w:rsid w:val="4C56FFF9"/>
    <w:rsid w:val="4C5E8622"/>
    <w:rsid w:val="4C60D543"/>
    <w:rsid w:val="4C613A8F"/>
    <w:rsid w:val="4C616D47"/>
    <w:rsid w:val="4C61A70C"/>
    <w:rsid w:val="4C64223F"/>
    <w:rsid w:val="4C661CDE"/>
    <w:rsid w:val="4C684E66"/>
    <w:rsid w:val="4C707D66"/>
    <w:rsid w:val="4C71667D"/>
    <w:rsid w:val="4C71A6C5"/>
    <w:rsid w:val="4C723C7E"/>
    <w:rsid w:val="4C74E725"/>
    <w:rsid w:val="4C776CAE"/>
    <w:rsid w:val="4C79944B"/>
    <w:rsid w:val="4C802D06"/>
    <w:rsid w:val="4C811405"/>
    <w:rsid w:val="4C88D65B"/>
    <w:rsid w:val="4C89C3F2"/>
    <w:rsid w:val="4C90F8B3"/>
    <w:rsid w:val="4C92A22F"/>
    <w:rsid w:val="4C9462D9"/>
    <w:rsid w:val="4C957868"/>
    <w:rsid w:val="4C95D5CC"/>
    <w:rsid w:val="4C9C8BD5"/>
    <w:rsid w:val="4C9C8ED4"/>
    <w:rsid w:val="4C9F6DF2"/>
    <w:rsid w:val="4CA067E8"/>
    <w:rsid w:val="4CA0A440"/>
    <w:rsid w:val="4CA12BC0"/>
    <w:rsid w:val="4CA1BCDD"/>
    <w:rsid w:val="4CA25A57"/>
    <w:rsid w:val="4CA28A6E"/>
    <w:rsid w:val="4CA65461"/>
    <w:rsid w:val="4CA8DC0A"/>
    <w:rsid w:val="4CA8EEB2"/>
    <w:rsid w:val="4CA952EB"/>
    <w:rsid w:val="4CAB3A98"/>
    <w:rsid w:val="4CABB01C"/>
    <w:rsid w:val="4CAC12CB"/>
    <w:rsid w:val="4CACA6ED"/>
    <w:rsid w:val="4CAD0DF5"/>
    <w:rsid w:val="4CB72364"/>
    <w:rsid w:val="4CB8AB8D"/>
    <w:rsid w:val="4CBD3010"/>
    <w:rsid w:val="4CBDCB9A"/>
    <w:rsid w:val="4CBDCC89"/>
    <w:rsid w:val="4CBDCFD5"/>
    <w:rsid w:val="4CBEE641"/>
    <w:rsid w:val="4CBF61AE"/>
    <w:rsid w:val="4CC187B9"/>
    <w:rsid w:val="4CC1D365"/>
    <w:rsid w:val="4CC21269"/>
    <w:rsid w:val="4CC26F49"/>
    <w:rsid w:val="4CC5988F"/>
    <w:rsid w:val="4CC83E2A"/>
    <w:rsid w:val="4CC8D26D"/>
    <w:rsid w:val="4CCB116B"/>
    <w:rsid w:val="4CCCB608"/>
    <w:rsid w:val="4CCD5942"/>
    <w:rsid w:val="4CCD6787"/>
    <w:rsid w:val="4CCDDB25"/>
    <w:rsid w:val="4CCE24E1"/>
    <w:rsid w:val="4CCED786"/>
    <w:rsid w:val="4CD5E35D"/>
    <w:rsid w:val="4CD639E4"/>
    <w:rsid w:val="4CD8B160"/>
    <w:rsid w:val="4CDC8F73"/>
    <w:rsid w:val="4CDDEACA"/>
    <w:rsid w:val="4CE13CED"/>
    <w:rsid w:val="4CE299DE"/>
    <w:rsid w:val="4CE64D2D"/>
    <w:rsid w:val="4CE6BEBA"/>
    <w:rsid w:val="4CEBCC9D"/>
    <w:rsid w:val="4CEBD92D"/>
    <w:rsid w:val="4CEC1AC0"/>
    <w:rsid w:val="4CEC9D98"/>
    <w:rsid w:val="4CF071C1"/>
    <w:rsid w:val="4CF2869A"/>
    <w:rsid w:val="4CF4B828"/>
    <w:rsid w:val="4CF80F49"/>
    <w:rsid w:val="4CFDFD18"/>
    <w:rsid w:val="4CFF9DB9"/>
    <w:rsid w:val="4D00E7A1"/>
    <w:rsid w:val="4D05EBBD"/>
    <w:rsid w:val="4D08EB6A"/>
    <w:rsid w:val="4D09B9AE"/>
    <w:rsid w:val="4D0B16DA"/>
    <w:rsid w:val="4D0BD5A4"/>
    <w:rsid w:val="4D0D1104"/>
    <w:rsid w:val="4D15B3DA"/>
    <w:rsid w:val="4D17ED52"/>
    <w:rsid w:val="4D18AAAE"/>
    <w:rsid w:val="4D1CC283"/>
    <w:rsid w:val="4D21B2CC"/>
    <w:rsid w:val="4D25B8AD"/>
    <w:rsid w:val="4D276637"/>
    <w:rsid w:val="4D283EEC"/>
    <w:rsid w:val="4D2CA4F7"/>
    <w:rsid w:val="4D2D95AF"/>
    <w:rsid w:val="4D31038E"/>
    <w:rsid w:val="4D3CEB8F"/>
    <w:rsid w:val="4D4083BF"/>
    <w:rsid w:val="4D425A5D"/>
    <w:rsid w:val="4D43FFF7"/>
    <w:rsid w:val="4D451120"/>
    <w:rsid w:val="4D459A58"/>
    <w:rsid w:val="4D46A55E"/>
    <w:rsid w:val="4D48149F"/>
    <w:rsid w:val="4D5CE6D4"/>
    <w:rsid w:val="4D63D15E"/>
    <w:rsid w:val="4D6672BB"/>
    <w:rsid w:val="4D68C8A6"/>
    <w:rsid w:val="4D69164D"/>
    <w:rsid w:val="4D6B3AC4"/>
    <w:rsid w:val="4D6EC917"/>
    <w:rsid w:val="4D75F072"/>
    <w:rsid w:val="4D7729C8"/>
    <w:rsid w:val="4D7858E9"/>
    <w:rsid w:val="4D78661A"/>
    <w:rsid w:val="4D79DCEB"/>
    <w:rsid w:val="4D7AFF49"/>
    <w:rsid w:val="4D7B395D"/>
    <w:rsid w:val="4D7B7FF8"/>
    <w:rsid w:val="4D7CF675"/>
    <w:rsid w:val="4D7DAC8E"/>
    <w:rsid w:val="4D7DCBBE"/>
    <w:rsid w:val="4D7E5033"/>
    <w:rsid w:val="4D8036BC"/>
    <w:rsid w:val="4D8154EB"/>
    <w:rsid w:val="4D83259F"/>
    <w:rsid w:val="4D867F26"/>
    <w:rsid w:val="4D8A659B"/>
    <w:rsid w:val="4D9439E2"/>
    <w:rsid w:val="4D9C138C"/>
    <w:rsid w:val="4D9C61AF"/>
    <w:rsid w:val="4D9F2A7F"/>
    <w:rsid w:val="4DA02011"/>
    <w:rsid w:val="4DA0E178"/>
    <w:rsid w:val="4DA1CFB3"/>
    <w:rsid w:val="4DA50BAE"/>
    <w:rsid w:val="4DA5FE6B"/>
    <w:rsid w:val="4DA6E082"/>
    <w:rsid w:val="4DA75D73"/>
    <w:rsid w:val="4DA91660"/>
    <w:rsid w:val="4DA9ADD8"/>
    <w:rsid w:val="4DAABADD"/>
    <w:rsid w:val="4DAB60BE"/>
    <w:rsid w:val="4DB05051"/>
    <w:rsid w:val="4DB2185E"/>
    <w:rsid w:val="4DB3C006"/>
    <w:rsid w:val="4DB583E1"/>
    <w:rsid w:val="4DB65FEF"/>
    <w:rsid w:val="4DB66A81"/>
    <w:rsid w:val="4DC1B93E"/>
    <w:rsid w:val="4DC84A9A"/>
    <w:rsid w:val="4DCC694C"/>
    <w:rsid w:val="4DCD1BA8"/>
    <w:rsid w:val="4DCD8A8B"/>
    <w:rsid w:val="4DDAB4BB"/>
    <w:rsid w:val="4DDB06A1"/>
    <w:rsid w:val="4DDBF412"/>
    <w:rsid w:val="4DDD1F53"/>
    <w:rsid w:val="4DE16BEA"/>
    <w:rsid w:val="4DE445E4"/>
    <w:rsid w:val="4DE7EA6E"/>
    <w:rsid w:val="4DE95E7A"/>
    <w:rsid w:val="4DEA1319"/>
    <w:rsid w:val="4DED807D"/>
    <w:rsid w:val="4DF082CD"/>
    <w:rsid w:val="4DF73286"/>
    <w:rsid w:val="4DFA22A2"/>
    <w:rsid w:val="4DFB4C63"/>
    <w:rsid w:val="4DFD1BC8"/>
    <w:rsid w:val="4DFE2E6E"/>
    <w:rsid w:val="4E0434BF"/>
    <w:rsid w:val="4E04C9C6"/>
    <w:rsid w:val="4E058884"/>
    <w:rsid w:val="4E063495"/>
    <w:rsid w:val="4E07DE81"/>
    <w:rsid w:val="4E12FC31"/>
    <w:rsid w:val="4E159313"/>
    <w:rsid w:val="4E17511B"/>
    <w:rsid w:val="4E1F428F"/>
    <w:rsid w:val="4E2396BA"/>
    <w:rsid w:val="4E26191B"/>
    <w:rsid w:val="4E268281"/>
    <w:rsid w:val="4E328009"/>
    <w:rsid w:val="4E331CAE"/>
    <w:rsid w:val="4E3DABF4"/>
    <w:rsid w:val="4E3E8722"/>
    <w:rsid w:val="4E3FEEC3"/>
    <w:rsid w:val="4E426658"/>
    <w:rsid w:val="4E457D1E"/>
    <w:rsid w:val="4E467C43"/>
    <w:rsid w:val="4E46A466"/>
    <w:rsid w:val="4E4BC30C"/>
    <w:rsid w:val="4E4EFA40"/>
    <w:rsid w:val="4E50C859"/>
    <w:rsid w:val="4E5AB751"/>
    <w:rsid w:val="4E5B74B4"/>
    <w:rsid w:val="4E5FE8FF"/>
    <w:rsid w:val="4E63AE65"/>
    <w:rsid w:val="4E64C16E"/>
    <w:rsid w:val="4E6600A8"/>
    <w:rsid w:val="4E66FE4E"/>
    <w:rsid w:val="4E68190E"/>
    <w:rsid w:val="4E6D20D4"/>
    <w:rsid w:val="4E6F6E7C"/>
    <w:rsid w:val="4E74D4BD"/>
    <w:rsid w:val="4E762617"/>
    <w:rsid w:val="4E79948B"/>
    <w:rsid w:val="4E80ADF2"/>
    <w:rsid w:val="4E8246D5"/>
    <w:rsid w:val="4E848BFB"/>
    <w:rsid w:val="4E87A4B2"/>
    <w:rsid w:val="4E8869AB"/>
    <w:rsid w:val="4E889556"/>
    <w:rsid w:val="4E8A945E"/>
    <w:rsid w:val="4E8AB784"/>
    <w:rsid w:val="4E908DB8"/>
    <w:rsid w:val="4E90B308"/>
    <w:rsid w:val="4E944823"/>
    <w:rsid w:val="4E96E74B"/>
    <w:rsid w:val="4E9AE57E"/>
    <w:rsid w:val="4E9C2B2B"/>
    <w:rsid w:val="4E9CFF42"/>
    <w:rsid w:val="4E9F32B5"/>
    <w:rsid w:val="4E9F98C5"/>
    <w:rsid w:val="4EA0CB4B"/>
    <w:rsid w:val="4EA2A68E"/>
    <w:rsid w:val="4EA4483F"/>
    <w:rsid w:val="4EA52A2E"/>
    <w:rsid w:val="4EA566CB"/>
    <w:rsid w:val="4EA75899"/>
    <w:rsid w:val="4EA7D606"/>
    <w:rsid w:val="4EAFC415"/>
    <w:rsid w:val="4EB0D6A0"/>
    <w:rsid w:val="4EB10E31"/>
    <w:rsid w:val="4EB21637"/>
    <w:rsid w:val="4EB3DAE9"/>
    <w:rsid w:val="4EB4D4CB"/>
    <w:rsid w:val="4EB5A534"/>
    <w:rsid w:val="4EB66C62"/>
    <w:rsid w:val="4EB6BF84"/>
    <w:rsid w:val="4EB9EBF4"/>
    <w:rsid w:val="4EC3ED77"/>
    <w:rsid w:val="4EC43B6C"/>
    <w:rsid w:val="4EC5CD16"/>
    <w:rsid w:val="4EC7D67C"/>
    <w:rsid w:val="4EC8FFE9"/>
    <w:rsid w:val="4ECB5C35"/>
    <w:rsid w:val="4ECF9E66"/>
    <w:rsid w:val="4ECFEE26"/>
    <w:rsid w:val="4ED4B108"/>
    <w:rsid w:val="4ED7DA95"/>
    <w:rsid w:val="4EDBE821"/>
    <w:rsid w:val="4EE37377"/>
    <w:rsid w:val="4EE37824"/>
    <w:rsid w:val="4EE461AE"/>
    <w:rsid w:val="4EE80C4C"/>
    <w:rsid w:val="4EE8143C"/>
    <w:rsid w:val="4EEA949B"/>
    <w:rsid w:val="4EEC62C1"/>
    <w:rsid w:val="4EEE37F6"/>
    <w:rsid w:val="4EF2DD33"/>
    <w:rsid w:val="4EF38B17"/>
    <w:rsid w:val="4EF38D23"/>
    <w:rsid w:val="4EF6EB59"/>
    <w:rsid w:val="4EF7D2AF"/>
    <w:rsid w:val="4EF99E92"/>
    <w:rsid w:val="4EF9D05D"/>
    <w:rsid w:val="4EFC316F"/>
    <w:rsid w:val="4EFD77FD"/>
    <w:rsid w:val="4EFEB7F8"/>
    <w:rsid w:val="4EFF5ADD"/>
    <w:rsid w:val="4EFF740F"/>
    <w:rsid w:val="4EFF7A2C"/>
    <w:rsid w:val="4F01908E"/>
    <w:rsid w:val="4F02D997"/>
    <w:rsid w:val="4F0382BC"/>
    <w:rsid w:val="4F0539CD"/>
    <w:rsid w:val="4F05DB8E"/>
    <w:rsid w:val="4F07BA8C"/>
    <w:rsid w:val="4F0A0DF2"/>
    <w:rsid w:val="4F0EECBF"/>
    <w:rsid w:val="4F10AEFA"/>
    <w:rsid w:val="4F1CC452"/>
    <w:rsid w:val="4F2074A1"/>
    <w:rsid w:val="4F227519"/>
    <w:rsid w:val="4F234E1E"/>
    <w:rsid w:val="4F23C3F0"/>
    <w:rsid w:val="4F249CF2"/>
    <w:rsid w:val="4F282BA7"/>
    <w:rsid w:val="4F290D22"/>
    <w:rsid w:val="4F291225"/>
    <w:rsid w:val="4F294B54"/>
    <w:rsid w:val="4F2981E9"/>
    <w:rsid w:val="4F2A1375"/>
    <w:rsid w:val="4F2A5C4F"/>
    <w:rsid w:val="4F2B78E5"/>
    <w:rsid w:val="4F2C5348"/>
    <w:rsid w:val="4F300A03"/>
    <w:rsid w:val="4F30AB4A"/>
    <w:rsid w:val="4F317E28"/>
    <w:rsid w:val="4F335896"/>
    <w:rsid w:val="4F385FDD"/>
    <w:rsid w:val="4F391F3A"/>
    <w:rsid w:val="4F3AB027"/>
    <w:rsid w:val="4F3B81BE"/>
    <w:rsid w:val="4F3C9691"/>
    <w:rsid w:val="4F3ED237"/>
    <w:rsid w:val="4F444007"/>
    <w:rsid w:val="4F457EEC"/>
    <w:rsid w:val="4F493A00"/>
    <w:rsid w:val="4F4ABECE"/>
    <w:rsid w:val="4F4B9F09"/>
    <w:rsid w:val="4F4EB405"/>
    <w:rsid w:val="4F546AEF"/>
    <w:rsid w:val="4F55E32F"/>
    <w:rsid w:val="4F58295D"/>
    <w:rsid w:val="4F5E8E58"/>
    <w:rsid w:val="4F5EABAC"/>
    <w:rsid w:val="4F65FFFE"/>
    <w:rsid w:val="4F6C4AD1"/>
    <w:rsid w:val="4F71B18B"/>
    <w:rsid w:val="4F764E1A"/>
    <w:rsid w:val="4F78CF40"/>
    <w:rsid w:val="4F794BB3"/>
    <w:rsid w:val="4F8032CD"/>
    <w:rsid w:val="4F812742"/>
    <w:rsid w:val="4F82BFE2"/>
    <w:rsid w:val="4F877721"/>
    <w:rsid w:val="4F8858B2"/>
    <w:rsid w:val="4F889EBC"/>
    <w:rsid w:val="4F8A8DDD"/>
    <w:rsid w:val="4F8F5EF7"/>
    <w:rsid w:val="4F906882"/>
    <w:rsid w:val="4F939FDF"/>
    <w:rsid w:val="4F957262"/>
    <w:rsid w:val="4F9A2314"/>
    <w:rsid w:val="4F9C580F"/>
    <w:rsid w:val="4F9F5CFA"/>
    <w:rsid w:val="4FA2AFCA"/>
    <w:rsid w:val="4FA68EB4"/>
    <w:rsid w:val="4FA98B45"/>
    <w:rsid w:val="4FB4E0F7"/>
    <w:rsid w:val="4FBA9F01"/>
    <w:rsid w:val="4FBD016E"/>
    <w:rsid w:val="4FBFED42"/>
    <w:rsid w:val="4FC5D5E4"/>
    <w:rsid w:val="4FC72C22"/>
    <w:rsid w:val="4FC825AB"/>
    <w:rsid w:val="4FCD3F5F"/>
    <w:rsid w:val="4FD401E3"/>
    <w:rsid w:val="4FD5FBB9"/>
    <w:rsid w:val="4FD8DC96"/>
    <w:rsid w:val="4FDC8D36"/>
    <w:rsid w:val="4FDCC1E1"/>
    <w:rsid w:val="4FDD8CB6"/>
    <w:rsid w:val="4FE39640"/>
    <w:rsid w:val="4FE9B731"/>
    <w:rsid w:val="4FEA6AF0"/>
    <w:rsid w:val="4FEDF3FE"/>
    <w:rsid w:val="4FEE8371"/>
    <w:rsid w:val="4FEF820B"/>
    <w:rsid w:val="4FF2D602"/>
    <w:rsid w:val="4FF399FB"/>
    <w:rsid w:val="4FF68141"/>
    <w:rsid w:val="4FF82806"/>
    <w:rsid w:val="4FFB58C5"/>
    <w:rsid w:val="4FFF2448"/>
    <w:rsid w:val="5000FB75"/>
    <w:rsid w:val="50013D9A"/>
    <w:rsid w:val="500CA851"/>
    <w:rsid w:val="500D0434"/>
    <w:rsid w:val="50140D9A"/>
    <w:rsid w:val="50170097"/>
    <w:rsid w:val="5017F428"/>
    <w:rsid w:val="5019948B"/>
    <w:rsid w:val="501C91D0"/>
    <w:rsid w:val="501E81D1"/>
    <w:rsid w:val="50234FF0"/>
    <w:rsid w:val="502457F6"/>
    <w:rsid w:val="5031636C"/>
    <w:rsid w:val="5034CE58"/>
    <w:rsid w:val="50353936"/>
    <w:rsid w:val="5037D3B3"/>
    <w:rsid w:val="50381311"/>
    <w:rsid w:val="503847C2"/>
    <w:rsid w:val="50386D9A"/>
    <w:rsid w:val="503A5578"/>
    <w:rsid w:val="503C0D7F"/>
    <w:rsid w:val="503C4C86"/>
    <w:rsid w:val="503D8C38"/>
    <w:rsid w:val="503FAD5B"/>
    <w:rsid w:val="50411766"/>
    <w:rsid w:val="5042C2B9"/>
    <w:rsid w:val="5044E767"/>
    <w:rsid w:val="5045B082"/>
    <w:rsid w:val="5046CDF4"/>
    <w:rsid w:val="5048B59B"/>
    <w:rsid w:val="5048C97C"/>
    <w:rsid w:val="504B9D5A"/>
    <w:rsid w:val="504BCCF8"/>
    <w:rsid w:val="504D004A"/>
    <w:rsid w:val="504D794F"/>
    <w:rsid w:val="504F2166"/>
    <w:rsid w:val="505433DF"/>
    <w:rsid w:val="50568609"/>
    <w:rsid w:val="50571715"/>
    <w:rsid w:val="5058D95F"/>
    <w:rsid w:val="5059D5FB"/>
    <w:rsid w:val="505B2766"/>
    <w:rsid w:val="505B31B5"/>
    <w:rsid w:val="506425D2"/>
    <w:rsid w:val="506768C7"/>
    <w:rsid w:val="5067C6DB"/>
    <w:rsid w:val="506FA055"/>
    <w:rsid w:val="50736A76"/>
    <w:rsid w:val="50751777"/>
    <w:rsid w:val="507539B6"/>
    <w:rsid w:val="507C3599"/>
    <w:rsid w:val="50811177"/>
    <w:rsid w:val="5081B74F"/>
    <w:rsid w:val="50824DDE"/>
    <w:rsid w:val="50842543"/>
    <w:rsid w:val="50881332"/>
    <w:rsid w:val="50882D1A"/>
    <w:rsid w:val="508C223E"/>
    <w:rsid w:val="508CB6E6"/>
    <w:rsid w:val="508CD8F8"/>
    <w:rsid w:val="508D54D8"/>
    <w:rsid w:val="508D9DD5"/>
    <w:rsid w:val="508F8CE2"/>
    <w:rsid w:val="5094E11A"/>
    <w:rsid w:val="5094E775"/>
    <w:rsid w:val="5097CC02"/>
    <w:rsid w:val="50A033AA"/>
    <w:rsid w:val="50A500FB"/>
    <w:rsid w:val="50A67A43"/>
    <w:rsid w:val="50A74009"/>
    <w:rsid w:val="50A7534D"/>
    <w:rsid w:val="50A7DC60"/>
    <w:rsid w:val="50ACFE71"/>
    <w:rsid w:val="50AF4695"/>
    <w:rsid w:val="50B28E60"/>
    <w:rsid w:val="50B2D5DD"/>
    <w:rsid w:val="50B37B87"/>
    <w:rsid w:val="50B416C7"/>
    <w:rsid w:val="50B690CE"/>
    <w:rsid w:val="50BBBDBF"/>
    <w:rsid w:val="50BC1332"/>
    <w:rsid w:val="50C27C3E"/>
    <w:rsid w:val="50C2AF48"/>
    <w:rsid w:val="50C40987"/>
    <w:rsid w:val="50C5F52B"/>
    <w:rsid w:val="50C799F9"/>
    <w:rsid w:val="50CFBF59"/>
    <w:rsid w:val="50D15790"/>
    <w:rsid w:val="50D963C9"/>
    <w:rsid w:val="50D9F9CA"/>
    <w:rsid w:val="50DF196C"/>
    <w:rsid w:val="50E9816C"/>
    <w:rsid w:val="50EE176C"/>
    <w:rsid w:val="50EF963E"/>
    <w:rsid w:val="50F267E1"/>
    <w:rsid w:val="50F3EBE5"/>
    <w:rsid w:val="50F55DD8"/>
    <w:rsid w:val="50F591BE"/>
    <w:rsid w:val="50F651E6"/>
    <w:rsid w:val="50F794DA"/>
    <w:rsid w:val="50F81CC7"/>
    <w:rsid w:val="50FB632E"/>
    <w:rsid w:val="50FFE9F8"/>
    <w:rsid w:val="5100DCA4"/>
    <w:rsid w:val="5100FD2C"/>
    <w:rsid w:val="5101F2B0"/>
    <w:rsid w:val="510553DA"/>
    <w:rsid w:val="510A2692"/>
    <w:rsid w:val="510B73F9"/>
    <w:rsid w:val="51131086"/>
    <w:rsid w:val="5113403C"/>
    <w:rsid w:val="51165382"/>
    <w:rsid w:val="511ABC27"/>
    <w:rsid w:val="511DA0ED"/>
    <w:rsid w:val="511DDD95"/>
    <w:rsid w:val="51232A6F"/>
    <w:rsid w:val="51271EBF"/>
    <w:rsid w:val="512E0E43"/>
    <w:rsid w:val="513133C7"/>
    <w:rsid w:val="51345E0C"/>
    <w:rsid w:val="513B7446"/>
    <w:rsid w:val="513CC98E"/>
    <w:rsid w:val="513D8770"/>
    <w:rsid w:val="513DC56B"/>
    <w:rsid w:val="514318BC"/>
    <w:rsid w:val="51483BE6"/>
    <w:rsid w:val="5149BEC9"/>
    <w:rsid w:val="514B5B99"/>
    <w:rsid w:val="51555320"/>
    <w:rsid w:val="5157E91A"/>
    <w:rsid w:val="515A96FA"/>
    <w:rsid w:val="515D4D9D"/>
    <w:rsid w:val="5160866D"/>
    <w:rsid w:val="5163F041"/>
    <w:rsid w:val="5167392B"/>
    <w:rsid w:val="5167B41B"/>
    <w:rsid w:val="5168AB2D"/>
    <w:rsid w:val="516DFAB1"/>
    <w:rsid w:val="51716A88"/>
    <w:rsid w:val="5173CE8D"/>
    <w:rsid w:val="51747A4B"/>
    <w:rsid w:val="51770D47"/>
    <w:rsid w:val="51780C56"/>
    <w:rsid w:val="517C7164"/>
    <w:rsid w:val="5181D289"/>
    <w:rsid w:val="51820781"/>
    <w:rsid w:val="5182AC87"/>
    <w:rsid w:val="5183BF72"/>
    <w:rsid w:val="5188B77C"/>
    <w:rsid w:val="518D6362"/>
    <w:rsid w:val="518DCF7E"/>
    <w:rsid w:val="51903F8D"/>
    <w:rsid w:val="519113CF"/>
    <w:rsid w:val="519650FD"/>
    <w:rsid w:val="519DAC04"/>
    <w:rsid w:val="51A094BD"/>
    <w:rsid w:val="51A19DFC"/>
    <w:rsid w:val="51A27484"/>
    <w:rsid w:val="51A67B05"/>
    <w:rsid w:val="51A77360"/>
    <w:rsid w:val="51A90D46"/>
    <w:rsid w:val="51A94788"/>
    <w:rsid w:val="51AB41DD"/>
    <w:rsid w:val="51ABC4CE"/>
    <w:rsid w:val="51AC8D7C"/>
    <w:rsid w:val="51B07C7D"/>
    <w:rsid w:val="51B2B93E"/>
    <w:rsid w:val="51B44FE7"/>
    <w:rsid w:val="51B4C19E"/>
    <w:rsid w:val="51B6E4A4"/>
    <w:rsid w:val="51B92814"/>
    <w:rsid w:val="51B96787"/>
    <w:rsid w:val="51BB0581"/>
    <w:rsid w:val="51BCADCA"/>
    <w:rsid w:val="51BD9001"/>
    <w:rsid w:val="51BDAE49"/>
    <w:rsid w:val="51BEB8AA"/>
    <w:rsid w:val="51C3AF74"/>
    <w:rsid w:val="51C5992C"/>
    <w:rsid w:val="51C95D10"/>
    <w:rsid w:val="51CBF530"/>
    <w:rsid w:val="51CCC2A0"/>
    <w:rsid w:val="51D14FD3"/>
    <w:rsid w:val="51D54082"/>
    <w:rsid w:val="51D7DDE0"/>
    <w:rsid w:val="51DAF07B"/>
    <w:rsid w:val="51E02EC7"/>
    <w:rsid w:val="51E2F2B8"/>
    <w:rsid w:val="51E5051A"/>
    <w:rsid w:val="51E82A65"/>
    <w:rsid w:val="51EA1094"/>
    <w:rsid w:val="51EA92DD"/>
    <w:rsid w:val="51ECB9CC"/>
    <w:rsid w:val="51ECC189"/>
    <w:rsid w:val="51EFBBE0"/>
    <w:rsid w:val="51F00440"/>
    <w:rsid w:val="51F0E4CE"/>
    <w:rsid w:val="51F497E1"/>
    <w:rsid w:val="51F78A4C"/>
    <w:rsid w:val="51FB7041"/>
    <w:rsid w:val="51FBE3CB"/>
    <w:rsid w:val="51FC835C"/>
    <w:rsid w:val="52033177"/>
    <w:rsid w:val="52040ACE"/>
    <w:rsid w:val="5205E653"/>
    <w:rsid w:val="520878A4"/>
    <w:rsid w:val="520FF6F3"/>
    <w:rsid w:val="520FF955"/>
    <w:rsid w:val="5211F704"/>
    <w:rsid w:val="52126ECD"/>
    <w:rsid w:val="5213C6B6"/>
    <w:rsid w:val="52178948"/>
    <w:rsid w:val="52192A4D"/>
    <w:rsid w:val="521C2509"/>
    <w:rsid w:val="521C5E71"/>
    <w:rsid w:val="52212048"/>
    <w:rsid w:val="5224DF09"/>
    <w:rsid w:val="52282695"/>
    <w:rsid w:val="522B4327"/>
    <w:rsid w:val="522C7CE1"/>
    <w:rsid w:val="5231CF88"/>
    <w:rsid w:val="5234E546"/>
    <w:rsid w:val="52355075"/>
    <w:rsid w:val="5236155C"/>
    <w:rsid w:val="52385A9C"/>
    <w:rsid w:val="523A12A4"/>
    <w:rsid w:val="523AD751"/>
    <w:rsid w:val="523BE170"/>
    <w:rsid w:val="5242C8F8"/>
    <w:rsid w:val="5242EF96"/>
    <w:rsid w:val="524B5BEC"/>
    <w:rsid w:val="524B65BD"/>
    <w:rsid w:val="524C6E15"/>
    <w:rsid w:val="524E41DA"/>
    <w:rsid w:val="525064BA"/>
    <w:rsid w:val="525798D1"/>
    <w:rsid w:val="5257BFFF"/>
    <w:rsid w:val="525972A4"/>
    <w:rsid w:val="525CDF73"/>
    <w:rsid w:val="525D2FD7"/>
    <w:rsid w:val="525EC618"/>
    <w:rsid w:val="5261FC08"/>
    <w:rsid w:val="52621BA8"/>
    <w:rsid w:val="526309F6"/>
    <w:rsid w:val="5263EE1C"/>
    <w:rsid w:val="526778A4"/>
    <w:rsid w:val="526AE5A6"/>
    <w:rsid w:val="526C1557"/>
    <w:rsid w:val="526DD27D"/>
    <w:rsid w:val="526EC471"/>
    <w:rsid w:val="52731C31"/>
    <w:rsid w:val="5275AA3B"/>
    <w:rsid w:val="5276BC22"/>
    <w:rsid w:val="527B38DE"/>
    <w:rsid w:val="527EA0E6"/>
    <w:rsid w:val="527EFC1F"/>
    <w:rsid w:val="5282CD31"/>
    <w:rsid w:val="52856178"/>
    <w:rsid w:val="528907AF"/>
    <w:rsid w:val="528DD192"/>
    <w:rsid w:val="528EE645"/>
    <w:rsid w:val="52902A91"/>
    <w:rsid w:val="5291BDB9"/>
    <w:rsid w:val="52926039"/>
    <w:rsid w:val="5292B167"/>
    <w:rsid w:val="529389C6"/>
    <w:rsid w:val="5295445B"/>
    <w:rsid w:val="5295B810"/>
    <w:rsid w:val="529646F2"/>
    <w:rsid w:val="52980010"/>
    <w:rsid w:val="529CA140"/>
    <w:rsid w:val="52A06F9E"/>
    <w:rsid w:val="52A54946"/>
    <w:rsid w:val="52AB2672"/>
    <w:rsid w:val="52B17583"/>
    <w:rsid w:val="52B224BD"/>
    <w:rsid w:val="52B286D0"/>
    <w:rsid w:val="52B50534"/>
    <w:rsid w:val="52B61079"/>
    <w:rsid w:val="52B86278"/>
    <w:rsid w:val="52B9445B"/>
    <w:rsid w:val="52BC5D3C"/>
    <w:rsid w:val="52BCF731"/>
    <w:rsid w:val="52C2326E"/>
    <w:rsid w:val="52CD0945"/>
    <w:rsid w:val="52CD44F7"/>
    <w:rsid w:val="52CF9991"/>
    <w:rsid w:val="52D0CD2B"/>
    <w:rsid w:val="52D12A66"/>
    <w:rsid w:val="52D40353"/>
    <w:rsid w:val="52D40682"/>
    <w:rsid w:val="52D42F47"/>
    <w:rsid w:val="52D67468"/>
    <w:rsid w:val="52D6B13B"/>
    <w:rsid w:val="52D9157D"/>
    <w:rsid w:val="52E06875"/>
    <w:rsid w:val="52E828AE"/>
    <w:rsid w:val="52EA9B90"/>
    <w:rsid w:val="52ED78A7"/>
    <w:rsid w:val="52F11175"/>
    <w:rsid w:val="52F23FC3"/>
    <w:rsid w:val="52F2FFD6"/>
    <w:rsid w:val="52F47827"/>
    <w:rsid w:val="52F5AF0D"/>
    <w:rsid w:val="52F7739E"/>
    <w:rsid w:val="52FD27C1"/>
    <w:rsid w:val="53017B88"/>
    <w:rsid w:val="53024F9D"/>
    <w:rsid w:val="5305DB8D"/>
    <w:rsid w:val="53074695"/>
    <w:rsid w:val="5307B6CF"/>
    <w:rsid w:val="5310924E"/>
    <w:rsid w:val="53188D57"/>
    <w:rsid w:val="53198A22"/>
    <w:rsid w:val="531A8CFE"/>
    <w:rsid w:val="5322D02C"/>
    <w:rsid w:val="53255F3A"/>
    <w:rsid w:val="5325B502"/>
    <w:rsid w:val="5327102B"/>
    <w:rsid w:val="53275CA8"/>
    <w:rsid w:val="53278959"/>
    <w:rsid w:val="532836A0"/>
    <w:rsid w:val="53294B45"/>
    <w:rsid w:val="53296E77"/>
    <w:rsid w:val="532AFDD8"/>
    <w:rsid w:val="532D1F6C"/>
    <w:rsid w:val="53368912"/>
    <w:rsid w:val="5337247E"/>
    <w:rsid w:val="533C6710"/>
    <w:rsid w:val="53406909"/>
    <w:rsid w:val="534292D1"/>
    <w:rsid w:val="534C3D89"/>
    <w:rsid w:val="534E120F"/>
    <w:rsid w:val="5351EA99"/>
    <w:rsid w:val="5352A40D"/>
    <w:rsid w:val="5357685D"/>
    <w:rsid w:val="535A647F"/>
    <w:rsid w:val="535C7608"/>
    <w:rsid w:val="535EAA17"/>
    <w:rsid w:val="53652D82"/>
    <w:rsid w:val="5365A209"/>
    <w:rsid w:val="5368B86A"/>
    <w:rsid w:val="5369163A"/>
    <w:rsid w:val="536D5F74"/>
    <w:rsid w:val="53720D5D"/>
    <w:rsid w:val="53735F84"/>
    <w:rsid w:val="5374829D"/>
    <w:rsid w:val="53758343"/>
    <w:rsid w:val="53758F71"/>
    <w:rsid w:val="537CAFE7"/>
    <w:rsid w:val="537D6D16"/>
    <w:rsid w:val="537E0B52"/>
    <w:rsid w:val="537F3173"/>
    <w:rsid w:val="53801B55"/>
    <w:rsid w:val="538459F6"/>
    <w:rsid w:val="5386615E"/>
    <w:rsid w:val="538697B3"/>
    <w:rsid w:val="53892686"/>
    <w:rsid w:val="5389FEE3"/>
    <w:rsid w:val="538ADC90"/>
    <w:rsid w:val="538B27CD"/>
    <w:rsid w:val="538BB958"/>
    <w:rsid w:val="5390C82F"/>
    <w:rsid w:val="539276CA"/>
    <w:rsid w:val="53988097"/>
    <w:rsid w:val="53999CE5"/>
    <w:rsid w:val="539A7967"/>
    <w:rsid w:val="539E192C"/>
    <w:rsid w:val="539E389D"/>
    <w:rsid w:val="539FADDA"/>
    <w:rsid w:val="53A0B360"/>
    <w:rsid w:val="53A25502"/>
    <w:rsid w:val="53A3792C"/>
    <w:rsid w:val="53A7C077"/>
    <w:rsid w:val="53A9AC9E"/>
    <w:rsid w:val="53ABBE76"/>
    <w:rsid w:val="53ABE650"/>
    <w:rsid w:val="53ACA2D9"/>
    <w:rsid w:val="53AD4787"/>
    <w:rsid w:val="53B4672F"/>
    <w:rsid w:val="53BC6B04"/>
    <w:rsid w:val="53BFCD36"/>
    <w:rsid w:val="53C30C13"/>
    <w:rsid w:val="53C53E97"/>
    <w:rsid w:val="53C6ECB2"/>
    <w:rsid w:val="53C8053B"/>
    <w:rsid w:val="53C8E4D2"/>
    <w:rsid w:val="53CB9BAB"/>
    <w:rsid w:val="53CC93DD"/>
    <w:rsid w:val="53D01592"/>
    <w:rsid w:val="53D0F300"/>
    <w:rsid w:val="53D29E92"/>
    <w:rsid w:val="53D58A3F"/>
    <w:rsid w:val="53D6454E"/>
    <w:rsid w:val="53D686DF"/>
    <w:rsid w:val="53D70732"/>
    <w:rsid w:val="53D808EB"/>
    <w:rsid w:val="53D848FD"/>
    <w:rsid w:val="53D92204"/>
    <w:rsid w:val="53D9963F"/>
    <w:rsid w:val="53E067F1"/>
    <w:rsid w:val="53E1B2AF"/>
    <w:rsid w:val="53E64A18"/>
    <w:rsid w:val="53E75F8D"/>
    <w:rsid w:val="53E91BF1"/>
    <w:rsid w:val="53E99D56"/>
    <w:rsid w:val="53EAED3F"/>
    <w:rsid w:val="53EBA778"/>
    <w:rsid w:val="53ED011F"/>
    <w:rsid w:val="53F55F10"/>
    <w:rsid w:val="53F60F33"/>
    <w:rsid w:val="53FA5DF6"/>
    <w:rsid w:val="53FBBF09"/>
    <w:rsid w:val="53FCF152"/>
    <w:rsid w:val="53FE29DF"/>
    <w:rsid w:val="54038FFF"/>
    <w:rsid w:val="540C8AB9"/>
    <w:rsid w:val="54106DEB"/>
    <w:rsid w:val="54107F96"/>
    <w:rsid w:val="541803E9"/>
    <w:rsid w:val="541ACDBA"/>
    <w:rsid w:val="541F4850"/>
    <w:rsid w:val="54219AB6"/>
    <w:rsid w:val="542287B8"/>
    <w:rsid w:val="5423EAD5"/>
    <w:rsid w:val="5424C726"/>
    <w:rsid w:val="542BFFED"/>
    <w:rsid w:val="542E1AA5"/>
    <w:rsid w:val="542EF393"/>
    <w:rsid w:val="54300692"/>
    <w:rsid w:val="54305AA5"/>
    <w:rsid w:val="5431C11B"/>
    <w:rsid w:val="5436F248"/>
    <w:rsid w:val="543820C1"/>
    <w:rsid w:val="54397814"/>
    <w:rsid w:val="543E70DC"/>
    <w:rsid w:val="5440EEDB"/>
    <w:rsid w:val="544345AE"/>
    <w:rsid w:val="544483BA"/>
    <w:rsid w:val="5452A876"/>
    <w:rsid w:val="54531A02"/>
    <w:rsid w:val="54538BBE"/>
    <w:rsid w:val="54555E3F"/>
    <w:rsid w:val="5456AD7F"/>
    <w:rsid w:val="545728C0"/>
    <w:rsid w:val="545A4ECC"/>
    <w:rsid w:val="545EFD30"/>
    <w:rsid w:val="5460E188"/>
    <w:rsid w:val="5466CFEC"/>
    <w:rsid w:val="5468F9D6"/>
    <w:rsid w:val="546A7895"/>
    <w:rsid w:val="546BA030"/>
    <w:rsid w:val="546BE219"/>
    <w:rsid w:val="546DA8DF"/>
    <w:rsid w:val="546E52BC"/>
    <w:rsid w:val="546FC8D0"/>
    <w:rsid w:val="54737BEE"/>
    <w:rsid w:val="547501D6"/>
    <w:rsid w:val="5475E02F"/>
    <w:rsid w:val="54785A0C"/>
    <w:rsid w:val="547A4383"/>
    <w:rsid w:val="5482CDCD"/>
    <w:rsid w:val="54924437"/>
    <w:rsid w:val="54943A61"/>
    <w:rsid w:val="5497CD2C"/>
    <w:rsid w:val="5497ED27"/>
    <w:rsid w:val="5498DE3D"/>
    <w:rsid w:val="549A02CA"/>
    <w:rsid w:val="549C911B"/>
    <w:rsid w:val="549EADD3"/>
    <w:rsid w:val="54A1DD12"/>
    <w:rsid w:val="54A283CE"/>
    <w:rsid w:val="54A3746C"/>
    <w:rsid w:val="54A3CFAA"/>
    <w:rsid w:val="54A7D486"/>
    <w:rsid w:val="54A94851"/>
    <w:rsid w:val="54AB9BC2"/>
    <w:rsid w:val="54ABF513"/>
    <w:rsid w:val="54B42A88"/>
    <w:rsid w:val="54B801CA"/>
    <w:rsid w:val="54BE2EC5"/>
    <w:rsid w:val="54BE6662"/>
    <w:rsid w:val="54BE7F4C"/>
    <w:rsid w:val="54BF5398"/>
    <w:rsid w:val="54C52112"/>
    <w:rsid w:val="54C96B9C"/>
    <w:rsid w:val="54CAC29B"/>
    <w:rsid w:val="54CC6B4D"/>
    <w:rsid w:val="54CDC1E5"/>
    <w:rsid w:val="54D0077B"/>
    <w:rsid w:val="54D029CA"/>
    <w:rsid w:val="54D1FDD2"/>
    <w:rsid w:val="54D7E06E"/>
    <w:rsid w:val="54DCBA06"/>
    <w:rsid w:val="54DE1BC7"/>
    <w:rsid w:val="54E3097C"/>
    <w:rsid w:val="54E31E5F"/>
    <w:rsid w:val="54E5010D"/>
    <w:rsid w:val="54EDD3E0"/>
    <w:rsid w:val="54F25850"/>
    <w:rsid w:val="54FCA35B"/>
    <w:rsid w:val="55032A28"/>
    <w:rsid w:val="55099AE5"/>
    <w:rsid w:val="550BB875"/>
    <w:rsid w:val="550C417C"/>
    <w:rsid w:val="550D65B3"/>
    <w:rsid w:val="55118CEE"/>
    <w:rsid w:val="55139D38"/>
    <w:rsid w:val="5513ABCE"/>
    <w:rsid w:val="5513DA25"/>
    <w:rsid w:val="551ADEFA"/>
    <w:rsid w:val="551B9676"/>
    <w:rsid w:val="551F24AD"/>
    <w:rsid w:val="5520B26D"/>
    <w:rsid w:val="5526C5DE"/>
    <w:rsid w:val="5526C8AE"/>
    <w:rsid w:val="5527F0B0"/>
    <w:rsid w:val="552C931E"/>
    <w:rsid w:val="552CDBE5"/>
    <w:rsid w:val="552CF5FE"/>
    <w:rsid w:val="552EA55F"/>
    <w:rsid w:val="552F0D13"/>
    <w:rsid w:val="552F8C66"/>
    <w:rsid w:val="552FEDFA"/>
    <w:rsid w:val="553170EA"/>
    <w:rsid w:val="55362F1D"/>
    <w:rsid w:val="553A9EE8"/>
    <w:rsid w:val="553C0B43"/>
    <w:rsid w:val="553C22F6"/>
    <w:rsid w:val="553D09E4"/>
    <w:rsid w:val="553F830E"/>
    <w:rsid w:val="553FCB68"/>
    <w:rsid w:val="55431A30"/>
    <w:rsid w:val="55436145"/>
    <w:rsid w:val="554A1747"/>
    <w:rsid w:val="554D50E5"/>
    <w:rsid w:val="554DAF20"/>
    <w:rsid w:val="554DFA90"/>
    <w:rsid w:val="5551CE40"/>
    <w:rsid w:val="55576B00"/>
    <w:rsid w:val="55577EF7"/>
    <w:rsid w:val="55579656"/>
    <w:rsid w:val="555AA6F8"/>
    <w:rsid w:val="555BC92E"/>
    <w:rsid w:val="556065F8"/>
    <w:rsid w:val="55642B75"/>
    <w:rsid w:val="556AE199"/>
    <w:rsid w:val="5570ED2B"/>
    <w:rsid w:val="5572C0CF"/>
    <w:rsid w:val="55786058"/>
    <w:rsid w:val="557BB2AB"/>
    <w:rsid w:val="557BDECF"/>
    <w:rsid w:val="557C4DCD"/>
    <w:rsid w:val="5580A374"/>
    <w:rsid w:val="5582459B"/>
    <w:rsid w:val="55827025"/>
    <w:rsid w:val="55858EDB"/>
    <w:rsid w:val="5585E738"/>
    <w:rsid w:val="558E15F0"/>
    <w:rsid w:val="558E5179"/>
    <w:rsid w:val="558F1061"/>
    <w:rsid w:val="55900A83"/>
    <w:rsid w:val="55925BF4"/>
    <w:rsid w:val="55930359"/>
    <w:rsid w:val="55935A5E"/>
    <w:rsid w:val="55945052"/>
    <w:rsid w:val="559AEA18"/>
    <w:rsid w:val="559E7A10"/>
    <w:rsid w:val="559FECCE"/>
    <w:rsid w:val="55A17000"/>
    <w:rsid w:val="55B40382"/>
    <w:rsid w:val="55B53E53"/>
    <w:rsid w:val="55BB1717"/>
    <w:rsid w:val="55BD6BC8"/>
    <w:rsid w:val="55BDE3D0"/>
    <w:rsid w:val="55C28151"/>
    <w:rsid w:val="55C52047"/>
    <w:rsid w:val="55C8CF99"/>
    <w:rsid w:val="55C91AD8"/>
    <w:rsid w:val="55CD59AD"/>
    <w:rsid w:val="55D189FC"/>
    <w:rsid w:val="55D1D949"/>
    <w:rsid w:val="55D24ECC"/>
    <w:rsid w:val="55D58F16"/>
    <w:rsid w:val="55DA155B"/>
    <w:rsid w:val="55DAF46A"/>
    <w:rsid w:val="55DB517D"/>
    <w:rsid w:val="55DD35C5"/>
    <w:rsid w:val="55DE5364"/>
    <w:rsid w:val="55E6513F"/>
    <w:rsid w:val="55E727E5"/>
    <w:rsid w:val="55E901AF"/>
    <w:rsid w:val="55EB2E1F"/>
    <w:rsid w:val="55ECB7D2"/>
    <w:rsid w:val="55ED2359"/>
    <w:rsid w:val="55F57BB7"/>
    <w:rsid w:val="55F672D3"/>
    <w:rsid w:val="55F7A3C3"/>
    <w:rsid w:val="55F9FBB5"/>
    <w:rsid w:val="56019F8D"/>
    <w:rsid w:val="560458A7"/>
    <w:rsid w:val="56051ECC"/>
    <w:rsid w:val="560A5D73"/>
    <w:rsid w:val="56122B79"/>
    <w:rsid w:val="5615AFAE"/>
    <w:rsid w:val="561980FF"/>
    <w:rsid w:val="561C6016"/>
    <w:rsid w:val="561D85C3"/>
    <w:rsid w:val="5624F430"/>
    <w:rsid w:val="56250F10"/>
    <w:rsid w:val="5628342D"/>
    <w:rsid w:val="5628405C"/>
    <w:rsid w:val="56297270"/>
    <w:rsid w:val="5629822F"/>
    <w:rsid w:val="5629E085"/>
    <w:rsid w:val="562AC914"/>
    <w:rsid w:val="562F1679"/>
    <w:rsid w:val="563431CA"/>
    <w:rsid w:val="563495A4"/>
    <w:rsid w:val="5637CE01"/>
    <w:rsid w:val="563AA708"/>
    <w:rsid w:val="563DD02E"/>
    <w:rsid w:val="56416EF2"/>
    <w:rsid w:val="5644AB6E"/>
    <w:rsid w:val="5644C944"/>
    <w:rsid w:val="5645CF03"/>
    <w:rsid w:val="5647F019"/>
    <w:rsid w:val="564AE83B"/>
    <w:rsid w:val="5650D77B"/>
    <w:rsid w:val="565102D5"/>
    <w:rsid w:val="5652E780"/>
    <w:rsid w:val="5655526C"/>
    <w:rsid w:val="56571E45"/>
    <w:rsid w:val="5659BAF7"/>
    <w:rsid w:val="5659F7F3"/>
    <w:rsid w:val="565BA72E"/>
    <w:rsid w:val="565C0242"/>
    <w:rsid w:val="565C2D80"/>
    <w:rsid w:val="565E912F"/>
    <w:rsid w:val="56618F7A"/>
    <w:rsid w:val="5662BE3D"/>
    <w:rsid w:val="56632638"/>
    <w:rsid w:val="5663D939"/>
    <w:rsid w:val="566FABE3"/>
    <w:rsid w:val="5674CD21"/>
    <w:rsid w:val="5676F839"/>
    <w:rsid w:val="567EEF34"/>
    <w:rsid w:val="567FDA02"/>
    <w:rsid w:val="56809DD2"/>
    <w:rsid w:val="56857EB0"/>
    <w:rsid w:val="56873092"/>
    <w:rsid w:val="5689524F"/>
    <w:rsid w:val="56898B5B"/>
    <w:rsid w:val="5689A328"/>
    <w:rsid w:val="5689B78F"/>
    <w:rsid w:val="568AFD90"/>
    <w:rsid w:val="568F9927"/>
    <w:rsid w:val="56909BFC"/>
    <w:rsid w:val="56952FFB"/>
    <w:rsid w:val="5695FFB0"/>
    <w:rsid w:val="56980120"/>
    <w:rsid w:val="569923FA"/>
    <w:rsid w:val="569AEA44"/>
    <w:rsid w:val="569E0BDF"/>
    <w:rsid w:val="56A30674"/>
    <w:rsid w:val="56A638E2"/>
    <w:rsid w:val="56A6FA2B"/>
    <w:rsid w:val="56A75937"/>
    <w:rsid w:val="56A9B72B"/>
    <w:rsid w:val="56AB2C9B"/>
    <w:rsid w:val="56AB9600"/>
    <w:rsid w:val="56AC2BEF"/>
    <w:rsid w:val="56B32409"/>
    <w:rsid w:val="56B8177B"/>
    <w:rsid w:val="56B914A3"/>
    <w:rsid w:val="56BFE67E"/>
    <w:rsid w:val="56BFF640"/>
    <w:rsid w:val="56C64303"/>
    <w:rsid w:val="56C802A6"/>
    <w:rsid w:val="56CA1F42"/>
    <w:rsid w:val="56CFA201"/>
    <w:rsid w:val="56CFEA86"/>
    <w:rsid w:val="56D34939"/>
    <w:rsid w:val="56D53950"/>
    <w:rsid w:val="56D95DE1"/>
    <w:rsid w:val="56DDA642"/>
    <w:rsid w:val="56E02776"/>
    <w:rsid w:val="56E5F178"/>
    <w:rsid w:val="56E63E48"/>
    <w:rsid w:val="56E8D504"/>
    <w:rsid w:val="56EBEA85"/>
    <w:rsid w:val="56EF9440"/>
    <w:rsid w:val="56F183B3"/>
    <w:rsid w:val="56F2A0FC"/>
    <w:rsid w:val="56F437FE"/>
    <w:rsid w:val="56F4BC86"/>
    <w:rsid w:val="56F5897A"/>
    <w:rsid w:val="56F5B61E"/>
    <w:rsid w:val="56F62943"/>
    <w:rsid w:val="56F87CB2"/>
    <w:rsid w:val="56F9E0BB"/>
    <w:rsid w:val="56FC3FCB"/>
    <w:rsid w:val="56FD6EA2"/>
    <w:rsid w:val="56FE4CBC"/>
    <w:rsid w:val="57024BF6"/>
    <w:rsid w:val="57039AC5"/>
    <w:rsid w:val="5703D80D"/>
    <w:rsid w:val="5704FB12"/>
    <w:rsid w:val="57071ADF"/>
    <w:rsid w:val="570D8CB3"/>
    <w:rsid w:val="57106033"/>
    <w:rsid w:val="57106D8C"/>
    <w:rsid w:val="57108BED"/>
    <w:rsid w:val="5710F2E2"/>
    <w:rsid w:val="57144813"/>
    <w:rsid w:val="571538AE"/>
    <w:rsid w:val="57155371"/>
    <w:rsid w:val="571873CA"/>
    <w:rsid w:val="571A4450"/>
    <w:rsid w:val="571ABF83"/>
    <w:rsid w:val="571BEFFA"/>
    <w:rsid w:val="571DB86E"/>
    <w:rsid w:val="571EE891"/>
    <w:rsid w:val="571F5D6B"/>
    <w:rsid w:val="5721F130"/>
    <w:rsid w:val="572570E7"/>
    <w:rsid w:val="5725E2C1"/>
    <w:rsid w:val="5726CF61"/>
    <w:rsid w:val="5729B4FC"/>
    <w:rsid w:val="572F5402"/>
    <w:rsid w:val="5731E71B"/>
    <w:rsid w:val="5732127F"/>
    <w:rsid w:val="5733FCF2"/>
    <w:rsid w:val="5735CC84"/>
    <w:rsid w:val="57396B07"/>
    <w:rsid w:val="573CBBF6"/>
    <w:rsid w:val="573F3E0E"/>
    <w:rsid w:val="57412629"/>
    <w:rsid w:val="574419D8"/>
    <w:rsid w:val="5748E2CE"/>
    <w:rsid w:val="574DC1B7"/>
    <w:rsid w:val="574FD52C"/>
    <w:rsid w:val="5751E933"/>
    <w:rsid w:val="5753F018"/>
    <w:rsid w:val="57559C72"/>
    <w:rsid w:val="57567F06"/>
    <w:rsid w:val="5757B4A0"/>
    <w:rsid w:val="575A75EA"/>
    <w:rsid w:val="575C0382"/>
    <w:rsid w:val="575D803E"/>
    <w:rsid w:val="575DE69F"/>
    <w:rsid w:val="57603CCD"/>
    <w:rsid w:val="57630C89"/>
    <w:rsid w:val="5765D18C"/>
    <w:rsid w:val="576643E5"/>
    <w:rsid w:val="57667746"/>
    <w:rsid w:val="576718F5"/>
    <w:rsid w:val="5767B5F9"/>
    <w:rsid w:val="57685042"/>
    <w:rsid w:val="576E3CC2"/>
    <w:rsid w:val="576FC40A"/>
    <w:rsid w:val="57707AF2"/>
    <w:rsid w:val="5771A44D"/>
    <w:rsid w:val="5773C6F2"/>
    <w:rsid w:val="577616AF"/>
    <w:rsid w:val="577EEA9D"/>
    <w:rsid w:val="577FB7F6"/>
    <w:rsid w:val="578132E0"/>
    <w:rsid w:val="57814C5F"/>
    <w:rsid w:val="5784F793"/>
    <w:rsid w:val="57853756"/>
    <w:rsid w:val="5786AEA3"/>
    <w:rsid w:val="578BA027"/>
    <w:rsid w:val="578D9B8E"/>
    <w:rsid w:val="5792BEC2"/>
    <w:rsid w:val="57984236"/>
    <w:rsid w:val="579E5BF3"/>
    <w:rsid w:val="57A4CFDC"/>
    <w:rsid w:val="57ABDFFE"/>
    <w:rsid w:val="57AC20E0"/>
    <w:rsid w:val="57AF6847"/>
    <w:rsid w:val="57B03B37"/>
    <w:rsid w:val="57B0C97A"/>
    <w:rsid w:val="57B1A423"/>
    <w:rsid w:val="57B208B9"/>
    <w:rsid w:val="57B239ED"/>
    <w:rsid w:val="57B2B510"/>
    <w:rsid w:val="57B379BD"/>
    <w:rsid w:val="57B74345"/>
    <w:rsid w:val="57BA80AB"/>
    <w:rsid w:val="57C0066D"/>
    <w:rsid w:val="57C1DBFE"/>
    <w:rsid w:val="57C2148D"/>
    <w:rsid w:val="57C40CAC"/>
    <w:rsid w:val="57C4F7C2"/>
    <w:rsid w:val="57C4F913"/>
    <w:rsid w:val="57C541AA"/>
    <w:rsid w:val="57C7D5DA"/>
    <w:rsid w:val="57CA8FBF"/>
    <w:rsid w:val="57CCDF01"/>
    <w:rsid w:val="57CE5E59"/>
    <w:rsid w:val="57CEB642"/>
    <w:rsid w:val="57D753F6"/>
    <w:rsid w:val="57D87676"/>
    <w:rsid w:val="57D8FC1D"/>
    <w:rsid w:val="57DDBA4D"/>
    <w:rsid w:val="57DE78BC"/>
    <w:rsid w:val="57E64ABA"/>
    <w:rsid w:val="57E6E92F"/>
    <w:rsid w:val="57EAF0EC"/>
    <w:rsid w:val="57F167AB"/>
    <w:rsid w:val="57F289D6"/>
    <w:rsid w:val="57F54D68"/>
    <w:rsid w:val="57F61434"/>
    <w:rsid w:val="57F9D757"/>
    <w:rsid w:val="57FA5F3E"/>
    <w:rsid w:val="57FCDEBF"/>
    <w:rsid w:val="580370B4"/>
    <w:rsid w:val="5807EEE0"/>
    <w:rsid w:val="580F15E1"/>
    <w:rsid w:val="581ABFA1"/>
    <w:rsid w:val="581C2CEA"/>
    <w:rsid w:val="5820CA93"/>
    <w:rsid w:val="582599D5"/>
    <w:rsid w:val="582655D3"/>
    <w:rsid w:val="582AFAA4"/>
    <w:rsid w:val="582D098C"/>
    <w:rsid w:val="582E8E9B"/>
    <w:rsid w:val="582E9774"/>
    <w:rsid w:val="582FCF63"/>
    <w:rsid w:val="582FD4EF"/>
    <w:rsid w:val="5837BAFC"/>
    <w:rsid w:val="583F6ACE"/>
    <w:rsid w:val="5848DC3B"/>
    <w:rsid w:val="584B1D4B"/>
    <w:rsid w:val="5850B10E"/>
    <w:rsid w:val="58542A1F"/>
    <w:rsid w:val="5854CA94"/>
    <w:rsid w:val="585CBB2B"/>
    <w:rsid w:val="585E501D"/>
    <w:rsid w:val="585F3218"/>
    <w:rsid w:val="5862AAE1"/>
    <w:rsid w:val="586620A1"/>
    <w:rsid w:val="5868FDCD"/>
    <w:rsid w:val="5869D62A"/>
    <w:rsid w:val="5871015A"/>
    <w:rsid w:val="5871FE4A"/>
    <w:rsid w:val="58721745"/>
    <w:rsid w:val="587877C3"/>
    <w:rsid w:val="5878DF5F"/>
    <w:rsid w:val="5878FF4F"/>
    <w:rsid w:val="5879978C"/>
    <w:rsid w:val="587F7C72"/>
    <w:rsid w:val="5881BD90"/>
    <w:rsid w:val="5882A44C"/>
    <w:rsid w:val="588B0ED8"/>
    <w:rsid w:val="588F3A58"/>
    <w:rsid w:val="5890E451"/>
    <w:rsid w:val="58913A8A"/>
    <w:rsid w:val="589165F8"/>
    <w:rsid w:val="58964AF3"/>
    <w:rsid w:val="5898BC06"/>
    <w:rsid w:val="589A6EE3"/>
    <w:rsid w:val="589D3E05"/>
    <w:rsid w:val="589D84DB"/>
    <w:rsid w:val="589E0DFD"/>
    <w:rsid w:val="589F5D4B"/>
    <w:rsid w:val="58A04993"/>
    <w:rsid w:val="58A47B94"/>
    <w:rsid w:val="58A817BC"/>
    <w:rsid w:val="58AB4616"/>
    <w:rsid w:val="58AF127A"/>
    <w:rsid w:val="58AF5E5A"/>
    <w:rsid w:val="58B2DB9F"/>
    <w:rsid w:val="58B609B7"/>
    <w:rsid w:val="58B7230E"/>
    <w:rsid w:val="58B9DF8B"/>
    <w:rsid w:val="58BBEC60"/>
    <w:rsid w:val="58BDF180"/>
    <w:rsid w:val="58C078A6"/>
    <w:rsid w:val="58C4DBF3"/>
    <w:rsid w:val="58C694C5"/>
    <w:rsid w:val="58CA0FCB"/>
    <w:rsid w:val="58CBC947"/>
    <w:rsid w:val="58CBF356"/>
    <w:rsid w:val="58CE98F8"/>
    <w:rsid w:val="58CF302C"/>
    <w:rsid w:val="58D0771C"/>
    <w:rsid w:val="58D11994"/>
    <w:rsid w:val="58D1ADB7"/>
    <w:rsid w:val="58D9280C"/>
    <w:rsid w:val="58DC8820"/>
    <w:rsid w:val="58E747FE"/>
    <w:rsid w:val="58E8C917"/>
    <w:rsid w:val="58EE4348"/>
    <w:rsid w:val="58EF025B"/>
    <w:rsid w:val="58EF44D8"/>
    <w:rsid w:val="58F1A5E1"/>
    <w:rsid w:val="58F2B6A1"/>
    <w:rsid w:val="58F65016"/>
    <w:rsid w:val="58F74E65"/>
    <w:rsid w:val="58F882D5"/>
    <w:rsid w:val="58FB0F74"/>
    <w:rsid w:val="58FB3F24"/>
    <w:rsid w:val="58FE74DA"/>
    <w:rsid w:val="5902AC4C"/>
    <w:rsid w:val="59031F76"/>
    <w:rsid w:val="590339B2"/>
    <w:rsid w:val="59065C19"/>
    <w:rsid w:val="59099B14"/>
    <w:rsid w:val="5911CA32"/>
    <w:rsid w:val="59153E94"/>
    <w:rsid w:val="59165E57"/>
    <w:rsid w:val="591EE0DF"/>
    <w:rsid w:val="591FA41F"/>
    <w:rsid w:val="592011D9"/>
    <w:rsid w:val="592101E9"/>
    <w:rsid w:val="592427F6"/>
    <w:rsid w:val="59249F1F"/>
    <w:rsid w:val="5926BE12"/>
    <w:rsid w:val="59275E2E"/>
    <w:rsid w:val="5927C792"/>
    <w:rsid w:val="5927E8B2"/>
    <w:rsid w:val="59284638"/>
    <w:rsid w:val="592A9789"/>
    <w:rsid w:val="592AE624"/>
    <w:rsid w:val="593001B7"/>
    <w:rsid w:val="59314F96"/>
    <w:rsid w:val="59331CC7"/>
    <w:rsid w:val="5933271C"/>
    <w:rsid w:val="59343DF6"/>
    <w:rsid w:val="59359146"/>
    <w:rsid w:val="593672A4"/>
    <w:rsid w:val="5936B2F1"/>
    <w:rsid w:val="5936B963"/>
    <w:rsid w:val="59372970"/>
    <w:rsid w:val="59384B1A"/>
    <w:rsid w:val="593EB61D"/>
    <w:rsid w:val="59478C34"/>
    <w:rsid w:val="59481946"/>
    <w:rsid w:val="594B7121"/>
    <w:rsid w:val="594BBB0A"/>
    <w:rsid w:val="59511B3B"/>
    <w:rsid w:val="595230B8"/>
    <w:rsid w:val="595442C5"/>
    <w:rsid w:val="5954AD96"/>
    <w:rsid w:val="59582C83"/>
    <w:rsid w:val="5958580A"/>
    <w:rsid w:val="595888F0"/>
    <w:rsid w:val="595AECC2"/>
    <w:rsid w:val="595E1D63"/>
    <w:rsid w:val="596034A5"/>
    <w:rsid w:val="5962AA54"/>
    <w:rsid w:val="59633EB6"/>
    <w:rsid w:val="59688205"/>
    <w:rsid w:val="5969EE95"/>
    <w:rsid w:val="59703682"/>
    <w:rsid w:val="5970658A"/>
    <w:rsid w:val="597217CC"/>
    <w:rsid w:val="5972CD7A"/>
    <w:rsid w:val="59736D41"/>
    <w:rsid w:val="59762AD6"/>
    <w:rsid w:val="597B2136"/>
    <w:rsid w:val="597BFF6B"/>
    <w:rsid w:val="59895A4E"/>
    <w:rsid w:val="598CBB1C"/>
    <w:rsid w:val="598CD3FA"/>
    <w:rsid w:val="598D3CF8"/>
    <w:rsid w:val="598FBF81"/>
    <w:rsid w:val="598FCCA1"/>
    <w:rsid w:val="5991BF09"/>
    <w:rsid w:val="5996D7A3"/>
    <w:rsid w:val="59995304"/>
    <w:rsid w:val="599A4C8E"/>
    <w:rsid w:val="599E1611"/>
    <w:rsid w:val="59A1147D"/>
    <w:rsid w:val="59A53634"/>
    <w:rsid w:val="59AC087F"/>
    <w:rsid w:val="59ADFA3E"/>
    <w:rsid w:val="59AE87E5"/>
    <w:rsid w:val="59B0E4F8"/>
    <w:rsid w:val="59B407F2"/>
    <w:rsid w:val="59B6B22B"/>
    <w:rsid w:val="59B98AE9"/>
    <w:rsid w:val="59BFB7EA"/>
    <w:rsid w:val="59C3119A"/>
    <w:rsid w:val="59C60A2F"/>
    <w:rsid w:val="59C613B6"/>
    <w:rsid w:val="59C76533"/>
    <w:rsid w:val="59CE7F79"/>
    <w:rsid w:val="59CEABAC"/>
    <w:rsid w:val="59CEB8DE"/>
    <w:rsid w:val="59CEC928"/>
    <w:rsid w:val="59D09D22"/>
    <w:rsid w:val="59D27187"/>
    <w:rsid w:val="59D31AE0"/>
    <w:rsid w:val="59D94945"/>
    <w:rsid w:val="59DBC584"/>
    <w:rsid w:val="59DE40F7"/>
    <w:rsid w:val="59DEE19E"/>
    <w:rsid w:val="59DF1C6A"/>
    <w:rsid w:val="59DFAD3D"/>
    <w:rsid w:val="59E0E4E6"/>
    <w:rsid w:val="59E294B0"/>
    <w:rsid w:val="59E31225"/>
    <w:rsid w:val="59E83D61"/>
    <w:rsid w:val="59E8B733"/>
    <w:rsid w:val="59E8E767"/>
    <w:rsid w:val="59E95E77"/>
    <w:rsid w:val="59EB60AB"/>
    <w:rsid w:val="59ECFEC5"/>
    <w:rsid w:val="59EF5583"/>
    <w:rsid w:val="59F43075"/>
    <w:rsid w:val="59F4E5D7"/>
    <w:rsid w:val="59F5B467"/>
    <w:rsid w:val="59F69EF1"/>
    <w:rsid w:val="59F85480"/>
    <w:rsid w:val="59F8772B"/>
    <w:rsid w:val="59F8B8B5"/>
    <w:rsid w:val="59F922D8"/>
    <w:rsid w:val="59FA3D13"/>
    <w:rsid w:val="59FA8373"/>
    <w:rsid w:val="59FD13BE"/>
    <w:rsid w:val="5A0276EF"/>
    <w:rsid w:val="5A02F556"/>
    <w:rsid w:val="5A06CC9A"/>
    <w:rsid w:val="5A09F518"/>
    <w:rsid w:val="5A0A519F"/>
    <w:rsid w:val="5A0A685D"/>
    <w:rsid w:val="5A0AC680"/>
    <w:rsid w:val="5A0CACC9"/>
    <w:rsid w:val="5A0CFB4F"/>
    <w:rsid w:val="5A0D03DE"/>
    <w:rsid w:val="5A10E932"/>
    <w:rsid w:val="5A16EF9E"/>
    <w:rsid w:val="5A1B6821"/>
    <w:rsid w:val="5A24B040"/>
    <w:rsid w:val="5A24BEA7"/>
    <w:rsid w:val="5A2B67DB"/>
    <w:rsid w:val="5A2CE504"/>
    <w:rsid w:val="5A2DC6A1"/>
    <w:rsid w:val="5A2F9EFD"/>
    <w:rsid w:val="5A302519"/>
    <w:rsid w:val="5A30CE74"/>
    <w:rsid w:val="5A311E7D"/>
    <w:rsid w:val="5A33D9CD"/>
    <w:rsid w:val="5A36C7B0"/>
    <w:rsid w:val="5A36CA8B"/>
    <w:rsid w:val="5A3866BF"/>
    <w:rsid w:val="5A399503"/>
    <w:rsid w:val="5A3F5507"/>
    <w:rsid w:val="5A47C3ED"/>
    <w:rsid w:val="5A49E543"/>
    <w:rsid w:val="5A4E8C5D"/>
    <w:rsid w:val="5A4E957B"/>
    <w:rsid w:val="5A5061D1"/>
    <w:rsid w:val="5A5210A7"/>
    <w:rsid w:val="5A54A24E"/>
    <w:rsid w:val="5A554E92"/>
    <w:rsid w:val="5A579D45"/>
    <w:rsid w:val="5A5F9BD2"/>
    <w:rsid w:val="5A62B9F0"/>
    <w:rsid w:val="5A63A73C"/>
    <w:rsid w:val="5A651815"/>
    <w:rsid w:val="5A66D6DB"/>
    <w:rsid w:val="5A6BAD68"/>
    <w:rsid w:val="5A6DC46B"/>
    <w:rsid w:val="5A6E0FA4"/>
    <w:rsid w:val="5A70C5A2"/>
    <w:rsid w:val="5A75FDDD"/>
    <w:rsid w:val="5A793230"/>
    <w:rsid w:val="5A7AD6FD"/>
    <w:rsid w:val="5A7CD23B"/>
    <w:rsid w:val="5A7FAD76"/>
    <w:rsid w:val="5A90975B"/>
    <w:rsid w:val="5A9174A8"/>
    <w:rsid w:val="5A919C09"/>
    <w:rsid w:val="5A91E0A9"/>
    <w:rsid w:val="5A9605DE"/>
    <w:rsid w:val="5A98644E"/>
    <w:rsid w:val="5A98C7FE"/>
    <w:rsid w:val="5A9CDE53"/>
    <w:rsid w:val="5A9CE25A"/>
    <w:rsid w:val="5A9D4A95"/>
    <w:rsid w:val="5A9DFB85"/>
    <w:rsid w:val="5A9F56BB"/>
    <w:rsid w:val="5AA0DBB9"/>
    <w:rsid w:val="5AA85FBE"/>
    <w:rsid w:val="5AB2228B"/>
    <w:rsid w:val="5AB3C2EB"/>
    <w:rsid w:val="5AB5F77E"/>
    <w:rsid w:val="5AB636EA"/>
    <w:rsid w:val="5AB80169"/>
    <w:rsid w:val="5ABA31B2"/>
    <w:rsid w:val="5AC3EC97"/>
    <w:rsid w:val="5AC4D66E"/>
    <w:rsid w:val="5AC59AD0"/>
    <w:rsid w:val="5AC6FC94"/>
    <w:rsid w:val="5AC8814D"/>
    <w:rsid w:val="5AC8954B"/>
    <w:rsid w:val="5ACB7CBE"/>
    <w:rsid w:val="5ACD780F"/>
    <w:rsid w:val="5ACE4678"/>
    <w:rsid w:val="5AD38605"/>
    <w:rsid w:val="5AD3FA93"/>
    <w:rsid w:val="5AD62204"/>
    <w:rsid w:val="5AD9B9D6"/>
    <w:rsid w:val="5ADC5D06"/>
    <w:rsid w:val="5ADFAFB5"/>
    <w:rsid w:val="5AE10E74"/>
    <w:rsid w:val="5AE15812"/>
    <w:rsid w:val="5AE208D9"/>
    <w:rsid w:val="5AE73227"/>
    <w:rsid w:val="5AED0E0A"/>
    <w:rsid w:val="5AFC791E"/>
    <w:rsid w:val="5AFDDA7D"/>
    <w:rsid w:val="5AFEFCE6"/>
    <w:rsid w:val="5AFF6073"/>
    <w:rsid w:val="5B01CDF8"/>
    <w:rsid w:val="5B047A0F"/>
    <w:rsid w:val="5B05C299"/>
    <w:rsid w:val="5B06144B"/>
    <w:rsid w:val="5B06D267"/>
    <w:rsid w:val="5B07C979"/>
    <w:rsid w:val="5B0C655C"/>
    <w:rsid w:val="5B0CCEC6"/>
    <w:rsid w:val="5B12E500"/>
    <w:rsid w:val="5B14F760"/>
    <w:rsid w:val="5B19D5A9"/>
    <w:rsid w:val="5B1AD690"/>
    <w:rsid w:val="5B1D2F3A"/>
    <w:rsid w:val="5B1E3598"/>
    <w:rsid w:val="5B223E5D"/>
    <w:rsid w:val="5B2268F0"/>
    <w:rsid w:val="5B227D76"/>
    <w:rsid w:val="5B230ECD"/>
    <w:rsid w:val="5B24FCAD"/>
    <w:rsid w:val="5B273675"/>
    <w:rsid w:val="5B2AAB80"/>
    <w:rsid w:val="5B2C5647"/>
    <w:rsid w:val="5B2E1CC9"/>
    <w:rsid w:val="5B359953"/>
    <w:rsid w:val="5B36056A"/>
    <w:rsid w:val="5B3B9756"/>
    <w:rsid w:val="5B3FFEBC"/>
    <w:rsid w:val="5B4258D5"/>
    <w:rsid w:val="5B43FAF4"/>
    <w:rsid w:val="5B46855B"/>
    <w:rsid w:val="5B49EC16"/>
    <w:rsid w:val="5B4C38ED"/>
    <w:rsid w:val="5B4FC043"/>
    <w:rsid w:val="5B532776"/>
    <w:rsid w:val="5B533D88"/>
    <w:rsid w:val="5B53989C"/>
    <w:rsid w:val="5B57C1FA"/>
    <w:rsid w:val="5B59CA43"/>
    <w:rsid w:val="5B5A63F6"/>
    <w:rsid w:val="5B5AC8B8"/>
    <w:rsid w:val="5B5C2FAD"/>
    <w:rsid w:val="5B5C8741"/>
    <w:rsid w:val="5B607050"/>
    <w:rsid w:val="5B612A98"/>
    <w:rsid w:val="5B679FF8"/>
    <w:rsid w:val="5B6A5B30"/>
    <w:rsid w:val="5B6B22C8"/>
    <w:rsid w:val="5B7282B8"/>
    <w:rsid w:val="5B72F413"/>
    <w:rsid w:val="5B772349"/>
    <w:rsid w:val="5B847B76"/>
    <w:rsid w:val="5B878524"/>
    <w:rsid w:val="5B8B157E"/>
    <w:rsid w:val="5B9448C7"/>
    <w:rsid w:val="5B9E3D6A"/>
    <w:rsid w:val="5B9F437E"/>
    <w:rsid w:val="5BA5FC55"/>
    <w:rsid w:val="5BAF4E95"/>
    <w:rsid w:val="5BBD21C0"/>
    <w:rsid w:val="5BBE146A"/>
    <w:rsid w:val="5BBE3E27"/>
    <w:rsid w:val="5BC49955"/>
    <w:rsid w:val="5BC49FBF"/>
    <w:rsid w:val="5BC5B94B"/>
    <w:rsid w:val="5BC6E097"/>
    <w:rsid w:val="5BC85325"/>
    <w:rsid w:val="5BCE7A4B"/>
    <w:rsid w:val="5BD1C79E"/>
    <w:rsid w:val="5BD3B782"/>
    <w:rsid w:val="5BD96D3B"/>
    <w:rsid w:val="5BDB963F"/>
    <w:rsid w:val="5BDE503F"/>
    <w:rsid w:val="5BE0E957"/>
    <w:rsid w:val="5BE1C76D"/>
    <w:rsid w:val="5BE27097"/>
    <w:rsid w:val="5BE31CF1"/>
    <w:rsid w:val="5BE4DDE2"/>
    <w:rsid w:val="5BE4F929"/>
    <w:rsid w:val="5BE9FE18"/>
    <w:rsid w:val="5BEE4362"/>
    <w:rsid w:val="5BF98A33"/>
    <w:rsid w:val="5BFF287B"/>
    <w:rsid w:val="5C054012"/>
    <w:rsid w:val="5C067BA8"/>
    <w:rsid w:val="5C082934"/>
    <w:rsid w:val="5C0A356C"/>
    <w:rsid w:val="5C0AE99C"/>
    <w:rsid w:val="5C106E8C"/>
    <w:rsid w:val="5C10FACF"/>
    <w:rsid w:val="5C17050E"/>
    <w:rsid w:val="5C185C50"/>
    <w:rsid w:val="5C185E1F"/>
    <w:rsid w:val="5C18EC8C"/>
    <w:rsid w:val="5C22CB11"/>
    <w:rsid w:val="5C26D646"/>
    <w:rsid w:val="5C26F2A4"/>
    <w:rsid w:val="5C27A5A8"/>
    <w:rsid w:val="5C282E61"/>
    <w:rsid w:val="5C28DA43"/>
    <w:rsid w:val="5C2AB8D7"/>
    <w:rsid w:val="5C2C7362"/>
    <w:rsid w:val="5C2FD052"/>
    <w:rsid w:val="5C30D5F0"/>
    <w:rsid w:val="5C322BCC"/>
    <w:rsid w:val="5C3248FB"/>
    <w:rsid w:val="5C326F72"/>
    <w:rsid w:val="5C353C52"/>
    <w:rsid w:val="5C35665C"/>
    <w:rsid w:val="5C35965E"/>
    <w:rsid w:val="5C392AAB"/>
    <w:rsid w:val="5C398E9D"/>
    <w:rsid w:val="5C3B88C6"/>
    <w:rsid w:val="5C3D2E2D"/>
    <w:rsid w:val="5C418897"/>
    <w:rsid w:val="5C47E593"/>
    <w:rsid w:val="5C49D5AF"/>
    <w:rsid w:val="5C4AEE59"/>
    <w:rsid w:val="5C4E2997"/>
    <w:rsid w:val="5C4EC7AD"/>
    <w:rsid w:val="5C4FBE83"/>
    <w:rsid w:val="5C50CD04"/>
    <w:rsid w:val="5C51034E"/>
    <w:rsid w:val="5C543306"/>
    <w:rsid w:val="5C581C07"/>
    <w:rsid w:val="5C5C6336"/>
    <w:rsid w:val="5C5CE591"/>
    <w:rsid w:val="5C5DAD50"/>
    <w:rsid w:val="5C5E4D6B"/>
    <w:rsid w:val="5C5EE304"/>
    <w:rsid w:val="5C6041CC"/>
    <w:rsid w:val="5C616596"/>
    <w:rsid w:val="5C61704C"/>
    <w:rsid w:val="5C63C49E"/>
    <w:rsid w:val="5C63C79A"/>
    <w:rsid w:val="5C6528E7"/>
    <w:rsid w:val="5C67A993"/>
    <w:rsid w:val="5C69FE84"/>
    <w:rsid w:val="5C705DE9"/>
    <w:rsid w:val="5C707C97"/>
    <w:rsid w:val="5C71526D"/>
    <w:rsid w:val="5C71C8B0"/>
    <w:rsid w:val="5C72B60E"/>
    <w:rsid w:val="5C74A543"/>
    <w:rsid w:val="5C768A37"/>
    <w:rsid w:val="5C79342B"/>
    <w:rsid w:val="5C7C0FEC"/>
    <w:rsid w:val="5C7CB496"/>
    <w:rsid w:val="5C828937"/>
    <w:rsid w:val="5C8707BC"/>
    <w:rsid w:val="5C8C105E"/>
    <w:rsid w:val="5C8FB815"/>
    <w:rsid w:val="5C91460E"/>
    <w:rsid w:val="5C96F2E3"/>
    <w:rsid w:val="5C98C2EA"/>
    <w:rsid w:val="5C98F7FD"/>
    <w:rsid w:val="5C994E3C"/>
    <w:rsid w:val="5C9AB8CE"/>
    <w:rsid w:val="5CA02716"/>
    <w:rsid w:val="5CA0E185"/>
    <w:rsid w:val="5CA423A2"/>
    <w:rsid w:val="5CA43474"/>
    <w:rsid w:val="5CAA684E"/>
    <w:rsid w:val="5CAA73C1"/>
    <w:rsid w:val="5CAA9720"/>
    <w:rsid w:val="5CAF61F3"/>
    <w:rsid w:val="5CB21095"/>
    <w:rsid w:val="5CB32C29"/>
    <w:rsid w:val="5CB47967"/>
    <w:rsid w:val="5CB64900"/>
    <w:rsid w:val="5CB64E3F"/>
    <w:rsid w:val="5CB9DE34"/>
    <w:rsid w:val="5CBCB2AB"/>
    <w:rsid w:val="5CBE94C7"/>
    <w:rsid w:val="5CBF51AF"/>
    <w:rsid w:val="5CC4497B"/>
    <w:rsid w:val="5CC4C582"/>
    <w:rsid w:val="5CC5A950"/>
    <w:rsid w:val="5CC7315C"/>
    <w:rsid w:val="5CC785EF"/>
    <w:rsid w:val="5CC9EF1A"/>
    <w:rsid w:val="5CCAFF6C"/>
    <w:rsid w:val="5CCD7BEA"/>
    <w:rsid w:val="5CCF5B49"/>
    <w:rsid w:val="5CD15411"/>
    <w:rsid w:val="5CD18037"/>
    <w:rsid w:val="5CD360CB"/>
    <w:rsid w:val="5CD38EF8"/>
    <w:rsid w:val="5CD6A944"/>
    <w:rsid w:val="5CD7BA4F"/>
    <w:rsid w:val="5CD7EAFE"/>
    <w:rsid w:val="5CDCB92A"/>
    <w:rsid w:val="5CDDB62F"/>
    <w:rsid w:val="5CE24CA2"/>
    <w:rsid w:val="5CE30A86"/>
    <w:rsid w:val="5CE68EF0"/>
    <w:rsid w:val="5CE8CE93"/>
    <w:rsid w:val="5CE9386F"/>
    <w:rsid w:val="5CEE0830"/>
    <w:rsid w:val="5CEEABBD"/>
    <w:rsid w:val="5CF16830"/>
    <w:rsid w:val="5CF2DD24"/>
    <w:rsid w:val="5CF2F7AD"/>
    <w:rsid w:val="5CFB2B3C"/>
    <w:rsid w:val="5D0118A1"/>
    <w:rsid w:val="5D018154"/>
    <w:rsid w:val="5D024ABD"/>
    <w:rsid w:val="5D02B558"/>
    <w:rsid w:val="5D06AD84"/>
    <w:rsid w:val="5D071984"/>
    <w:rsid w:val="5D07AB6B"/>
    <w:rsid w:val="5D083BCC"/>
    <w:rsid w:val="5D0A2DC6"/>
    <w:rsid w:val="5D0B478C"/>
    <w:rsid w:val="5D13328C"/>
    <w:rsid w:val="5D139B1F"/>
    <w:rsid w:val="5D1407D6"/>
    <w:rsid w:val="5D15866D"/>
    <w:rsid w:val="5D1A3A3B"/>
    <w:rsid w:val="5D1AA3CE"/>
    <w:rsid w:val="5D1C1C1A"/>
    <w:rsid w:val="5D1EF77F"/>
    <w:rsid w:val="5D20C535"/>
    <w:rsid w:val="5D225F5E"/>
    <w:rsid w:val="5D24EAB6"/>
    <w:rsid w:val="5D25AEFB"/>
    <w:rsid w:val="5D2815AD"/>
    <w:rsid w:val="5D2CB845"/>
    <w:rsid w:val="5D2D6F3D"/>
    <w:rsid w:val="5D2E80E1"/>
    <w:rsid w:val="5D2F122D"/>
    <w:rsid w:val="5D309888"/>
    <w:rsid w:val="5D34C8F6"/>
    <w:rsid w:val="5D34F9B8"/>
    <w:rsid w:val="5D3515AB"/>
    <w:rsid w:val="5D3949E1"/>
    <w:rsid w:val="5D395F0A"/>
    <w:rsid w:val="5D3BAE4A"/>
    <w:rsid w:val="5D3D1CBB"/>
    <w:rsid w:val="5D3D7D03"/>
    <w:rsid w:val="5D3E4513"/>
    <w:rsid w:val="5D429F6A"/>
    <w:rsid w:val="5D43AFE0"/>
    <w:rsid w:val="5D4672A6"/>
    <w:rsid w:val="5D46C9B4"/>
    <w:rsid w:val="5D4D0A74"/>
    <w:rsid w:val="5D4FBC6C"/>
    <w:rsid w:val="5D5270CC"/>
    <w:rsid w:val="5D53FCB6"/>
    <w:rsid w:val="5D5692B3"/>
    <w:rsid w:val="5D5A25B8"/>
    <w:rsid w:val="5D5A9259"/>
    <w:rsid w:val="5D5C1D20"/>
    <w:rsid w:val="5D5E2083"/>
    <w:rsid w:val="5D5E5268"/>
    <w:rsid w:val="5D5F7366"/>
    <w:rsid w:val="5D637901"/>
    <w:rsid w:val="5D647952"/>
    <w:rsid w:val="5D649BC7"/>
    <w:rsid w:val="5D652AC9"/>
    <w:rsid w:val="5D6533AC"/>
    <w:rsid w:val="5D694FF4"/>
    <w:rsid w:val="5D695B3F"/>
    <w:rsid w:val="5D73EB4E"/>
    <w:rsid w:val="5D7535B2"/>
    <w:rsid w:val="5D797FC6"/>
    <w:rsid w:val="5D7A74BD"/>
    <w:rsid w:val="5D7AD08B"/>
    <w:rsid w:val="5D7B86A0"/>
    <w:rsid w:val="5D857691"/>
    <w:rsid w:val="5D86C44E"/>
    <w:rsid w:val="5D8852BC"/>
    <w:rsid w:val="5D8AD7CC"/>
    <w:rsid w:val="5D8B78A3"/>
    <w:rsid w:val="5D8B9B81"/>
    <w:rsid w:val="5D8F1CE9"/>
    <w:rsid w:val="5D917427"/>
    <w:rsid w:val="5D925BE4"/>
    <w:rsid w:val="5D971E25"/>
    <w:rsid w:val="5D97A0E9"/>
    <w:rsid w:val="5D98C74E"/>
    <w:rsid w:val="5D98EB5D"/>
    <w:rsid w:val="5D9B10AF"/>
    <w:rsid w:val="5D9E6C3C"/>
    <w:rsid w:val="5DA177E0"/>
    <w:rsid w:val="5DA27217"/>
    <w:rsid w:val="5DA2D484"/>
    <w:rsid w:val="5DA607DD"/>
    <w:rsid w:val="5DA7D835"/>
    <w:rsid w:val="5DA8AA32"/>
    <w:rsid w:val="5DAB2529"/>
    <w:rsid w:val="5DABD75D"/>
    <w:rsid w:val="5DACE60E"/>
    <w:rsid w:val="5DB5AB35"/>
    <w:rsid w:val="5DB9975F"/>
    <w:rsid w:val="5DC45FEF"/>
    <w:rsid w:val="5DC68CA3"/>
    <w:rsid w:val="5DC6AA6D"/>
    <w:rsid w:val="5DC98839"/>
    <w:rsid w:val="5DC9C902"/>
    <w:rsid w:val="5DCA5069"/>
    <w:rsid w:val="5DCDAA87"/>
    <w:rsid w:val="5DD155A2"/>
    <w:rsid w:val="5DD16252"/>
    <w:rsid w:val="5DD29429"/>
    <w:rsid w:val="5DD85406"/>
    <w:rsid w:val="5DD8F53A"/>
    <w:rsid w:val="5DE00055"/>
    <w:rsid w:val="5DE40538"/>
    <w:rsid w:val="5DE8F5D5"/>
    <w:rsid w:val="5DEC9825"/>
    <w:rsid w:val="5DF17A23"/>
    <w:rsid w:val="5DF5F251"/>
    <w:rsid w:val="5DF6490E"/>
    <w:rsid w:val="5DFB38FF"/>
    <w:rsid w:val="5DFBCDB3"/>
    <w:rsid w:val="5DFC2871"/>
    <w:rsid w:val="5DFC90D2"/>
    <w:rsid w:val="5DFD1956"/>
    <w:rsid w:val="5DFF1FC7"/>
    <w:rsid w:val="5DFF9009"/>
    <w:rsid w:val="5E0670CF"/>
    <w:rsid w:val="5E0722AD"/>
    <w:rsid w:val="5E073091"/>
    <w:rsid w:val="5E09221B"/>
    <w:rsid w:val="5E0FADDE"/>
    <w:rsid w:val="5E126019"/>
    <w:rsid w:val="5E259FF7"/>
    <w:rsid w:val="5E25ABBB"/>
    <w:rsid w:val="5E2B3A91"/>
    <w:rsid w:val="5E2EDD88"/>
    <w:rsid w:val="5E31CA3F"/>
    <w:rsid w:val="5E38A472"/>
    <w:rsid w:val="5E399F84"/>
    <w:rsid w:val="5E39AA0A"/>
    <w:rsid w:val="5E39D9F5"/>
    <w:rsid w:val="5E3BFDFB"/>
    <w:rsid w:val="5E4208BE"/>
    <w:rsid w:val="5E423670"/>
    <w:rsid w:val="5E4599DF"/>
    <w:rsid w:val="5E47D927"/>
    <w:rsid w:val="5E4BEC45"/>
    <w:rsid w:val="5E4C28E0"/>
    <w:rsid w:val="5E4CD608"/>
    <w:rsid w:val="5E4DAE77"/>
    <w:rsid w:val="5E4FF448"/>
    <w:rsid w:val="5E506FDA"/>
    <w:rsid w:val="5E509935"/>
    <w:rsid w:val="5E53BE54"/>
    <w:rsid w:val="5E55791B"/>
    <w:rsid w:val="5E5696B2"/>
    <w:rsid w:val="5E583A6D"/>
    <w:rsid w:val="5E5C0E56"/>
    <w:rsid w:val="5E5CC8C5"/>
    <w:rsid w:val="5E6010B1"/>
    <w:rsid w:val="5E610D62"/>
    <w:rsid w:val="5E641483"/>
    <w:rsid w:val="5E6478C3"/>
    <w:rsid w:val="5E65F63B"/>
    <w:rsid w:val="5E6B7200"/>
    <w:rsid w:val="5E6E3FBD"/>
    <w:rsid w:val="5E705B8F"/>
    <w:rsid w:val="5E70E0F9"/>
    <w:rsid w:val="5E71E11D"/>
    <w:rsid w:val="5E73A330"/>
    <w:rsid w:val="5E73B497"/>
    <w:rsid w:val="5E7559CC"/>
    <w:rsid w:val="5E79C623"/>
    <w:rsid w:val="5E7A4055"/>
    <w:rsid w:val="5E8319B7"/>
    <w:rsid w:val="5E83FE70"/>
    <w:rsid w:val="5E87B5E0"/>
    <w:rsid w:val="5E8930C6"/>
    <w:rsid w:val="5E89BB36"/>
    <w:rsid w:val="5E8ADB10"/>
    <w:rsid w:val="5E8C819D"/>
    <w:rsid w:val="5E9198AD"/>
    <w:rsid w:val="5E95B3B3"/>
    <w:rsid w:val="5E95CF75"/>
    <w:rsid w:val="5E95F1BF"/>
    <w:rsid w:val="5E972652"/>
    <w:rsid w:val="5E997694"/>
    <w:rsid w:val="5E9A4BB8"/>
    <w:rsid w:val="5EA15FE4"/>
    <w:rsid w:val="5EA1D422"/>
    <w:rsid w:val="5EA43163"/>
    <w:rsid w:val="5EAAA058"/>
    <w:rsid w:val="5EAB307D"/>
    <w:rsid w:val="5EAB3C42"/>
    <w:rsid w:val="5EAE2CDE"/>
    <w:rsid w:val="5EB10278"/>
    <w:rsid w:val="5EB1C5F5"/>
    <w:rsid w:val="5EB33260"/>
    <w:rsid w:val="5EB5B4A2"/>
    <w:rsid w:val="5EB6963A"/>
    <w:rsid w:val="5EB8402A"/>
    <w:rsid w:val="5EBA1723"/>
    <w:rsid w:val="5EBA7B1C"/>
    <w:rsid w:val="5EBC60A6"/>
    <w:rsid w:val="5EBDAA99"/>
    <w:rsid w:val="5EC09B5F"/>
    <w:rsid w:val="5EC0CA55"/>
    <w:rsid w:val="5EC1A529"/>
    <w:rsid w:val="5EC5357E"/>
    <w:rsid w:val="5ECA109A"/>
    <w:rsid w:val="5ECA6C06"/>
    <w:rsid w:val="5ECB50A8"/>
    <w:rsid w:val="5ECD40D6"/>
    <w:rsid w:val="5ECEA6C9"/>
    <w:rsid w:val="5ED09D7C"/>
    <w:rsid w:val="5ED2B0DD"/>
    <w:rsid w:val="5ED3D04D"/>
    <w:rsid w:val="5ED47BD5"/>
    <w:rsid w:val="5ED5CEF9"/>
    <w:rsid w:val="5ED6E1DF"/>
    <w:rsid w:val="5ED9D012"/>
    <w:rsid w:val="5EDE694D"/>
    <w:rsid w:val="5EE25AEE"/>
    <w:rsid w:val="5EE5EAC8"/>
    <w:rsid w:val="5EE73FAB"/>
    <w:rsid w:val="5EEA2E51"/>
    <w:rsid w:val="5EEB37E0"/>
    <w:rsid w:val="5EED6C38"/>
    <w:rsid w:val="5EF3BB50"/>
    <w:rsid w:val="5EF4ECEE"/>
    <w:rsid w:val="5EF75988"/>
    <w:rsid w:val="5EF772DB"/>
    <w:rsid w:val="5EFA79AD"/>
    <w:rsid w:val="5F00CCCE"/>
    <w:rsid w:val="5F0175B9"/>
    <w:rsid w:val="5F038FB0"/>
    <w:rsid w:val="5F03D551"/>
    <w:rsid w:val="5F04D0FD"/>
    <w:rsid w:val="5F052BBB"/>
    <w:rsid w:val="5F0BECC4"/>
    <w:rsid w:val="5F11E6B7"/>
    <w:rsid w:val="5F1B461F"/>
    <w:rsid w:val="5F1BDFC4"/>
    <w:rsid w:val="5F1E8CC8"/>
    <w:rsid w:val="5F1E8D20"/>
    <w:rsid w:val="5F1F8857"/>
    <w:rsid w:val="5F2386EB"/>
    <w:rsid w:val="5F24C7B2"/>
    <w:rsid w:val="5F280ABB"/>
    <w:rsid w:val="5F2A3255"/>
    <w:rsid w:val="5F2B0E68"/>
    <w:rsid w:val="5F2D53EE"/>
    <w:rsid w:val="5F322E6A"/>
    <w:rsid w:val="5F357754"/>
    <w:rsid w:val="5F3989F0"/>
    <w:rsid w:val="5F3A6CC8"/>
    <w:rsid w:val="5F3B6237"/>
    <w:rsid w:val="5F3D66E7"/>
    <w:rsid w:val="5F3E71B0"/>
    <w:rsid w:val="5F3F7D32"/>
    <w:rsid w:val="5F4436C5"/>
    <w:rsid w:val="5F45276D"/>
    <w:rsid w:val="5F469DF0"/>
    <w:rsid w:val="5F4A6C72"/>
    <w:rsid w:val="5F4C0976"/>
    <w:rsid w:val="5F515D07"/>
    <w:rsid w:val="5F527929"/>
    <w:rsid w:val="5F549130"/>
    <w:rsid w:val="5F5B7D87"/>
    <w:rsid w:val="5F5DBB23"/>
    <w:rsid w:val="5F5EC0DA"/>
    <w:rsid w:val="5F5F0C3F"/>
    <w:rsid w:val="5F602A42"/>
    <w:rsid w:val="5F64CE2E"/>
    <w:rsid w:val="5F68B9FD"/>
    <w:rsid w:val="5F69EFB0"/>
    <w:rsid w:val="5F6A80A8"/>
    <w:rsid w:val="5F6AABA8"/>
    <w:rsid w:val="5F6B698E"/>
    <w:rsid w:val="5F6D200A"/>
    <w:rsid w:val="5F729E8F"/>
    <w:rsid w:val="5F79349F"/>
    <w:rsid w:val="5F7B96F0"/>
    <w:rsid w:val="5F7EE385"/>
    <w:rsid w:val="5F82DA85"/>
    <w:rsid w:val="5F861E12"/>
    <w:rsid w:val="5F9805EB"/>
    <w:rsid w:val="5F9E7792"/>
    <w:rsid w:val="5FA0BD92"/>
    <w:rsid w:val="5FA91DCD"/>
    <w:rsid w:val="5FAA92DF"/>
    <w:rsid w:val="5FAE6525"/>
    <w:rsid w:val="5FB5370E"/>
    <w:rsid w:val="5FBE4B1F"/>
    <w:rsid w:val="5FBF8FF0"/>
    <w:rsid w:val="5FC69923"/>
    <w:rsid w:val="5FCA2CC3"/>
    <w:rsid w:val="5FCAD488"/>
    <w:rsid w:val="5FCBCA8B"/>
    <w:rsid w:val="5FCC1BFA"/>
    <w:rsid w:val="5FCDBB7D"/>
    <w:rsid w:val="5FCF1750"/>
    <w:rsid w:val="5FD35E20"/>
    <w:rsid w:val="5FD59ECE"/>
    <w:rsid w:val="5FD74ACD"/>
    <w:rsid w:val="5FDC44E2"/>
    <w:rsid w:val="5FDD1C35"/>
    <w:rsid w:val="5FDD2B80"/>
    <w:rsid w:val="5FDD6177"/>
    <w:rsid w:val="5FDDC3B2"/>
    <w:rsid w:val="5FE10296"/>
    <w:rsid w:val="5FE37786"/>
    <w:rsid w:val="5FE3B600"/>
    <w:rsid w:val="5FEAE22D"/>
    <w:rsid w:val="5FEDDA12"/>
    <w:rsid w:val="5FEF0DD6"/>
    <w:rsid w:val="5FF1D32D"/>
    <w:rsid w:val="5FF2DF8F"/>
    <w:rsid w:val="5FF5AF43"/>
    <w:rsid w:val="5FF64CD8"/>
    <w:rsid w:val="5FF77D53"/>
    <w:rsid w:val="5FFD2895"/>
    <w:rsid w:val="5FFE0D57"/>
    <w:rsid w:val="5FFF4935"/>
    <w:rsid w:val="60005A02"/>
    <w:rsid w:val="60006640"/>
    <w:rsid w:val="6003F90E"/>
    <w:rsid w:val="600475D9"/>
    <w:rsid w:val="6006DDA3"/>
    <w:rsid w:val="6009ED79"/>
    <w:rsid w:val="600AEC46"/>
    <w:rsid w:val="600C440B"/>
    <w:rsid w:val="600CC39D"/>
    <w:rsid w:val="600FE513"/>
    <w:rsid w:val="600FEC5D"/>
    <w:rsid w:val="6013D890"/>
    <w:rsid w:val="60148035"/>
    <w:rsid w:val="601615C9"/>
    <w:rsid w:val="601AECB1"/>
    <w:rsid w:val="60260A83"/>
    <w:rsid w:val="60271170"/>
    <w:rsid w:val="60286E82"/>
    <w:rsid w:val="6029C09A"/>
    <w:rsid w:val="602CA374"/>
    <w:rsid w:val="602D6976"/>
    <w:rsid w:val="602FE033"/>
    <w:rsid w:val="6035D143"/>
    <w:rsid w:val="60388C37"/>
    <w:rsid w:val="603B8C71"/>
    <w:rsid w:val="603C0439"/>
    <w:rsid w:val="603D32A3"/>
    <w:rsid w:val="603E2CAD"/>
    <w:rsid w:val="603F85F6"/>
    <w:rsid w:val="604023D1"/>
    <w:rsid w:val="6040BED7"/>
    <w:rsid w:val="60420CB6"/>
    <w:rsid w:val="6042E71E"/>
    <w:rsid w:val="6043ED49"/>
    <w:rsid w:val="6044A9A1"/>
    <w:rsid w:val="604670B9"/>
    <w:rsid w:val="6047DDAD"/>
    <w:rsid w:val="604E5372"/>
    <w:rsid w:val="6052196A"/>
    <w:rsid w:val="60555E85"/>
    <w:rsid w:val="605E54AE"/>
    <w:rsid w:val="605ECB92"/>
    <w:rsid w:val="6061C0CC"/>
    <w:rsid w:val="60621311"/>
    <w:rsid w:val="6062DF5A"/>
    <w:rsid w:val="60671F3B"/>
    <w:rsid w:val="6068CEEF"/>
    <w:rsid w:val="606CD3A8"/>
    <w:rsid w:val="606FAF6A"/>
    <w:rsid w:val="6071C4B1"/>
    <w:rsid w:val="60726B49"/>
    <w:rsid w:val="607426F1"/>
    <w:rsid w:val="60768D66"/>
    <w:rsid w:val="6077A2F3"/>
    <w:rsid w:val="6078189E"/>
    <w:rsid w:val="607BF050"/>
    <w:rsid w:val="6080C574"/>
    <w:rsid w:val="60812467"/>
    <w:rsid w:val="6084B969"/>
    <w:rsid w:val="6089034D"/>
    <w:rsid w:val="608971D9"/>
    <w:rsid w:val="6089C9B3"/>
    <w:rsid w:val="6089EEDF"/>
    <w:rsid w:val="608A2D60"/>
    <w:rsid w:val="608A4B36"/>
    <w:rsid w:val="6090D825"/>
    <w:rsid w:val="6098E03D"/>
    <w:rsid w:val="6099FABD"/>
    <w:rsid w:val="609AB5A7"/>
    <w:rsid w:val="609EA3B9"/>
    <w:rsid w:val="609EAE00"/>
    <w:rsid w:val="60A568DB"/>
    <w:rsid w:val="60A6FF0B"/>
    <w:rsid w:val="60A78F09"/>
    <w:rsid w:val="60A9517E"/>
    <w:rsid w:val="60ABB062"/>
    <w:rsid w:val="60AF2D86"/>
    <w:rsid w:val="60AFC95E"/>
    <w:rsid w:val="60B0BA78"/>
    <w:rsid w:val="60B0FA16"/>
    <w:rsid w:val="60B1A53E"/>
    <w:rsid w:val="60BDD662"/>
    <w:rsid w:val="60BEAA78"/>
    <w:rsid w:val="60C1969F"/>
    <w:rsid w:val="60C32BFB"/>
    <w:rsid w:val="60C37EFA"/>
    <w:rsid w:val="60CB7612"/>
    <w:rsid w:val="60CBA348"/>
    <w:rsid w:val="60CBDB63"/>
    <w:rsid w:val="60CE50E1"/>
    <w:rsid w:val="60CFE98A"/>
    <w:rsid w:val="60D00AB4"/>
    <w:rsid w:val="60D07BD7"/>
    <w:rsid w:val="60D138E7"/>
    <w:rsid w:val="60D14DD4"/>
    <w:rsid w:val="60D4A271"/>
    <w:rsid w:val="60D51F52"/>
    <w:rsid w:val="60D66B81"/>
    <w:rsid w:val="60D852AC"/>
    <w:rsid w:val="60D8F518"/>
    <w:rsid w:val="60DA38F2"/>
    <w:rsid w:val="60DB6A22"/>
    <w:rsid w:val="60DE561E"/>
    <w:rsid w:val="60DF6F6E"/>
    <w:rsid w:val="60E13E50"/>
    <w:rsid w:val="60E15C2F"/>
    <w:rsid w:val="60E2FA2C"/>
    <w:rsid w:val="60E303E3"/>
    <w:rsid w:val="60EF1AC8"/>
    <w:rsid w:val="60F16E39"/>
    <w:rsid w:val="60F34DC5"/>
    <w:rsid w:val="60F3806A"/>
    <w:rsid w:val="60FA8B08"/>
    <w:rsid w:val="60FA94F0"/>
    <w:rsid w:val="60FAB288"/>
    <w:rsid w:val="60FB77F7"/>
    <w:rsid w:val="60FE53C9"/>
    <w:rsid w:val="60FEE354"/>
    <w:rsid w:val="6100F8D9"/>
    <w:rsid w:val="610141D9"/>
    <w:rsid w:val="6103C9AC"/>
    <w:rsid w:val="6109360D"/>
    <w:rsid w:val="6109B03D"/>
    <w:rsid w:val="6110BD4A"/>
    <w:rsid w:val="6115DCFF"/>
    <w:rsid w:val="6116E772"/>
    <w:rsid w:val="6118E02F"/>
    <w:rsid w:val="611BA52E"/>
    <w:rsid w:val="611C548E"/>
    <w:rsid w:val="6120561C"/>
    <w:rsid w:val="61212BE2"/>
    <w:rsid w:val="6126D94E"/>
    <w:rsid w:val="6126DCBE"/>
    <w:rsid w:val="6128A9F9"/>
    <w:rsid w:val="6129CA32"/>
    <w:rsid w:val="612C7AAA"/>
    <w:rsid w:val="612F4743"/>
    <w:rsid w:val="6130170D"/>
    <w:rsid w:val="6131AA33"/>
    <w:rsid w:val="61351FA1"/>
    <w:rsid w:val="613C4DDD"/>
    <w:rsid w:val="613ED7AC"/>
    <w:rsid w:val="6140A47B"/>
    <w:rsid w:val="61427C34"/>
    <w:rsid w:val="61438B7E"/>
    <w:rsid w:val="61491F62"/>
    <w:rsid w:val="614BE2CA"/>
    <w:rsid w:val="614CF93F"/>
    <w:rsid w:val="614E72E4"/>
    <w:rsid w:val="6154BC77"/>
    <w:rsid w:val="615659C1"/>
    <w:rsid w:val="61594E09"/>
    <w:rsid w:val="615A1438"/>
    <w:rsid w:val="615C6ECB"/>
    <w:rsid w:val="615D251E"/>
    <w:rsid w:val="6161C97C"/>
    <w:rsid w:val="6162D857"/>
    <w:rsid w:val="61632651"/>
    <w:rsid w:val="6163B679"/>
    <w:rsid w:val="616486F9"/>
    <w:rsid w:val="6165FEA7"/>
    <w:rsid w:val="61661509"/>
    <w:rsid w:val="6169EBB9"/>
    <w:rsid w:val="616B81F4"/>
    <w:rsid w:val="616D9313"/>
    <w:rsid w:val="616DA791"/>
    <w:rsid w:val="61705D8F"/>
    <w:rsid w:val="61727438"/>
    <w:rsid w:val="61743AF9"/>
    <w:rsid w:val="6174A474"/>
    <w:rsid w:val="61762E0E"/>
    <w:rsid w:val="61766EAF"/>
    <w:rsid w:val="617BC4B5"/>
    <w:rsid w:val="617BE74D"/>
    <w:rsid w:val="617D5DE7"/>
    <w:rsid w:val="617DB91C"/>
    <w:rsid w:val="617F1680"/>
    <w:rsid w:val="6180965C"/>
    <w:rsid w:val="6181DDA0"/>
    <w:rsid w:val="6188561D"/>
    <w:rsid w:val="618A9F12"/>
    <w:rsid w:val="618DDEA9"/>
    <w:rsid w:val="618DF777"/>
    <w:rsid w:val="618F055F"/>
    <w:rsid w:val="6193DABA"/>
    <w:rsid w:val="61959470"/>
    <w:rsid w:val="6199ED4A"/>
    <w:rsid w:val="619A2F00"/>
    <w:rsid w:val="61A4B3FA"/>
    <w:rsid w:val="61A4E6AA"/>
    <w:rsid w:val="61A6F137"/>
    <w:rsid w:val="61A76AD9"/>
    <w:rsid w:val="61A8CCCF"/>
    <w:rsid w:val="61A96A7F"/>
    <w:rsid w:val="61ABE04F"/>
    <w:rsid w:val="61ACCA14"/>
    <w:rsid w:val="61B48400"/>
    <w:rsid w:val="61B85174"/>
    <w:rsid w:val="61B9FA40"/>
    <w:rsid w:val="61BBE52D"/>
    <w:rsid w:val="61BD698B"/>
    <w:rsid w:val="61BDCDEF"/>
    <w:rsid w:val="61BEFEC7"/>
    <w:rsid w:val="61C14E2E"/>
    <w:rsid w:val="61C2D660"/>
    <w:rsid w:val="61C3299C"/>
    <w:rsid w:val="61C5A1A8"/>
    <w:rsid w:val="61C5A6CE"/>
    <w:rsid w:val="61C8ACE0"/>
    <w:rsid w:val="61C99A23"/>
    <w:rsid w:val="61C9A500"/>
    <w:rsid w:val="61CA355A"/>
    <w:rsid w:val="61CAB705"/>
    <w:rsid w:val="61CCEC72"/>
    <w:rsid w:val="61CF4BF4"/>
    <w:rsid w:val="61CF6311"/>
    <w:rsid w:val="61DB36BC"/>
    <w:rsid w:val="61DF3123"/>
    <w:rsid w:val="61E0296A"/>
    <w:rsid w:val="61E07EC6"/>
    <w:rsid w:val="61E426FB"/>
    <w:rsid w:val="61E5EE38"/>
    <w:rsid w:val="61E80D47"/>
    <w:rsid w:val="61E88F41"/>
    <w:rsid w:val="61E8AE7F"/>
    <w:rsid w:val="61EA0680"/>
    <w:rsid w:val="61EA5F24"/>
    <w:rsid w:val="61EE1978"/>
    <w:rsid w:val="61F59F52"/>
    <w:rsid w:val="61F76F1B"/>
    <w:rsid w:val="61F9533F"/>
    <w:rsid w:val="61FB95E1"/>
    <w:rsid w:val="6201123D"/>
    <w:rsid w:val="6201BC8A"/>
    <w:rsid w:val="620317E1"/>
    <w:rsid w:val="6208C3F1"/>
    <w:rsid w:val="620B053B"/>
    <w:rsid w:val="62163F4C"/>
    <w:rsid w:val="62166E69"/>
    <w:rsid w:val="6216BAAF"/>
    <w:rsid w:val="621A70C8"/>
    <w:rsid w:val="621AB665"/>
    <w:rsid w:val="621AE602"/>
    <w:rsid w:val="621B0B12"/>
    <w:rsid w:val="621B9C99"/>
    <w:rsid w:val="6222B41D"/>
    <w:rsid w:val="6228E758"/>
    <w:rsid w:val="6229007F"/>
    <w:rsid w:val="622DA3A3"/>
    <w:rsid w:val="622EAE68"/>
    <w:rsid w:val="62303F07"/>
    <w:rsid w:val="6230A9F0"/>
    <w:rsid w:val="623156EE"/>
    <w:rsid w:val="6234830D"/>
    <w:rsid w:val="623619E7"/>
    <w:rsid w:val="62422D40"/>
    <w:rsid w:val="62428968"/>
    <w:rsid w:val="6245E9A5"/>
    <w:rsid w:val="6246B4A7"/>
    <w:rsid w:val="624B6A27"/>
    <w:rsid w:val="624FE0D8"/>
    <w:rsid w:val="6251A18C"/>
    <w:rsid w:val="62573A95"/>
    <w:rsid w:val="6260017A"/>
    <w:rsid w:val="626106BE"/>
    <w:rsid w:val="62625BBD"/>
    <w:rsid w:val="6262AF2A"/>
    <w:rsid w:val="62630D32"/>
    <w:rsid w:val="62647CD6"/>
    <w:rsid w:val="626A0AE0"/>
    <w:rsid w:val="626A2142"/>
    <w:rsid w:val="626DA8C2"/>
    <w:rsid w:val="626E959A"/>
    <w:rsid w:val="62706B68"/>
    <w:rsid w:val="62709B6A"/>
    <w:rsid w:val="62739D23"/>
    <w:rsid w:val="6276DDB5"/>
    <w:rsid w:val="62785292"/>
    <w:rsid w:val="6278B8D9"/>
    <w:rsid w:val="627B1A7A"/>
    <w:rsid w:val="6286C333"/>
    <w:rsid w:val="62887E3B"/>
    <w:rsid w:val="6288C23B"/>
    <w:rsid w:val="6289D614"/>
    <w:rsid w:val="628CAEB6"/>
    <w:rsid w:val="628FA17E"/>
    <w:rsid w:val="6296FCBB"/>
    <w:rsid w:val="62988661"/>
    <w:rsid w:val="62996F25"/>
    <w:rsid w:val="629DAC7C"/>
    <w:rsid w:val="629EBEC4"/>
    <w:rsid w:val="62A0FB72"/>
    <w:rsid w:val="62A15B4B"/>
    <w:rsid w:val="62A3042C"/>
    <w:rsid w:val="62A42BB4"/>
    <w:rsid w:val="62A600E0"/>
    <w:rsid w:val="62A65234"/>
    <w:rsid w:val="62AA8B15"/>
    <w:rsid w:val="62AAA88E"/>
    <w:rsid w:val="62ADB1D3"/>
    <w:rsid w:val="62B732D1"/>
    <w:rsid w:val="62B8895A"/>
    <w:rsid w:val="62B8BE5D"/>
    <w:rsid w:val="62B8C08B"/>
    <w:rsid w:val="62B9B832"/>
    <w:rsid w:val="62BA21D8"/>
    <w:rsid w:val="62BF1FB9"/>
    <w:rsid w:val="62BF30BB"/>
    <w:rsid w:val="62C19833"/>
    <w:rsid w:val="62C28C2D"/>
    <w:rsid w:val="62C36007"/>
    <w:rsid w:val="62C4EC3E"/>
    <w:rsid w:val="62CB8D61"/>
    <w:rsid w:val="62CC9647"/>
    <w:rsid w:val="62CCA304"/>
    <w:rsid w:val="62CCD330"/>
    <w:rsid w:val="62D12935"/>
    <w:rsid w:val="62D1A9EC"/>
    <w:rsid w:val="62D2AAB4"/>
    <w:rsid w:val="62D4180C"/>
    <w:rsid w:val="62D517F5"/>
    <w:rsid w:val="62D59450"/>
    <w:rsid w:val="62D97803"/>
    <w:rsid w:val="62DB6231"/>
    <w:rsid w:val="62DF124B"/>
    <w:rsid w:val="62E3195B"/>
    <w:rsid w:val="62E4C252"/>
    <w:rsid w:val="62E8D73A"/>
    <w:rsid w:val="62EBF4C6"/>
    <w:rsid w:val="62ED7A29"/>
    <w:rsid w:val="62EE420D"/>
    <w:rsid w:val="62EEA197"/>
    <w:rsid w:val="62F06976"/>
    <w:rsid w:val="62F5C048"/>
    <w:rsid w:val="62F6A171"/>
    <w:rsid w:val="62F7A5DF"/>
    <w:rsid w:val="62FD9619"/>
    <w:rsid w:val="62FEF6B2"/>
    <w:rsid w:val="62FF7B03"/>
    <w:rsid w:val="62FFF717"/>
    <w:rsid w:val="63056CC0"/>
    <w:rsid w:val="6306A0A4"/>
    <w:rsid w:val="63086DAF"/>
    <w:rsid w:val="630B5590"/>
    <w:rsid w:val="630CBC47"/>
    <w:rsid w:val="630EAAFB"/>
    <w:rsid w:val="630F06F9"/>
    <w:rsid w:val="631357DD"/>
    <w:rsid w:val="63168FD8"/>
    <w:rsid w:val="63174902"/>
    <w:rsid w:val="631979A7"/>
    <w:rsid w:val="631D7DD0"/>
    <w:rsid w:val="631E3A0D"/>
    <w:rsid w:val="631F1ADC"/>
    <w:rsid w:val="63228DE8"/>
    <w:rsid w:val="632A2ECD"/>
    <w:rsid w:val="632F28DA"/>
    <w:rsid w:val="632F8131"/>
    <w:rsid w:val="6330A188"/>
    <w:rsid w:val="63314958"/>
    <w:rsid w:val="6335036E"/>
    <w:rsid w:val="6335BDB5"/>
    <w:rsid w:val="63363A4E"/>
    <w:rsid w:val="633A215C"/>
    <w:rsid w:val="633A87F0"/>
    <w:rsid w:val="633AD64D"/>
    <w:rsid w:val="633BEC1D"/>
    <w:rsid w:val="633E2F33"/>
    <w:rsid w:val="633F1CCE"/>
    <w:rsid w:val="633FBFD1"/>
    <w:rsid w:val="6342197B"/>
    <w:rsid w:val="634475E4"/>
    <w:rsid w:val="63465CEF"/>
    <w:rsid w:val="63478463"/>
    <w:rsid w:val="6349082D"/>
    <w:rsid w:val="634AEE07"/>
    <w:rsid w:val="634E2ABE"/>
    <w:rsid w:val="635217A2"/>
    <w:rsid w:val="6352F896"/>
    <w:rsid w:val="6353E37A"/>
    <w:rsid w:val="6358A592"/>
    <w:rsid w:val="6360D09B"/>
    <w:rsid w:val="6361914D"/>
    <w:rsid w:val="6366AA1A"/>
    <w:rsid w:val="63688097"/>
    <w:rsid w:val="63699ED4"/>
    <w:rsid w:val="636C413B"/>
    <w:rsid w:val="637185D6"/>
    <w:rsid w:val="637392CF"/>
    <w:rsid w:val="6374AC22"/>
    <w:rsid w:val="63762B5F"/>
    <w:rsid w:val="6376E410"/>
    <w:rsid w:val="63789193"/>
    <w:rsid w:val="637AF3AA"/>
    <w:rsid w:val="637BF7F6"/>
    <w:rsid w:val="637EEACF"/>
    <w:rsid w:val="637FA7E2"/>
    <w:rsid w:val="63898071"/>
    <w:rsid w:val="6389FB70"/>
    <w:rsid w:val="638ACDA7"/>
    <w:rsid w:val="638E7E3E"/>
    <w:rsid w:val="638E8F32"/>
    <w:rsid w:val="63915007"/>
    <w:rsid w:val="6392573F"/>
    <w:rsid w:val="6392ADAB"/>
    <w:rsid w:val="63963E0D"/>
    <w:rsid w:val="6399119B"/>
    <w:rsid w:val="6399D95C"/>
    <w:rsid w:val="639E3082"/>
    <w:rsid w:val="639EC1CA"/>
    <w:rsid w:val="63A013E1"/>
    <w:rsid w:val="63A37DD2"/>
    <w:rsid w:val="63A574E9"/>
    <w:rsid w:val="63A71B75"/>
    <w:rsid w:val="63A732ED"/>
    <w:rsid w:val="63A7CE82"/>
    <w:rsid w:val="63A9D43F"/>
    <w:rsid w:val="63AF54E5"/>
    <w:rsid w:val="63B03236"/>
    <w:rsid w:val="63B3E49D"/>
    <w:rsid w:val="63B3E978"/>
    <w:rsid w:val="63B56F25"/>
    <w:rsid w:val="63B709F5"/>
    <w:rsid w:val="63B78B1C"/>
    <w:rsid w:val="63BA2D49"/>
    <w:rsid w:val="63BAA722"/>
    <w:rsid w:val="63BD0DE5"/>
    <w:rsid w:val="63BEBE71"/>
    <w:rsid w:val="63C25DF1"/>
    <w:rsid w:val="63C3ED6D"/>
    <w:rsid w:val="63D58C33"/>
    <w:rsid w:val="63D933F8"/>
    <w:rsid w:val="63DCF8B7"/>
    <w:rsid w:val="63DEA81C"/>
    <w:rsid w:val="63DEEC2E"/>
    <w:rsid w:val="63DF284D"/>
    <w:rsid w:val="63DF7587"/>
    <w:rsid w:val="63E4D65D"/>
    <w:rsid w:val="63E68F4C"/>
    <w:rsid w:val="63E754DC"/>
    <w:rsid w:val="63E7C01D"/>
    <w:rsid w:val="63E93DD5"/>
    <w:rsid w:val="63E9FFDB"/>
    <w:rsid w:val="63EAE027"/>
    <w:rsid w:val="63F14630"/>
    <w:rsid w:val="63F31058"/>
    <w:rsid w:val="63F4BF26"/>
    <w:rsid w:val="63F5D0B0"/>
    <w:rsid w:val="63FE671B"/>
    <w:rsid w:val="63FE7F8B"/>
    <w:rsid w:val="63FFEFF2"/>
    <w:rsid w:val="6401718E"/>
    <w:rsid w:val="6407505E"/>
    <w:rsid w:val="640E423B"/>
    <w:rsid w:val="640E4550"/>
    <w:rsid w:val="64142F75"/>
    <w:rsid w:val="64175F32"/>
    <w:rsid w:val="64187513"/>
    <w:rsid w:val="641E05E1"/>
    <w:rsid w:val="64233A93"/>
    <w:rsid w:val="6424BEF2"/>
    <w:rsid w:val="64256219"/>
    <w:rsid w:val="6428950A"/>
    <w:rsid w:val="642C165F"/>
    <w:rsid w:val="64330D2A"/>
    <w:rsid w:val="64358DAE"/>
    <w:rsid w:val="6436E7C5"/>
    <w:rsid w:val="6437CDD2"/>
    <w:rsid w:val="6437FDE2"/>
    <w:rsid w:val="64380232"/>
    <w:rsid w:val="643948C7"/>
    <w:rsid w:val="643B57E7"/>
    <w:rsid w:val="643DBE60"/>
    <w:rsid w:val="643F8FDD"/>
    <w:rsid w:val="644187B4"/>
    <w:rsid w:val="6442C113"/>
    <w:rsid w:val="644B789F"/>
    <w:rsid w:val="644F25D7"/>
    <w:rsid w:val="644F9A3B"/>
    <w:rsid w:val="644FC81A"/>
    <w:rsid w:val="6450A64D"/>
    <w:rsid w:val="6453B146"/>
    <w:rsid w:val="64588FCA"/>
    <w:rsid w:val="645DFE69"/>
    <w:rsid w:val="645F60E2"/>
    <w:rsid w:val="64606519"/>
    <w:rsid w:val="6461A091"/>
    <w:rsid w:val="6462D681"/>
    <w:rsid w:val="6463CB98"/>
    <w:rsid w:val="64647C51"/>
    <w:rsid w:val="6468B996"/>
    <w:rsid w:val="646B37E8"/>
    <w:rsid w:val="646C5505"/>
    <w:rsid w:val="646DF0A8"/>
    <w:rsid w:val="646ECBD2"/>
    <w:rsid w:val="646F1A10"/>
    <w:rsid w:val="646F862A"/>
    <w:rsid w:val="647494AB"/>
    <w:rsid w:val="6476A12B"/>
    <w:rsid w:val="647A18ED"/>
    <w:rsid w:val="647C38A9"/>
    <w:rsid w:val="647D36F6"/>
    <w:rsid w:val="64800AE1"/>
    <w:rsid w:val="6481285D"/>
    <w:rsid w:val="64816A29"/>
    <w:rsid w:val="6484D18C"/>
    <w:rsid w:val="648B83C4"/>
    <w:rsid w:val="6491D90B"/>
    <w:rsid w:val="64985122"/>
    <w:rsid w:val="649B3682"/>
    <w:rsid w:val="649D170A"/>
    <w:rsid w:val="64A14B7B"/>
    <w:rsid w:val="64A1D747"/>
    <w:rsid w:val="64A44207"/>
    <w:rsid w:val="64A4739C"/>
    <w:rsid w:val="64A88CFA"/>
    <w:rsid w:val="64AAB3D9"/>
    <w:rsid w:val="64B1D49C"/>
    <w:rsid w:val="64B34014"/>
    <w:rsid w:val="64B349ED"/>
    <w:rsid w:val="64B3A03A"/>
    <w:rsid w:val="64B66699"/>
    <w:rsid w:val="64B9AAFA"/>
    <w:rsid w:val="64BAD609"/>
    <w:rsid w:val="64BB3C17"/>
    <w:rsid w:val="64BD4D3D"/>
    <w:rsid w:val="64BE8CA1"/>
    <w:rsid w:val="64BFC2D6"/>
    <w:rsid w:val="64C1CEF6"/>
    <w:rsid w:val="64C4764B"/>
    <w:rsid w:val="64C4A65F"/>
    <w:rsid w:val="64C811BC"/>
    <w:rsid w:val="64CEEAB6"/>
    <w:rsid w:val="64D3854F"/>
    <w:rsid w:val="64D6A421"/>
    <w:rsid w:val="64D8A992"/>
    <w:rsid w:val="64D9C91E"/>
    <w:rsid w:val="64E19C2E"/>
    <w:rsid w:val="64E3C2C1"/>
    <w:rsid w:val="64E60453"/>
    <w:rsid w:val="64EF35B0"/>
    <w:rsid w:val="64F03A93"/>
    <w:rsid w:val="64F1904E"/>
    <w:rsid w:val="64F36576"/>
    <w:rsid w:val="64F5373A"/>
    <w:rsid w:val="64F5FC0B"/>
    <w:rsid w:val="64F9F00E"/>
    <w:rsid w:val="64FAA21B"/>
    <w:rsid w:val="64FCC327"/>
    <w:rsid w:val="64FDC4E9"/>
    <w:rsid w:val="6506ECB6"/>
    <w:rsid w:val="65083399"/>
    <w:rsid w:val="65087F34"/>
    <w:rsid w:val="650D9695"/>
    <w:rsid w:val="650E3CD4"/>
    <w:rsid w:val="65112808"/>
    <w:rsid w:val="6513CDBC"/>
    <w:rsid w:val="6513D353"/>
    <w:rsid w:val="65141E9D"/>
    <w:rsid w:val="65144892"/>
    <w:rsid w:val="651728DC"/>
    <w:rsid w:val="65190489"/>
    <w:rsid w:val="651BC380"/>
    <w:rsid w:val="651D1F01"/>
    <w:rsid w:val="651DBFEE"/>
    <w:rsid w:val="651EC555"/>
    <w:rsid w:val="651EE0CA"/>
    <w:rsid w:val="6526A76F"/>
    <w:rsid w:val="6536E5F5"/>
    <w:rsid w:val="6538728A"/>
    <w:rsid w:val="6539F8A0"/>
    <w:rsid w:val="653CF143"/>
    <w:rsid w:val="654001CE"/>
    <w:rsid w:val="65407499"/>
    <w:rsid w:val="65435FBA"/>
    <w:rsid w:val="6548C9F6"/>
    <w:rsid w:val="6549A2B1"/>
    <w:rsid w:val="654A7AA1"/>
    <w:rsid w:val="654DB497"/>
    <w:rsid w:val="65524B4E"/>
    <w:rsid w:val="6552EF16"/>
    <w:rsid w:val="65583A9F"/>
    <w:rsid w:val="655C1BF2"/>
    <w:rsid w:val="655E29BE"/>
    <w:rsid w:val="655F539C"/>
    <w:rsid w:val="6560D109"/>
    <w:rsid w:val="6561B6FD"/>
    <w:rsid w:val="65717FC4"/>
    <w:rsid w:val="657289B3"/>
    <w:rsid w:val="6573A5C4"/>
    <w:rsid w:val="6573ECC0"/>
    <w:rsid w:val="65791D5E"/>
    <w:rsid w:val="657A01F4"/>
    <w:rsid w:val="657AED80"/>
    <w:rsid w:val="657D5046"/>
    <w:rsid w:val="657E913B"/>
    <w:rsid w:val="6580E3A7"/>
    <w:rsid w:val="6580E466"/>
    <w:rsid w:val="6580EC73"/>
    <w:rsid w:val="6584BDC1"/>
    <w:rsid w:val="658528E6"/>
    <w:rsid w:val="6589C8AD"/>
    <w:rsid w:val="658E65FD"/>
    <w:rsid w:val="6594B620"/>
    <w:rsid w:val="65982F59"/>
    <w:rsid w:val="65998F24"/>
    <w:rsid w:val="659A902B"/>
    <w:rsid w:val="65A00AB2"/>
    <w:rsid w:val="65A6A3DE"/>
    <w:rsid w:val="65A85CA1"/>
    <w:rsid w:val="65AEFEC0"/>
    <w:rsid w:val="65AF5EA1"/>
    <w:rsid w:val="65B27364"/>
    <w:rsid w:val="65B38138"/>
    <w:rsid w:val="65B48877"/>
    <w:rsid w:val="65B6BBFF"/>
    <w:rsid w:val="65B8805A"/>
    <w:rsid w:val="65B92C06"/>
    <w:rsid w:val="65BE946F"/>
    <w:rsid w:val="65C19B7D"/>
    <w:rsid w:val="65C3D26F"/>
    <w:rsid w:val="65C80890"/>
    <w:rsid w:val="65C8983B"/>
    <w:rsid w:val="65C89D97"/>
    <w:rsid w:val="65C8D9B0"/>
    <w:rsid w:val="65CC5F9C"/>
    <w:rsid w:val="65CCF8E4"/>
    <w:rsid w:val="65CE7EEE"/>
    <w:rsid w:val="65D27B2C"/>
    <w:rsid w:val="65D31394"/>
    <w:rsid w:val="65D35E75"/>
    <w:rsid w:val="65D3E2E5"/>
    <w:rsid w:val="65D4994C"/>
    <w:rsid w:val="65D5FC47"/>
    <w:rsid w:val="65D63C8F"/>
    <w:rsid w:val="65D9A42D"/>
    <w:rsid w:val="65DE9EE1"/>
    <w:rsid w:val="65DF9180"/>
    <w:rsid w:val="65E0903A"/>
    <w:rsid w:val="65E0F394"/>
    <w:rsid w:val="65E31590"/>
    <w:rsid w:val="65E3169C"/>
    <w:rsid w:val="65E4A567"/>
    <w:rsid w:val="65E69523"/>
    <w:rsid w:val="65E70C0E"/>
    <w:rsid w:val="65E7C789"/>
    <w:rsid w:val="65E7E327"/>
    <w:rsid w:val="65E83F0B"/>
    <w:rsid w:val="65E8592B"/>
    <w:rsid w:val="65EB6A9C"/>
    <w:rsid w:val="65EB76CE"/>
    <w:rsid w:val="65EBE38D"/>
    <w:rsid w:val="65EDD962"/>
    <w:rsid w:val="65F217EA"/>
    <w:rsid w:val="65F5E93B"/>
    <w:rsid w:val="65F5F4E1"/>
    <w:rsid w:val="65FFFD9A"/>
    <w:rsid w:val="66008A72"/>
    <w:rsid w:val="66014FDD"/>
    <w:rsid w:val="66019969"/>
    <w:rsid w:val="66023D2B"/>
    <w:rsid w:val="660713F2"/>
    <w:rsid w:val="6607355D"/>
    <w:rsid w:val="660CA6C2"/>
    <w:rsid w:val="660EFC32"/>
    <w:rsid w:val="660F8D37"/>
    <w:rsid w:val="66113CEA"/>
    <w:rsid w:val="661202A3"/>
    <w:rsid w:val="661231B9"/>
    <w:rsid w:val="661497E5"/>
    <w:rsid w:val="6617C892"/>
    <w:rsid w:val="6619F866"/>
    <w:rsid w:val="6619FAFF"/>
    <w:rsid w:val="661DCCBB"/>
    <w:rsid w:val="66230DA6"/>
    <w:rsid w:val="66239F2F"/>
    <w:rsid w:val="6623B983"/>
    <w:rsid w:val="6623D887"/>
    <w:rsid w:val="662B068E"/>
    <w:rsid w:val="662DAE13"/>
    <w:rsid w:val="662F0994"/>
    <w:rsid w:val="6631B9B1"/>
    <w:rsid w:val="66375101"/>
    <w:rsid w:val="663972B1"/>
    <w:rsid w:val="663DAE72"/>
    <w:rsid w:val="663E1B81"/>
    <w:rsid w:val="663F2507"/>
    <w:rsid w:val="664C92D2"/>
    <w:rsid w:val="664E4870"/>
    <w:rsid w:val="6651DC26"/>
    <w:rsid w:val="6655EA58"/>
    <w:rsid w:val="665B31EB"/>
    <w:rsid w:val="665DBAF1"/>
    <w:rsid w:val="665FAD0E"/>
    <w:rsid w:val="66879A7E"/>
    <w:rsid w:val="6687A305"/>
    <w:rsid w:val="668A8CCC"/>
    <w:rsid w:val="668ABAA6"/>
    <w:rsid w:val="668B77F1"/>
    <w:rsid w:val="668C219B"/>
    <w:rsid w:val="668C61A3"/>
    <w:rsid w:val="668D3DD7"/>
    <w:rsid w:val="6692791F"/>
    <w:rsid w:val="6692C96F"/>
    <w:rsid w:val="66944C03"/>
    <w:rsid w:val="669450A0"/>
    <w:rsid w:val="6694EF75"/>
    <w:rsid w:val="6694FDDF"/>
    <w:rsid w:val="669890C6"/>
    <w:rsid w:val="669BD26E"/>
    <w:rsid w:val="669D21CB"/>
    <w:rsid w:val="669D411B"/>
    <w:rsid w:val="669F15F3"/>
    <w:rsid w:val="66A033DF"/>
    <w:rsid w:val="66A6AF8F"/>
    <w:rsid w:val="66AF9048"/>
    <w:rsid w:val="66AFC773"/>
    <w:rsid w:val="66B6111C"/>
    <w:rsid w:val="66B9AB26"/>
    <w:rsid w:val="66B9B0EE"/>
    <w:rsid w:val="66BA547B"/>
    <w:rsid w:val="66BA6907"/>
    <w:rsid w:val="66BD916A"/>
    <w:rsid w:val="66BDE812"/>
    <w:rsid w:val="66BF2434"/>
    <w:rsid w:val="66BF54D2"/>
    <w:rsid w:val="66C2A874"/>
    <w:rsid w:val="66C488FB"/>
    <w:rsid w:val="66CADA79"/>
    <w:rsid w:val="66CCBFA5"/>
    <w:rsid w:val="66CD7B13"/>
    <w:rsid w:val="66CDF38F"/>
    <w:rsid w:val="66CEE8E2"/>
    <w:rsid w:val="66D11ECE"/>
    <w:rsid w:val="66D38E4B"/>
    <w:rsid w:val="66DAD83A"/>
    <w:rsid w:val="66DB49F0"/>
    <w:rsid w:val="66DF4997"/>
    <w:rsid w:val="66E14FA5"/>
    <w:rsid w:val="66E286B4"/>
    <w:rsid w:val="66E3FFB8"/>
    <w:rsid w:val="66E566BF"/>
    <w:rsid w:val="66E82348"/>
    <w:rsid w:val="66ED3CEF"/>
    <w:rsid w:val="66EE6974"/>
    <w:rsid w:val="66F1D665"/>
    <w:rsid w:val="66F27D74"/>
    <w:rsid w:val="66F47F82"/>
    <w:rsid w:val="66F50452"/>
    <w:rsid w:val="66F5682D"/>
    <w:rsid w:val="66F7F7C0"/>
    <w:rsid w:val="66F8413B"/>
    <w:rsid w:val="66F8DB61"/>
    <w:rsid w:val="66F98A6A"/>
    <w:rsid w:val="66FCE249"/>
    <w:rsid w:val="670410E3"/>
    <w:rsid w:val="67064FAD"/>
    <w:rsid w:val="670B899F"/>
    <w:rsid w:val="670CE496"/>
    <w:rsid w:val="670D2BB8"/>
    <w:rsid w:val="6710B91B"/>
    <w:rsid w:val="671227C4"/>
    <w:rsid w:val="6712D039"/>
    <w:rsid w:val="6713489C"/>
    <w:rsid w:val="67135DD2"/>
    <w:rsid w:val="671395FC"/>
    <w:rsid w:val="67149786"/>
    <w:rsid w:val="67190D0F"/>
    <w:rsid w:val="671ED487"/>
    <w:rsid w:val="671F48B0"/>
    <w:rsid w:val="672172AA"/>
    <w:rsid w:val="6722053F"/>
    <w:rsid w:val="6725F41D"/>
    <w:rsid w:val="6726A75B"/>
    <w:rsid w:val="672CA74A"/>
    <w:rsid w:val="672E49E8"/>
    <w:rsid w:val="672E602C"/>
    <w:rsid w:val="672EE8B6"/>
    <w:rsid w:val="67309A78"/>
    <w:rsid w:val="6732B769"/>
    <w:rsid w:val="67391D36"/>
    <w:rsid w:val="673A3AA8"/>
    <w:rsid w:val="673DB16E"/>
    <w:rsid w:val="673F9CBA"/>
    <w:rsid w:val="6740A3A5"/>
    <w:rsid w:val="6747CB61"/>
    <w:rsid w:val="6748EBE5"/>
    <w:rsid w:val="674C0126"/>
    <w:rsid w:val="674D8A98"/>
    <w:rsid w:val="67523057"/>
    <w:rsid w:val="6753CB3B"/>
    <w:rsid w:val="675E47F2"/>
    <w:rsid w:val="676591FC"/>
    <w:rsid w:val="676630C0"/>
    <w:rsid w:val="67686E9C"/>
    <w:rsid w:val="67777E46"/>
    <w:rsid w:val="677DD9C3"/>
    <w:rsid w:val="67819C1A"/>
    <w:rsid w:val="67872181"/>
    <w:rsid w:val="678C3BA2"/>
    <w:rsid w:val="679447D7"/>
    <w:rsid w:val="6795DBF6"/>
    <w:rsid w:val="6795E162"/>
    <w:rsid w:val="6795EFE1"/>
    <w:rsid w:val="679603B7"/>
    <w:rsid w:val="679631F4"/>
    <w:rsid w:val="6796702B"/>
    <w:rsid w:val="6796EBF2"/>
    <w:rsid w:val="6796FE49"/>
    <w:rsid w:val="679BFDEA"/>
    <w:rsid w:val="67A2FF01"/>
    <w:rsid w:val="67A73E04"/>
    <w:rsid w:val="67AC615F"/>
    <w:rsid w:val="67AC9D49"/>
    <w:rsid w:val="67AFDFD9"/>
    <w:rsid w:val="67B12C64"/>
    <w:rsid w:val="67B535C0"/>
    <w:rsid w:val="67B55F01"/>
    <w:rsid w:val="67B62668"/>
    <w:rsid w:val="67B65FE8"/>
    <w:rsid w:val="67B85B12"/>
    <w:rsid w:val="67B92097"/>
    <w:rsid w:val="67BC294B"/>
    <w:rsid w:val="67C01774"/>
    <w:rsid w:val="67C16F7E"/>
    <w:rsid w:val="67C404CE"/>
    <w:rsid w:val="67C6B9BB"/>
    <w:rsid w:val="67C74C1F"/>
    <w:rsid w:val="67CDAF91"/>
    <w:rsid w:val="67CEBAB4"/>
    <w:rsid w:val="67D1B279"/>
    <w:rsid w:val="67D5E4B8"/>
    <w:rsid w:val="67D6F957"/>
    <w:rsid w:val="67DB280B"/>
    <w:rsid w:val="67DD095C"/>
    <w:rsid w:val="67DD77B1"/>
    <w:rsid w:val="67DDBF11"/>
    <w:rsid w:val="67DEFE44"/>
    <w:rsid w:val="67E08767"/>
    <w:rsid w:val="67E19B4A"/>
    <w:rsid w:val="67E35A0B"/>
    <w:rsid w:val="67EA0551"/>
    <w:rsid w:val="67EAA970"/>
    <w:rsid w:val="67ED46AB"/>
    <w:rsid w:val="67F3E5C4"/>
    <w:rsid w:val="67F5450E"/>
    <w:rsid w:val="67F7ED9B"/>
    <w:rsid w:val="67FA66EE"/>
    <w:rsid w:val="68007386"/>
    <w:rsid w:val="6806436C"/>
    <w:rsid w:val="6807AC2F"/>
    <w:rsid w:val="680E1660"/>
    <w:rsid w:val="68143AD1"/>
    <w:rsid w:val="68154DF3"/>
    <w:rsid w:val="68190292"/>
    <w:rsid w:val="682149ED"/>
    <w:rsid w:val="682190C9"/>
    <w:rsid w:val="6826889C"/>
    <w:rsid w:val="6827DCD1"/>
    <w:rsid w:val="68292C81"/>
    <w:rsid w:val="682C1AD4"/>
    <w:rsid w:val="682F6C70"/>
    <w:rsid w:val="6833ABC9"/>
    <w:rsid w:val="6834EAEA"/>
    <w:rsid w:val="68366092"/>
    <w:rsid w:val="68370D87"/>
    <w:rsid w:val="6837797C"/>
    <w:rsid w:val="6838746E"/>
    <w:rsid w:val="683D89CC"/>
    <w:rsid w:val="683DB405"/>
    <w:rsid w:val="683F0E26"/>
    <w:rsid w:val="684350FD"/>
    <w:rsid w:val="6844E82B"/>
    <w:rsid w:val="68466CBD"/>
    <w:rsid w:val="684945D0"/>
    <w:rsid w:val="684C4BE0"/>
    <w:rsid w:val="684D6B97"/>
    <w:rsid w:val="684EF73A"/>
    <w:rsid w:val="684F92B7"/>
    <w:rsid w:val="685505E2"/>
    <w:rsid w:val="685684C5"/>
    <w:rsid w:val="68580E9C"/>
    <w:rsid w:val="68586908"/>
    <w:rsid w:val="6858B6F3"/>
    <w:rsid w:val="6861A5BF"/>
    <w:rsid w:val="6866A72E"/>
    <w:rsid w:val="686B2E4E"/>
    <w:rsid w:val="686C4CFD"/>
    <w:rsid w:val="686EF73F"/>
    <w:rsid w:val="687372E2"/>
    <w:rsid w:val="687B148F"/>
    <w:rsid w:val="68849A5C"/>
    <w:rsid w:val="68856E32"/>
    <w:rsid w:val="688A40B0"/>
    <w:rsid w:val="688BF2EB"/>
    <w:rsid w:val="688C0A29"/>
    <w:rsid w:val="688CED2C"/>
    <w:rsid w:val="688D58FA"/>
    <w:rsid w:val="688F39C3"/>
    <w:rsid w:val="6896E4E5"/>
    <w:rsid w:val="689FA2E0"/>
    <w:rsid w:val="689FF3BA"/>
    <w:rsid w:val="68A5573F"/>
    <w:rsid w:val="68A699B7"/>
    <w:rsid w:val="68A6D007"/>
    <w:rsid w:val="68A799D8"/>
    <w:rsid w:val="68AC11C4"/>
    <w:rsid w:val="68B12C09"/>
    <w:rsid w:val="68B20DB4"/>
    <w:rsid w:val="68B29020"/>
    <w:rsid w:val="68B8CE31"/>
    <w:rsid w:val="68B9271F"/>
    <w:rsid w:val="68C0E5A5"/>
    <w:rsid w:val="68CAFD31"/>
    <w:rsid w:val="68CBC90D"/>
    <w:rsid w:val="68CF0811"/>
    <w:rsid w:val="68D04796"/>
    <w:rsid w:val="68D0CC75"/>
    <w:rsid w:val="68D120A2"/>
    <w:rsid w:val="68D1F0AE"/>
    <w:rsid w:val="68D1F24D"/>
    <w:rsid w:val="68D44BAE"/>
    <w:rsid w:val="68D5BB18"/>
    <w:rsid w:val="68D8900D"/>
    <w:rsid w:val="68E14DF8"/>
    <w:rsid w:val="68E49DE7"/>
    <w:rsid w:val="68E56567"/>
    <w:rsid w:val="68EC30F1"/>
    <w:rsid w:val="68EDF90A"/>
    <w:rsid w:val="68EF77B7"/>
    <w:rsid w:val="68F03F85"/>
    <w:rsid w:val="68F79923"/>
    <w:rsid w:val="68F80ED2"/>
    <w:rsid w:val="68F9A9A4"/>
    <w:rsid w:val="68FAD756"/>
    <w:rsid w:val="68FBEA84"/>
    <w:rsid w:val="68FD3774"/>
    <w:rsid w:val="68FEC849"/>
    <w:rsid w:val="6900D779"/>
    <w:rsid w:val="69017D92"/>
    <w:rsid w:val="69030654"/>
    <w:rsid w:val="69057DAA"/>
    <w:rsid w:val="6905E018"/>
    <w:rsid w:val="69075AA8"/>
    <w:rsid w:val="6909CFFE"/>
    <w:rsid w:val="690AD12D"/>
    <w:rsid w:val="6912912E"/>
    <w:rsid w:val="69138AC9"/>
    <w:rsid w:val="69163173"/>
    <w:rsid w:val="6919D555"/>
    <w:rsid w:val="691A7DC9"/>
    <w:rsid w:val="691F3DA4"/>
    <w:rsid w:val="6920D564"/>
    <w:rsid w:val="69241093"/>
    <w:rsid w:val="692587E6"/>
    <w:rsid w:val="69266CF4"/>
    <w:rsid w:val="6928FAAE"/>
    <w:rsid w:val="69294FA7"/>
    <w:rsid w:val="6929678E"/>
    <w:rsid w:val="692A8DD3"/>
    <w:rsid w:val="692CD843"/>
    <w:rsid w:val="692E8A1B"/>
    <w:rsid w:val="693053C8"/>
    <w:rsid w:val="69316E1F"/>
    <w:rsid w:val="69317A09"/>
    <w:rsid w:val="69322FAE"/>
    <w:rsid w:val="6933394F"/>
    <w:rsid w:val="6934EFEA"/>
    <w:rsid w:val="6939D710"/>
    <w:rsid w:val="693D5DA6"/>
    <w:rsid w:val="6942FB6A"/>
    <w:rsid w:val="69446058"/>
    <w:rsid w:val="6945767C"/>
    <w:rsid w:val="69492066"/>
    <w:rsid w:val="694997A6"/>
    <w:rsid w:val="694ED68A"/>
    <w:rsid w:val="69524A38"/>
    <w:rsid w:val="695308A0"/>
    <w:rsid w:val="6957768D"/>
    <w:rsid w:val="695AEE38"/>
    <w:rsid w:val="69659850"/>
    <w:rsid w:val="69692BB3"/>
    <w:rsid w:val="69695F71"/>
    <w:rsid w:val="69711EBB"/>
    <w:rsid w:val="69769BA7"/>
    <w:rsid w:val="69789FF8"/>
    <w:rsid w:val="697DFE37"/>
    <w:rsid w:val="6980E04B"/>
    <w:rsid w:val="69825516"/>
    <w:rsid w:val="6982F7A6"/>
    <w:rsid w:val="69839092"/>
    <w:rsid w:val="6983AE68"/>
    <w:rsid w:val="69841C3F"/>
    <w:rsid w:val="6989C962"/>
    <w:rsid w:val="698D084D"/>
    <w:rsid w:val="69964030"/>
    <w:rsid w:val="699861F4"/>
    <w:rsid w:val="699C96CA"/>
    <w:rsid w:val="69A0550E"/>
    <w:rsid w:val="69A3AA8C"/>
    <w:rsid w:val="69A3E601"/>
    <w:rsid w:val="69A6138F"/>
    <w:rsid w:val="69A71E84"/>
    <w:rsid w:val="69A7F35B"/>
    <w:rsid w:val="69A85AEF"/>
    <w:rsid w:val="69A90C23"/>
    <w:rsid w:val="69AA18D3"/>
    <w:rsid w:val="69AA2278"/>
    <w:rsid w:val="69ADE64A"/>
    <w:rsid w:val="69AF304E"/>
    <w:rsid w:val="69B016AC"/>
    <w:rsid w:val="69B05FA8"/>
    <w:rsid w:val="69B41EA9"/>
    <w:rsid w:val="69B45E8E"/>
    <w:rsid w:val="69B51D58"/>
    <w:rsid w:val="69B66229"/>
    <w:rsid w:val="69B7C664"/>
    <w:rsid w:val="69B99661"/>
    <w:rsid w:val="69BC78BC"/>
    <w:rsid w:val="69BDBD84"/>
    <w:rsid w:val="69BE1611"/>
    <w:rsid w:val="69BF70DD"/>
    <w:rsid w:val="69BFD285"/>
    <w:rsid w:val="69C05F51"/>
    <w:rsid w:val="69C074C2"/>
    <w:rsid w:val="69C27009"/>
    <w:rsid w:val="69C3B43A"/>
    <w:rsid w:val="69C47BF2"/>
    <w:rsid w:val="69C7B836"/>
    <w:rsid w:val="69C84BF0"/>
    <w:rsid w:val="69C97B15"/>
    <w:rsid w:val="69C9A326"/>
    <w:rsid w:val="69CA3E70"/>
    <w:rsid w:val="69CBEABE"/>
    <w:rsid w:val="69D6F866"/>
    <w:rsid w:val="69D7381A"/>
    <w:rsid w:val="69D8B0F5"/>
    <w:rsid w:val="69D9A10F"/>
    <w:rsid w:val="69DA09E7"/>
    <w:rsid w:val="69DF352E"/>
    <w:rsid w:val="69E0FE8A"/>
    <w:rsid w:val="69E0FFB3"/>
    <w:rsid w:val="69E60965"/>
    <w:rsid w:val="69E6A7EE"/>
    <w:rsid w:val="69EEFA0C"/>
    <w:rsid w:val="69EF24CB"/>
    <w:rsid w:val="69F0C130"/>
    <w:rsid w:val="69F187D9"/>
    <w:rsid w:val="69F1B575"/>
    <w:rsid w:val="69F84463"/>
    <w:rsid w:val="69FA8D91"/>
    <w:rsid w:val="69FEE960"/>
    <w:rsid w:val="69FFC77B"/>
    <w:rsid w:val="6A02BF25"/>
    <w:rsid w:val="6A03796D"/>
    <w:rsid w:val="6A03846F"/>
    <w:rsid w:val="6A050DB1"/>
    <w:rsid w:val="6A07A675"/>
    <w:rsid w:val="6A084F68"/>
    <w:rsid w:val="6A0E5F63"/>
    <w:rsid w:val="6A0E77A8"/>
    <w:rsid w:val="6A12A15F"/>
    <w:rsid w:val="6A14776C"/>
    <w:rsid w:val="6A15A030"/>
    <w:rsid w:val="6A1C71FC"/>
    <w:rsid w:val="6A1CB93C"/>
    <w:rsid w:val="6A1CBAAA"/>
    <w:rsid w:val="6A1FEB51"/>
    <w:rsid w:val="6A20F836"/>
    <w:rsid w:val="6A21B33B"/>
    <w:rsid w:val="6A23A748"/>
    <w:rsid w:val="6A2625FD"/>
    <w:rsid w:val="6A2DC162"/>
    <w:rsid w:val="6A2FC2B9"/>
    <w:rsid w:val="6A34307B"/>
    <w:rsid w:val="6A39930C"/>
    <w:rsid w:val="6A39D291"/>
    <w:rsid w:val="6A3C5F6D"/>
    <w:rsid w:val="6A4166DA"/>
    <w:rsid w:val="6A419CF3"/>
    <w:rsid w:val="6A4516CE"/>
    <w:rsid w:val="6A464348"/>
    <w:rsid w:val="6A496E39"/>
    <w:rsid w:val="6A4CAB2F"/>
    <w:rsid w:val="6A4F7CAE"/>
    <w:rsid w:val="6A54601E"/>
    <w:rsid w:val="6A547365"/>
    <w:rsid w:val="6A55FB1C"/>
    <w:rsid w:val="6A58601B"/>
    <w:rsid w:val="6A58EDF0"/>
    <w:rsid w:val="6A5AFABF"/>
    <w:rsid w:val="6A636551"/>
    <w:rsid w:val="6A649F2B"/>
    <w:rsid w:val="6A663EEE"/>
    <w:rsid w:val="6A6A11B5"/>
    <w:rsid w:val="6A6EF6A6"/>
    <w:rsid w:val="6A73DD7A"/>
    <w:rsid w:val="6A746E86"/>
    <w:rsid w:val="6A747673"/>
    <w:rsid w:val="6A75FE9E"/>
    <w:rsid w:val="6A7B6021"/>
    <w:rsid w:val="6A7C5EB9"/>
    <w:rsid w:val="6A80ED33"/>
    <w:rsid w:val="6A82EBEA"/>
    <w:rsid w:val="6A833794"/>
    <w:rsid w:val="6A83687F"/>
    <w:rsid w:val="6A860B51"/>
    <w:rsid w:val="6A8653E8"/>
    <w:rsid w:val="6A884484"/>
    <w:rsid w:val="6A8C07E3"/>
    <w:rsid w:val="6A909F9A"/>
    <w:rsid w:val="6A90CFB5"/>
    <w:rsid w:val="6A97533F"/>
    <w:rsid w:val="6A97DF34"/>
    <w:rsid w:val="6A989339"/>
    <w:rsid w:val="6A9FE2D5"/>
    <w:rsid w:val="6AA012FA"/>
    <w:rsid w:val="6AA2676D"/>
    <w:rsid w:val="6AA7F955"/>
    <w:rsid w:val="6AAE6FAA"/>
    <w:rsid w:val="6AAF6537"/>
    <w:rsid w:val="6AB22B7D"/>
    <w:rsid w:val="6AB37C08"/>
    <w:rsid w:val="6AB3BADE"/>
    <w:rsid w:val="6AB5894A"/>
    <w:rsid w:val="6AB8537C"/>
    <w:rsid w:val="6ABB782A"/>
    <w:rsid w:val="6AC1D4BC"/>
    <w:rsid w:val="6AC64D32"/>
    <w:rsid w:val="6AC6EAA4"/>
    <w:rsid w:val="6AC853A7"/>
    <w:rsid w:val="6AC9DDA4"/>
    <w:rsid w:val="6ACA3DC4"/>
    <w:rsid w:val="6ACDF164"/>
    <w:rsid w:val="6AD13D0E"/>
    <w:rsid w:val="6AD217BA"/>
    <w:rsid w:val="6AD422A1"/>
    <w:rsid w:val="6AD476D7"/>
    <w:rsid w:val="6AD63882"/>
    <w:rsid w:val="6AD7C9F0"/>
    <w:rsid w:val="6AD945F4"/>
    <w:rsid w:val="6ADB4377"/>
    <w:rsid w:val="6ADEF145"/>
    <w:rsid w:val="6AE0836D"/>
    <w:rsid w:val="6AE66B0B"/>
    <w:rsid w:val="6AE77997"/>
    <w:rsid w:val="6AE90C3D"/>
    <w:rsid w:val="6AE961B8"/>
    <w:rsid w:val="6AE9BC86"/>
    <w:rsid w:val="6AEDC369"/>
    <w:rsid w:val="6AF24CAC"/>
    <w:rsid w:val="6AF368D9"/>
    <w:rsid w:val="6AF3BA7C"/>
    <w:rsid w:val="6AF609BA"/>
    <w:rsid w:val="6AF6682C"/>
    <w:rsid w:val="6AF8A32F"/>
    <w:rsid w:val="6AF9D229"/>
    <w:rsid w:val="6AFA43E0"/>
    <w:rsid w:val="6AFC51FF"/>
    <w:rsid w:val="6B016328"/>
    <w:rsid w:val="6B053DEE"/>
    <w:rsid w:val="6B07B05F"/>
    <w:rsid w:val="6B0CEF1C"/>
    <w:rsid w:val="6B122EB0"/>
    <w:rsid w:val="6B1386FD"/>
    <w:rsid w:val="6B154B55"/>
    <w:rsid w:val="6B194BF9"/>
    <w:rsid w:val="6B1D17ED"/>
    <w:rsid w:val="6B200040"/>
    <w:rsid w:val="6B226A6F"/>
    <w:rsid w:val="6B277665"/>
    <w:rsid w:val="6B2C933B"/>
    <w:rsid w:val="6B31659E"/>
    <w:rsid w:val="6B34844F"/>
    <w:rsid w:val="6B39BA9B"/>
    <w:rsid w:val="6B46AADD"/>
    <w:rsid w:val="6B47A66A"/>
    <w:rsid w:val="6B483820"/>
    <w:rsid w:val="6B4B1758"/>
    <w:rsid w:val="6B4BA494"/>
    <w:rsid w:val="6B4C7F1A"/>
    <w:rsid w:val="6B4D9F07"/>
    <w:rsid w:val="6B504B40"/>
    <w:rsid w:val="6B507029"/>
    <w:rsid w:val="6B52E11B"/>
    <w:rsid w:val="6B56581E"/>
    <w:rsid w:val="6B588A89"/>
    <w:rsid w:val="6B5A5F4E"/>
    <w:rsid w:val="6B5D5FEC"/>
    <w:rsid w:val="6B60BF04"/>
    <w:rsid w:val="6B60CD43"/>
    <w:rsid w:val="6B626C6D"/>
    <w:rsid w:val="6B6405C1"/>
    <w:rsid w:val="6B65841D"/>
    <w:rsid w:val="6B66BA8F"/>
    <w:rsid w:val="6B675840"/>
    <w:rsid w:val="6B69DF78"/>
    <w:rsid w:val="6B6B3C14"/>
    <w:rsid w:val="6B6D0E20"/>
    <w:rsid w:val="6B70F143"/>
    <w:rsid w:val="6B714226"/>
    <w:rsid w:val="6B76D312"/>
    <w:rsid w:val="6B78CE66"/>
    <w:rsid w:val="6B79824B"/>
    <w:rsid w:val="6B799C7A"/>
    <w:rsid w:val="6B7C106E"/>
    <w:rsid w:val="6B832C3F"/>
    <w:rsid w:val="6B8C360C"/>
    <w:rsid w:val="6B9045BB"/>
    <w:rsid w:val="6B93685F"/>
    <w:rsid w:val="6B96FB95"/>
    <w:rsid w:val="6B98B90D"/>
    <w:rsid w:val="6B9BA74B"/>
    <w:rsid w:val="6B9FBBD8"/>
    <w:rsid w:val="6B9FF7E4"/>
    <w:rsid w:val="6BA1BD60"/>
    <w:rsid w:val="6BAA0366"/>
    <w:rsid w:val="6BABFE47"/>
    <w:rsid w:val="6BACAC22"/>
    <w:rsid w:val="6BADB8B0"/>
    <w:rsid w:val="6BAE1410"/>
    <w:rsid w:val="6BB44329"/>
    <w:rsid w:val="6BB9E2B1"/>
    <w:rsid w:val="6BBAB01D"/>
    <w:rsid w:val="6BBE044A"/>
    <w:rsid w:val="6BC05256"/>
    <w:rsid w:val="6BC21DFF"/>
    <w:rsid w:val="6BC2F8B4"/>
    <w:rsid w:val="6BC5E7F2"/>
    <w:rsid w:val="6BC935B3"/>
    <w:rsid w:val="6BCD607C"/>
    <w:rsid w:val="6BD1D23F"/>
    <w:rsid w:val="6BD5DEBA"/>
    <w:rsid w:val="6BD88AA9"/>
    <w:rsid w:val="6BD8B573"/>
    <w:rsid w:val="6BDA234E"/>
    <w:rsid w:val="6BDA7ECB"/>
    <w:rsid w:val="6BDCA06B"/>
    <w:rsid w:val="6BDCC9C5"/>
    <w:rsid w:val="6BDCCA99"/>
    <w:rsid w:val="6BDE2219"/>
    <w:rsid w:val="6BE04523"/>
    <w:rsid w:val="6BE39BE2"/>
    <w:rsid w:val="6BE44A69"/>
    <w:rsid w:val="6BE69FA1"/>
    <w:rsid w:val="6BEC5958"/>
    <w:rsid w:val="6BEC8EFA"/>
    <w:rsid w:val="6BF0D1B2"/>
    <w:rsid w:val="6BF30C73"/>
    <w:rsid w:val="6BF690FC"/>
    <w:rsid w:val="6BF7DEE8"/>
    <w:rsid w:val="6BFABEE0"/>
    <w:rsid w:val="6C01427F"/>
    <w:rsid w:val="6C061DE4"/>
    <w:rsid w:val="6C062DEC"/>
    <w:rsid w:val="6C08C164"/>
    <w:rsid w:val="6C0905F9"/>
    <w:rsid w:val="6C0A3DF6"/>
    <w:rsid w:val="6C0D598E"/>
    <w:rsid w:val="6C0DDBD1"/>
    <w:rsid w:val="6C0F73EB"/>
    <w:rsid w:val="6C158F85"/>
    <w:rsid w:val="6C163477"/>
    <w:rsid w:val="6C1B3B4B"/>
    <w:rsid w:val="6C1C058B"/>
    <w:rsid w:val="6C1DA9B2"/>
    <w:rsid w:val="6C2162C0"/>
    <w:rsid w:val="6C2438BF"/>
    <w:rsid w:val="6C26B1F5"/>
    <w:rsid w:val="6C26BF25"/>
    <w:rsid w:val="6C2D6124"/>
    <w:rsid w:val="6C2E92F8"/>
    <w:rsid w:val="6C2EFAB0"/>
    <w:rsid w:val="6C304A94"/>
    <w:rsid w:val="6C364630"/>
    <w:rsid w:val="6C38CA9D"/>
    <w:rsid w:val="6C395E72"/>
    <w:rsid w:val="6C3BB336"/>
    <w:rsid w:val="6C3F1FE2"/>
    <w:rsid w:val="6C4060EC"/>
    <w:rsid w:val="6C4507BC"/>
    <w:rsid w:val="6C491264"/>
    <w:rsid w:val="6C4CC68C"/>
    <w:rsid w:val="6C4EB18B"/>
    <w:rsid w:val="6C50104E"/>
    <w:rsid w:val="6C54E4BF"/>
    <w:rsid w:val="6C57A9FB"/>
    <w:rsid w:val="6C60EEB9"/>
    <w:rsid w:val="6C613E92"/>
    <w:rsid w:val="6C68E7D2"/>
    <w:rsid w:val="6C6C68E3"/>
    <w:rsid w:val="6C6F2506"/>
    <w:rsid w:val="6C70D8EA"/>
    <w:rsid w:val="6C7663ED"/>
    <w:rsid w:val="6C7981F8"/>
    <w:rsid w:val="6C7C1913"/>
    <w:rsid w:val="6C7D5358"/>
    <w:rsid w:val="6C7E4C31"/>
    <w:rsid w:val="6C848073"/>
    <w:rsid w:val="6C890729"/>
    <w:rsid w:val="6C895CDE"/>
    <w:rsid w:val="6C8A043F"/>
    <w:rsid w:val="6C8B3C19"/>
    <w:rsid w:val="6C8D1EA4"/>
    <w:rsid w:val="6C8E771E"/>
    <w:rsid w:val="6C8F35BD"/>
    <w:rsid w:val="6C9A6A14"/>
    <w:rsid w:val="6C9CC0C5"/>
    <w:rsid w:val="6C9D66DC"/>
    <w:rsid w:val="6CA135E7"/>
    <w:rsid w:val="6CA35B9A"/>
    <w:rsid w:val="6CA36817"/>
    <w:rsid w:val="6CA7C94D"/>
    <w:rsid w:val="6CA8BF7D"/>
    <w:rsid w:val="6CAAEBFC"/>
    <w:rsid w:val="6CADF049"/>
    <w:rsid w:val="6CADF1F5"/>
    <w:rsid w:val="6CB32CE7"/>
    <w:rsid w:val="6CB365A5"/>
    <w:rsid w:val="6CB5D6DA"/>
    <w:rsid w:val="6CB61BB6"/>
    <w:rsid w:val="6CB66EA5"/>
    <w:rsid w:val="6CB7D4A0"/>
    <w:rsid w:val="6CB810A3"/>
    <w:rsid w:val="6CBB4DD3"/>
    <w:rsid w:val="6CBBF38D"/>
    <w:rsid w:val="6CBF9F19"/>
    <w:rsid w:val="6CC0DF68"/>
    <w:rsid w:val="6CC2BB5F"/>
    <w:rsid w:val="6CC8D656"/>
    <w:rsid w:val="6CC9A1D0"/>
    <w:rsid w:val="6CC9A9FC"/>
    <w:rsid w:val="6CCA0D84"/>
    <w:rsid w:val="6CCBBCD3"/>
    <w:rsid w:val="6CCDE7AE"/>
    <w:rsid w:val="6CCDEA08"/>
    <w:rsid w:val="6CCE743C"/>
    <w:rsid w:val="6CD33CC5"/>
    <w:rsid w:val="6CD391EC"/>
    <w:rsid w:val="6CD4180C"/>
    <w:rsid w:val="6CD4D0A9"/>
    <w:rsid w:val="6CD64AAB"/>
    <w:rsid w:val="6CD66090"/>
    <w:rsid w:val="6CD7CC6F"/>
    <w:rsid w:val="6CD830BB"/>
    <w:rsid w:val="6CD95F88"/>
    <w:rsid w:val="6CDD0825"/>
    <w:rsid w:val="6CDF36C9"/>
    <w:rsid w:val="6CDFA4BF"/>
    <w:rsid w:val="6CE12709"/>
    <w:rsid w:val="6CE17313"/>
    <w:rsid w:val="6CE5BB03"/>
    <w:rsid w:val="6CE5DC19"/>
    <w:rsid w:val="6CE80086"/>
    <w:rsid w:val="6CEB9E1E"/>
    <w:rsid w:val="6CEC8DE6"/>
    <w:rsid w:val="6CF0DDF9"/>
    <w:rsid w:val="6CF1D4B2"/>
    <w:rsid w:val="6CF250CE"/>
    <w:rsid w:val="6CF53E69"/>
    <w:rsid w:val="6CF754C7"/>
    <w:rsid w:val="6CFDBA6C"/>
    <w:rsid w:val="6D0397A1"/>
    <w:rsid w:val="6D0B124C"/>
    <w:rsid w:val="6D0DAA0E"/>
    <w:rsid w:val="6D0FCAFF"/>
    <w:rsid w:val="6D1D8500"/>
    <w:rsid w:val="6D20BCA4"/>
    <w:rsid w:val="6D2DD95F"/>
    <w:rsid w:val="6D2F5DDA"/>
    <w:rsid w:val="6D2FA812"/>
    <w:rsid w:val="6D311B82"/>
    <w:rsid w:val="6D3485FB"/>
    <w:rsid w:val="6D38F5AC"/>
    <w:rsid w:val="6D3A353F"/>
    <w:rsid w:val="6D3AC4C4"/>
    <w:rsid w:val="6D3E932C"/>
    <w:rsid w:val="6D449534"/>
    <w:rsid w:val="6D48DF89"/>
    <w:rsid w:val="6D4B1517"/>
    <w:rsid w:val="6D4D2053"/>
    <w:rsid w:val="6D4E77D3"/>
    <w:rsid w:val="6D4EAB3A"/>
    <w:rsid w:val="6D5AC9E9"/>
    <w:rsid w:val="6D5F986B"/>
    <w:rsid w:val="6D5FA194"/>
    <w:rsid w:val="6D61ACCA"/>
    <w:rsid w:val="6D63423C"/>
    <w:rsid w:val="6D644EB2"/>
    <w:rsid w:val="6D647E1B"/>
    <w:rsid w:val="6D691940"/>
    <w:rsid w:val="6D697C7E"/>
    <w:rsid w:val="6D6E221A"/>
    <w:rsid w:val="6D70B499"/>
    <w:rsid w:val="6D7264D2"/>
    <w:rsid w:val="6D7A4C5D"/>
    <w:rsid w:val="6D7D4641"/>
    <w:rsid w:val="6D7D8553"/>
    <w:rsid w:val="6D7DE0A7"/>
    <w:rsid w:val="6D819A71"/>
    <w:rsid w:val="6D828C4C"/>
    <w:rsid w:val="6D82DBAE"/>
    <w:rsid w:val="6D908F36"/>
    <w:rsid w:val="6D91E4E2"/>
    <w:rsid w:val="6D96106E"/>
    <w:rsid w:val="6D96D6B2"/>
    <w:rsid w:val="6D9A5B67"/>
    <w:rsid w:val="6D9B5732"/>
    <w:rsid w:val="6D9F9028"/>
    <w:rsid w:val="6D9FAEFA"/>
    <w:rsid w:val="6DA01F1E"/>
    <w:rsid w:val="6DA140C0"/>
    <w:rsid w:val="6DA2900C"/>
    <w:rsid w:val="6DA3DA99"/>
    <w:rsid w:val="6DA8E6BE"/>
    <w:rsid w:val="6DA9C5E3"/>
    <w:rsid w:val="6DAC6DAD"/>
    <w:rsid w:val="6DB23FCF"/>
    <w:rsid w:val="6DB44CBC"/>
    <w:rsid w:val="6DB5D86B"/>
    <w:rsid w:val="6DB6F7E9"/>
    <w:rsid w:val="6DBD953A"/>
    <w:rsid w:val="6DBFE76A"/>
    <w:rsid w:val="6DC4CF63"/>
    <w:rsid w:val="6DC88DEF"/>
    <w:rsid w:val="6DC9F52B"/>
    <w:rsid w:val="6DCE41BB"/>
    <w:rsid w:val="6DD52740"/>
    <w:rsid w:val="6DD6C53B"/>
    <w:rsid w:val="6DDAD61D"/>
    <w:rsid w:val="6DDB68B7"/>
    <w:rsid w:val="6DE0F507"/>
    <w:rsid w:val="6DE44070"/>
    <w:rsid w:val="6DE5DB1C"/>
    <w:rsid w:val="6DE6F109"/>
    <w:rsid w:val="6DE70B4A"/>
    <w:rsid w:val="6DE83F8A"/>
    <w:rsid w:val="6DE9ABB2"/>
    <w:rsid w:val="6DEBB285"/>
    <w:rsid w:val="6DEC64BE"/>
    <w:rsid w:val="6DEDB9F7"/>
    <w:rsid w:val="6DEF73A2"/>
    <w:rsid w:val="6DF652CC"/>
    <w:rsid w:val="6DF7139A"/>
    <w:rsid w:val="6DFBF698"/>
    <w:rsid w:val="6DFE3936"/>
    <w:rsid w:val="6DFEE322"/>
    <w:rsid w:val="6DFFE948"/>
    <w:rsid w:val="6E01B8B8"/>
    <w:rsid w:val="6E08B3C5"/>
    <w:rsid w:val="6E0B2055"/>
    <w:rsid w:val="6E127FBC"/>
    <w:rsid w:val="6E161079"/>
    <w:rsid w:val="6E166FCF"/>
    <w:rsid w:val="6E172793"/>
    <w:rsid w:val="6E17550B"/>
    <w:rsid w:val="6E1A8880"/>
    <w:rsid w:val="6E1D5284"/>
    <w:rsid w:val="6E208351"/>
    <w:rsid w:val="6E21423D"/>
    <w:rsid w:val="6E22BCC9"/>
    <w:rsid w:val="6E263F76"/>
    <w:rsid w:val="6E29746F"/>
    <w:rsid w:val="6E2AA355"/>
    <w:rsid w:val="6E2E50CD"/>
    <w:rsid w:val="6E2F2286"/>
    <w:rsid w:val="6E308071"/>
    <w:rsid w:val="6E31CD9F"/>
    <w:rsid w:val="6E32021E"/>
    <w:rsid w:val="6E344D7E"/>
    <w:rsid w:val="6E34D737"/>
    <w:rsid w:val="6E396BA1"/>
    <w:rsid w:val="6E409958"/>
    <w:rsid w:val="6E430503"/>
    <w:rsid w:val="6E475B4B"/>
    <w:rsid w:val="6E48BB49"/>
    <w:rsid w:val="6E4B14E2"/>
    <w:rsid w:val="6E4C8971"/>
    <w:rsid w:val="6E4E6EDF"/>
    <w:rsid w:val="6E4F7C88"/>
    <w:rsid w:val="6E50DD6E"/>
    <w:rsid w:val="6E52B662"/>
    <w:rsid w:val="6E544923"/>
    <w:rsid w:val="6E56561A"/>
    <w:rsid w:val="6E569D69"/>
    <w:rsid w:val="6E576E82"/>
    <w:rsid w:val="6E587CFD"/>
    <w:rsid w:val="6E5A7993"/>
    <w:rsid w:val="6E5B5B6A"/>
    <w:rsid w:val="6E5CDF3D"/>
    <w:rsid w:val="6E5F61CB"/>
    <w:rsid w:val="6E608706"/>
    <w:rsid w:val="6E640C17"/>
    <w:rsid w:val="6E641512"/>
    <w:rsid w:val="6E66FE17"/>
    <w:rsid w:val="6E67000B"/>
    <w:rsid w:val="6E67E354"/>
    <w:rsid w:val="6E697EA8"/>
    <w:rsid w:val="6E71AFAF"/>
    <w:rsid w:val="6E729255"/>
    <w:rsid w:val="6E73A32A"/>
    <w:rsid w:val="6E73B14E"/>
    <w:rsid w:val="6E743366"/>
    <w:rsid w:val="6E757EF0"/>
    <w:rsid w:val="6E78396A"/>
    <w:rsid w:val="6E78F39F"/>
    <w:rsid w:val="6E7E973B"/>
    <w:rsid w:val="6E824E47"/>
    <w:rsid w:val="6E84A0AD"/>
    <w:rsid w:val="6E85D5B5"/>
    <w:rsid w:val="6E862371"/>
    <w:rsid w:val="6E897104"/>
    <w:rsid w:val="6E8DA92F"/>
    <w:rsid w:val="6E902885"/>
    <w:rsid w:val="6E924FD9"/>
    <w:rsid w:val="6E977503"/>
    <w:rsid w:val="6E97F532"/>
    <w:rsid w:val="6E9F2EA4"/>
    <w:rsid w:val="6EA7B91A"/>
    <w:rsid w:val="6EA9D3BA"/>
    <w:rsid w:val="6EAB76EA"/>
    <w:rsid w:val="6EB40FD0"/>
    <w:rsid w:val="6EB4568F"/>
    <w:rsid w:val="6EB4E0AC"/>
    <w:rsid w:val="6EB9CADB"/>
    <w:rsid w:val="6EBE3880"/>
    <w:rsid w:val="6EBEAC41"/>
    <w:rsid w:val="6EBEFAAC"/>
    <w:rsid w:val="6EC166C9"/>
    <w:rsid w:val="6EC24BDB"/>
    <w:rsid w:val="6EC82928"/>
    <w:rsid w:val="6ECAF056"/>
    <w:rsid w:val="6ECAFACE"/>
    <w:rsid w:val="6ECCFF3E"/>
    <w:rsid w:val="6ECD2DCE"/>
    <w:rsid w:val="6ECDBDD0"/>
    <w:rsid w:val="6ECDF483"/>
    <w:rsid w:val="6ED19F7E"/>
    <w:rsid w:val="6ED5AA2A"/>
    <w:rsid w:val="6ED6047E"/>
    <w:rsid w:val="6EDF0011"/>
    <w:rsid w:val="6EDFCA1B"/>
    <w:rsid w:val="6EE08A1B"/>
    <w:rsid w:val="6EE535C8"/>
    <w:rsid w:val="6EE8DB57"/>
    <w:rsid w:val="6EE90153"/>
    <w:rsid w:val="6EF2E2E3"/>
    <w:rsid w:val="6EF75741"/>
    <w:rsid w:val="6EF8F108"/>
    <w:rsid w:val="6EF9F090"/>
    <w:rsid w:val="6F03909C"/>
    <w:rsid w:val="6F057D85"/>
    <w:rsid w:val="6F072486"/>
    <w:rsid w:val="6F09F37E"/>
    <w:rsid w:val="6F0CF52C"/>
    <w:rsid w:val="6F12BA45"/>
    <w:rsid w:val="6F147EB5"/>
    <w:rsid w:val="6F1563BF"/>
    <w:rsid w:val="6F167D49"/>
    <w:rsid w:val="6F17D641"/>
    <w:rsid w:val="6F1CC271"/>
    <w:rsid w:val="6F20EC7E"/>
    <w:rsid w:val="6F2162D2"/>
    <w:rsid w:val="6F274659"/>
    <w:rsid w:val="6F277731"/>
    <w:rsid w:val="6F2A2AB3"/>
    <w:rsid w:val="6F2AE2A2"/>
    <w:rsid w:val="6F2DF9AA"/>
    <w:rsid w:val="6F2F8448"/>
    <w:rsid w:val="6F33BB7B"/>
    <w:rsid w:val="6F3B2852"/>
    <w:rsid w:val="6F3D082A"/>
    <w:rsid w:val="6F3D9270"/>
    <w:rsid w:val="6F3E3308"/>
    <w:rsid w:val="6F3F8034"/>
    <w:rsid w:val="6F42BB40"/>
    <w:rsid w:val="6F46E678"/>
    <w:rsid w:val="6F4B288E"/>
    <w:rsid w:val="6F4CBE4F"/>
    <w:rsid w:val="6F4CD8C5"/>
    <w:rsid w:val="6F4E23AC"/>
    <w:rsid w:val="6F53EE0B"/>
    <w:rsid w:val="6F54F362"/>
    <w:rsid w:val="6F5652D8"/>
    <w:rsid w:val="6F594516"/>
    <w:rsid w:val="6F5A85C8"/>
    <w:rsid w:val="6F5D503F"/>
    <w:rsid w:val="6F5E3745"/>
    <w:rsid w:val="6F5F0BCB"/>
    <w:rsid w:val="6F5F962A"/>
    <w:rsid w:val="6F601556"/>
    <w:rsid w:val="6F60A366"/>
    <w:rsid w:val="6F623A04"/>
    <w:rsid w:val="6F637358"/>
    <w:rsid w:val="6F637C25"/>
    <w:rsid w:val="6F65D866"/>
    <w:rsid w:val="6F666070"/>
    <w:rsid w:val="6F67DFE3"/>
    <w:rsid w:val="6F68A55E"/>
    <w:rsid w:val="6F6AA8D1"/>
    <w:rsid w:val="6F6E8BDE"/>
    <w:rsid w:val="6F6FD93F"/>
    <w:rsid w:val="6F7062C3"/>
    <w:rsid w:val="6F746217"/>
    <w:rsid w:val="6F7586BA"/>
    <w:rsid w:val="6F7660AB"/>
    <w:rsid w:val="6F77AEA0"/>
    <w:rsid w:val="6F7CC04D"/>
    <w:rsid w:val="6F7E2EC5"/>
    <w:rsid w:val="6F7EDE13"/>
    <w:rsid w:val="6F85D5A9"/>
    <w:rsid w:val="6F85FDA8"/>
    <w:rsid w:val="6F87FD85"/>
    <w:rsid w:val="6F8869AB"/>
    <w:rsid w:val="6F88E4A2"/>
    <w:rsid w:val="6F8B4403"/>
    <w:rsid w:val="6F8B51E7"/>
    <w:rsid w:val="6F90C286"/>
    <w:rsid w:val="6F979222"/>
    <w:rsid w:val="6F9A7E5D"/>
    <w:rsid w:val="6F9C490F"/>
    <w:rsid w:val="6F9C7A23"/>
    <w:rsid w:val="6F9D0351"/>
    <w:rsid w:val="6F9D2845"/>
    <w:rsid w:val="6F9FC670"/>
    <w:rsid w:val="6FA470B3"/>
    <w:rsid w:val="6FA6033E"/>
    <w:rsid w:val="6FA69E33"/>
    <w:rsid w:val="6FAFAB83"/>
    <w:rsid w:val="6FAFB0FE"/>
    <w:rsid w:val="6FAFC684"/>
    <w:rsid w:val="6FB0164A"/>
    <w:rsid w:val="6FB3E197"/>
    <w:rsid w:val="6FB4ABD1"/>
    <w:rsid w:val="6FB8433C"/>
    <w:rsid w:val="6FBB5D61"/>
    <w:rsid w:val="6FBBF678"/>
    <w:rsid w:val="6FBE94CB"/>
    <w:rsid w:val="6FBE9BE1"/>
    <w:rsid w:val="6FC2E837"/>
    <w:rsid w:val="6FC3A89B"/>
    <w:rsid w:val="6FCDC347"/>
    <w:rsid w:val="6FD5A55C"/>
    <w:rsid w:val="6FD8025D"/>
    <w:rsid w:val="6FDD4A56"/>
    <w:rsid w:val="6FDE2970"/>
    <w:rsid w:val="6FDED29E"/>
    <w:rsid w:val="6FE0CC7D"/>
    <w:rsid w:val="6FE28F91"/>
    <w:rsid w:val="6FE7350A"/>
    <w:rsid w:val="6FEB5CCC"/>
    <w:rsid w:val="6FEBCC64"/>
    <w:rsid w:val="6FEC993D"/>
    <w:rsid w:val="6FEE3DE9"/>
    <w:rsid w:val="6FEF77CD"/>
    <w:rsid w:val="6FF0D6B6"/>
    <w:rsid w:val="6FF521EE"/>
    <w:rsid w:val="6FF644D6"/>
    <w:rsid w:val="6FF7C0E5"/>
    <w:rsid w:val="6FFAB982"/>
    <w:rsid w:val="700013C8"/>
    <w:rsid w:val="70001461"/>
    <w:rsid w:val="7005024D"/>
    <w:rsid w:val="700C0560"/>
    <w:rsid w:val="700C498B"/>
    <w:rsid w:val="700CFE89"/>
    <w:rsid w:val="700D9B4A"/>
    <w:rsid w:val="700F1367"/>
    <w:rsid w:val="700F6420"/>
    <w:rsid w:val="701661CC"/>
    <w:rsid w:val="7017B761"/>
    <w:rsid w:val="70187275"/>
    <w:rsid w:val="7018A1DF"/>
    <w:rsid w:val="701A5A4F"/>
    <w:rsid w:val="701F6215"/>
    <w:rsid w:val="701FA12C"/>
    <w:rsid w:val="70260333"/>
    <w:rsid w:val="70262D9D"/>
    <w:rsid w:val="70269EC7"/>
    <w:rsid w:val="70273DD3"/>
    <w:rsid w:val="70298274"/>
    <w:rsid w:val="702A4C0C"/>
    <w:rsid w:val="702EFA6B"/>
    <w:rsid w:val="703243CD"/>
    <w:rsid w:val="70336479"/>
    <w:rsid w:val="7038C6F3"/>
    <w:rsid w:val="70398726"/>
    <w:rsid w:val="703EB012"/>
    <w:rsid w:val="70447868"/>
    <w:rsid w:val="70481B1F"/>
    <w:rsid w:val="704E4F20"/>
    <w:rsid w:val="704FB756"/>
    <w:rsid w:val="70517D66"/>
    <w:rsid w:val="705BDAC7"/>
    <w:rsid w:val="705BE5E5"/>
    <w:rsid w:val="705CEEE7"/>
    <w:rsid w:val="705E65A0"/>
    <w:rsid w:val="70610C01"/>
    <w:rsid w:val="70616421"/>
    <w:rsid w:val="7069D845"/>
    <w:rsid w:val="706E0FAC"/>
    <w:rsid w:val="7071703D"/>
    <w:rsid w:val="7075A703"/>
    <w:rsid w:val="70762A67"/>
    <w:rsid w:val="7078D1F7"/>
    <w:rsid w:val="707B007C"/>
    <w:rsid w:val="707EB239"/>
    <w:rsid w:val="707ED86F"/>
    <w:rsid w:val="7082B932"/>
    <w:rsid w:val="70862ABE"/>
    <w:rsid w:val="70868751"/>
    <w:rsid w:val="708766E6"/>
    <w:rsid w:val="708A1AEB"/>
    <w:rsid w:val="708E0D70"/>
    <w:rsid w:val="7092FD4C"/>
    <w:rsid w:val="70932700"/>
    <w:rsid w:val="709385F5"/>
    <w:rsid w:val="709894CE"/>
    <w:rsid w:val="709E0909"/>
    <w:rsid w:val="70A0B259"/>
    <w:rsid w:val="70A4CE55"/>
    <w:rsid w:val="70AFA746"/>
    <w:rsid w:val="70B1BFF8"/>
    <w:rsid w:val="70B228DF"/>
    <w:rsid w:val="70B52615"/>
    <w:rsid w:val="70BDD483"/>
    <w:rsid w:val="70C3CFF8"/>
    <w:rsid w:val="70C467FD"/>
    <w:rsid w:val="70C4905B"/>
    <w:rsid w:val="70C50E53"/>
    <w:rsid w:val="70C6B1B2"/>
    <w:rsid w:val="70C9B101"/>
    <w:rsid w:val="70CCDED9"/>
    <w:rsid w:val="70CE457C"/>
    <w:rsid w:val="70CF0AB1"/>
    <w:rsid w:val="70D00D6C"/>
    <w:rsid w:val="70D37EE2"/>
    <w:rsid w:val="70D7712B"/>
    <w:rsid w:val="70D8077F"/>
    <w:rsid w:val="70D94CD6"/>
    <w:rsid w:val="70DA5CF9"/>
    <w:rsid w:val="70DAF486"/>
    <w:rsid w:val="70DB093C"/>
    <w:rsid w:val="70DC08BB"/>
    <w:rsid w:val="70E34947"/>
    <w:rsid w:val="70E65745"/>
    <w:rsid w:val="70E78AD8"/>
    <w:rsid w:val="70E860C3"/>
    <w:rsid w:val="70E87E7E"/>
    <w:rsid w:val="70E8C242"/>
    <w:rsid w:val="70EB1A20"/>
    <w:rsid w:val="70EDA6A3"/>
    <w:rsid w:val="70EF86C9"/>
    <w:rsid w:val="70F0A41A"/>
    <w:rsid w:val="70F7D7A5"/>
    <w:rsid w:val="70F943A9"/>
    <w:rsid w:val="70FB8EB0"/>
    <w:rsid w:val="70FEB11C"/>
    <w:rsid w:val="70FEB41F"/>
    <w:rsid w:val="7100F44D"/>
    <w:rsid w:val="71022508"/>
    <w:rsid w:val="71070DE9"/>
    <w:rsid w:val="7107F395"/>
    <w:rsid w:val="710968B9"/>
    <w:rsid w:val="7109DCF7"/>
    <w:rsid w:val="710BFC75"/>
    <w:rsid w:val="710CA24A"/>
    <w:rsid w:val="710F0A12"/>
    <w:rsid w:val="710F4531"/>
    <w:rsid w:val="71132D88"/>
    <w:rsid w:val="71167969"/>
    <w:rsid w:val="7118BF46"/>
    <w:rsid w:val="711AE22D"/>
    <w:rsid w:val="71217A89"/>
    <w:rsid w:val="7123B54A"/>
    <w:rsid w:val="7126DD1D"/>
    <w:rsid w:val="712B269D"/>
    <w:rsid w:val="712B8957"/>
    <w:rsid w:val="71310651"/>
    <w:rsid w:val="7134D300"/>
    <w:rsid w:val="7135817B"/>
    <w:rsid w:val="7136BC4C"/>
    <w:rsid w:val="7136E70F"/>
    <w:rsid w:val="7137C13E"/>
    <w:rsid w:val="713D2311"/>
    <w:rsid w:val="71481F2B"/>
    <w:rsid w:val="714D8506"/>
    <w:rsid w:val="714ED3F0"/>
    <w:rsid w:val="71527B52"/>
    <w:rsid w:val="71542CFA"/>
    <w:rsid w:val="7154B253"/>
    <w:rsid w:val="71574452"/>
    <w:rsid w:val="71587BE9"/>
    <w:rsid w:val="715F4446"/>
    <w:rsid w:val="7161DCCF"/>
    <w:rsid w:val="71620CD3"/>
    <w:rsid w:val="716553C7"/>
    <w:rsid w:val="7165A9B0"/>
    <w:rsid w:val="71682FA6"/>
    <w:rsid w:val="716878C8"/>
    <w:rsid w:val="716B400F"/>
    <w:rsid w:val="716FEF44"/>
    <w:rsid w:val="7173519E"/>
    <w:rsid w:val="7173F5F0"/>
    <w:rsid w:val="7176C9EB"/>
    <w:rsid w:val="7176DEA2"/>
    <w:rsid w:val="717ADEA5"/>
    <w:rsid w:val="717B3F6D"/>
    <w:rsid w:val="717CA76E"/>
    <w:rsid w:val="71859A7A"/>
    <w:rsid w:val="718C1A02"/>
    <w:rsid w:val="7196CA92"/>
    <w:rsid w:val="7197DE80"/>
    <w:rsid w:val="719BF0E2"/>
    <w:rsid w:val="71A71369"/>
    <w:rsid w:val="71A8898A"/>
    <w:rsid w:val="71A8C340"/>
    <w:rsid w:val="71AC2EA1"/>
    <w:rsid w:val="71AE66F9"/>
    <w:rsid w:val="71AEE296"/>
    <w:rsid w:val="71B10B71"/>
    <w:rsid w:val="71B4546C"/>
    <w:rsid w:val="71B593E4"/>
    <w:rsid w:val="71B7847F"/>
    <w:rsid w:val="71B868BC"/>
    <w:rsid w:val="71B967FE"/>
    <w:rsid w:val="71BBA417"/>
    <w:rsid w:val="71BF8A92"/>
    <w:rsid w:val="71C229DA"/>
    <w:rsid w:val="71C32ADA"/>
    <w:rsid w:val="71C44B38"/>
    <w:rsid w:val="71C4BED5"/>
    <w:rsid w:val="71C6BD39"/>
    <w:rsid w:val="71C6CA63"/>
    <w:rsid w:val="71C87FE5"/>
    <w:rsid w:val="71C9277B"/>
    <w:rsid w:val="71C9B28E"/>
    <w:rsid w:val="71CE1104"/>
    <w:rsid w:val="71D31CD2"/>
    <w:rsid w:val="71D32AC6"/>
    <w:rsid w:val="71D6F5ED"/>
    <w:rsid w:val="71D874B7"/>
    <w:rsid w:val="71D90620"/>
    <w:rsid w:val="71DAC255"/>
    <w:rsid w:val="71DD9723"/>
    <w:rsid w:val="71DE4365"/>
    <w:rsid w:val="71E4D07A"/>
    <w:rsid w:val="71E5308C"/>
    <w:rsid w:val="71E64E35"/>
    <w:rsid w:val="71EBD631"/>
    <w:rsid w:val="71ED018F"/>
    <w:rsid w:val="71EF1CFB"/>
    <w:rsid w:val="71F10ABD"/>
    <w:rsid w:val="71FAEA87"/>
    <w:rsid w:val="71FBF6EF"/>
    <w:rsid w:val="71FC389F"/>
    <w:rsid w:val="71FE0F4B"/>
    <w:rsid w:val="71FE22BB"/>
    <w:rsid w:val="72006528"/>
    <w:rsid w:val="72016756"/>
    <w:rsid w:val="72060C5A"/>
    <w:rsid w:val="720B0081"/>
    <w:rsid w:val="720D28B6"/>
    <w:rsid w:val="720FD379"/>
    <w:rsid w:val="72107E6D"/>
    <w:rsid w:val="7211442C"/>
    <w:rsid w:val="72160A33"/>
    <w:rsid w:val="7216F4C7"/>
    <w:rsid w:val="721A41B7"/>
    <w:rsid w:val="721B4DF7"/>
    <w:rsid w:val="721F1EF8"/>
    <w:rsid w:val="721F549D"/>
    <w:rsid w:val="721FD5A7"/>
    <w:rsid w:val="722295FC"/>
    <w:rsid w:val="72298B22"/>
    <w:rsid w:val="722F9E30"/>
    <w:rsid w:val="7234DBA5"/>
    <w:rsid w:val="7235385A"/>
    <w:rsid w:val="72355613"/>
    <w:rsid w:val="723D9FA0"/>
    <w:rsid w:val="723FA0BA"/>
    <w:rsid w:val="72480490"/>
    <w:rsid w:val="7249788D"/>
    <w:rsid w:val="724E9776"/>
    <w:rsid w:val="725220AE"/>
    <w:rsid w:val="72568401"/>
    <w:rsid w:val="7257756F"/>
    <w:rsid w:val="725DBAED"/>
    <w:rsid w:val="72609F04"/>
    <w:rsid w:val="72620824"/>
    <w:rsid w:val="7262A758"/>
    <w:rsid w:val="7262BA96"/>
    <w:rsid w:val="726355E8"/>
    <w:rsid w:val="72635889"/>
    <w:rsid w:val="726A770C"/>
    <w:rsid w:val="726C39BB"/>
    <w:rsid w:val="726D3B55"/>
    <w:rsid w:val="726DBC41"/>
    <w:rsid w:val="72721DA7"/>
    <w:rsid w:val="72736902"/>
    <w:rsid w:val="7274DE9A"/>
    <w:rsid w:val="72751B32"/>
    <w:rsid w:val="7278DA6E"/>
    <w:rsid w:val="727B1017"/>
    <w:rsid w:val="727C8C01"/>
    <w:rsid w:val="7280C07A"/>
    <w:rsid w:val="728667ED"/>
    <w:rsid w:val="72885A8A"/>
    <w:rsid w:val="728ADB58"/>
    <w:rsid w:val="72954D69"/>
    <w:rsid w:val="729AFFC3"/>
    <w:rsid w:val="729B9006"/>
    <w:rsid w:val="72A10BCB"/>
    <w:rsid w:val="72A30088"/>
    <w:rsid w:val="72A526FC"/>
    <w:rsid w:val="72A68C62"/>
    <w:rsid w:val="72A9B469"/>
    <w:rsid w:val="72B09C81"/>
    <w:rsid w:val="72B29CBE"/>
    <w:rsid w:val="72B87948"/>
    <w:rsid w:val="72B95E8B"/>
    <w:rsid w:val="72BAF01B"/>
    <w:rsid w:val="72C0EF4F"/>
    <w:rsid w:val="72C169AF"/>
    <w:rsid w:val="72C47496"/>
    <w:rsid w:val="72C6D85F"/>
    <w:rsid w:val="72C8BD35"/>
    <w:rsid w:val="72CC825C"/>
    <w:rsid w:val="72CCF7A2"/>
    <w:rsid w:val="72D300E5"/>
    <w:rsid w:val="72D6DE07"/>
    <w:rsid w:val="72D9006C"/>
    <w:rsid w:val="72DB63C2"/>
    <w:rsid w:val="72DF2A83"/>
    <w:rsid w:val="72EC0D5A"/>
    <w:rsid w:val="72ED88B6"/>
    <w:rsid w:val="72F06470"/>
    <w:rsid w:val="72F10A04"/>
    <w:rsid w:val="72F1CCB8"/>
    <w:rsid w:val="72F40A9D"/>
    <w:rsid w:val="72F5868E"/>
    <w:rsid w:val="72F8FACD"/>
    <w:rsid w:val="72FB9E30"/>
    <w:rsid w:val="72FC0BBB"/>
    <w:rsid w:val="72FE819C"/>
    <w:rsid w:val="73057FE6"/>
    <w:rsid w:val="73088BB0"/>
    <w:rsid w:val="730BA009"/>
    <w:rsid w:val="730DDD0E"/>
    <w:rsid w:val="730E1E48"/>
    <w:rsid w:val="730EC0E3"/>
    <w:rsid w:val="730F9ED0"/>
    <w:rsid w:val="7310AB72"/>
    <w:rsid w:val="7310D2E4"/>
    <w:rsid w:val="7315A597"/>
    <w:rsid w:val="731688BE"/>
    <w:rsid w:val="73169F7E"/>
    <w:rsid w:val="731A0E77"/>
    <w:rsid w:val="731CBF11"/>
    <w:rsid w:val="731FF8AA"/>
    <w:rsid w:val="7320A8C8"/>
    <w:rsid w:val="73210300"/>
    <w:rsid w:val="7324ACCB"/>
    <w:rsid w:val="732A88A5"/>
    <w:rsid w:val="732B61D7"/>
    <w:rsid w:val="732C8078"/>
    <w:rsid w:val="732CF9CE"/>
    <w:rsid w:val="732EB24C"/>
    <w:rsid w:val="732FB5EA"/>
    <w:rsid w:val="7330B6CE"/>
    <w:rsid w:val="73363FF4"/>
    <w:rsid w:val="733779EE"/>
    <w:rsid w:val="73379A2F"/>
    <w:rsid w:val="733909B6"/>
    <w:rsid w:val="7339CFE5"/>
    <w:rsid w:val="733EC9A7"/>
    <w:rsid w:val="73442B68"/>
    <w:rsid w:val="7344979F"/>
    <w:rsid w:val="73460D7A"/>
    <w:rsid w:val="7347C692"/>
    <w:rsid w:val="734D355F"/>
    <w:rsid w:val="734DB48C"/>
    <w:rsid w:val="734F4B32"/>
    <w:rsid w:val="73527348"/>
    <w:rsid w:val="735B1A91"/>
    <w:rsid w:val="735B5AB3"/>
    <w:rsid w:val="735F12FB"/>
    <w:rsid w:val="735F9448"/>
    <w:rsid w:val="735FF2CF"/>
    <w:rsid w:val="736243DF"/>
    <w:rsid w:val="7365266D"/>
    <w:rsid w:val="73671ED5"/>
    <w:rsid w:val="73692BDF"/>
    <w:rsid w:val="73695DF7"/>
    <w:rsid w:val="7369BF0C"/>
    <w:rsid w:val="736E5661"/>
    <w:rsid w:val="73718142"/>
    <w:rsid w:val="7371830B"/>
    <w:rsid w:val="7375704A"/>
    <w:rsid w:val="737641AA"/>
    <w:rsid w:val="73789E6B"/>
    <w:rsid w:val="737B5512"/>
    <w:rsid w:val="737BD586"/>
    <w:rsid w:val="737C94F4"/>
    <w:rsid w:val="737EA35A"/>
    <w:rsid w:val="738D2A70"/>
    <w:rsid w:val="738F114A"/>
    <w:rsid w:val="73912EFC"/>
    <w:rsid w:val="73928313"/>
    <w:rsid w:val="739397B7"/>
    <w:rsid w:val="73987090"/>
    <w:rsid w:val="739CA2C6"/>
    <w:rsid w:val="739CCFE7"/>
    <w:rsid w:val="739E022C"/>
    <w:rsid w:val="739FCFE9"/>
    <w:rsid w:val="739FFDD2"/>
    <w:rsid w:val="73A057E2"/>
    <w:rsid w:val="73A26C8B"/>
    <w:rsid w:val="73A6820F"/>
    <w:rsid w:val="73A6BD6B"/>
    <w:rsid w:val="73A6CE72"/>
    <w:rsid w:val="73A777D8"/>
    <w:rsid w:val="73A9E200"/>
    <w:rsid w:val="73AA43D3"/>
    <w:rsid w:val="73AB90D7"/>
    <w:rsid w:val="73AE1E9B"/>
    <w:rsid w:val="73B1395E"/>
    <w:rsid w:val="73B2D2E2"/>
    <w:rsid w:val="73B378CD"/>
    <w:rsid w:val="73BAE18A"/>
    <w:rsid w:val="73BBEACB"/>
    <w:rsid w:val="73BC4202"/>
    <w:rsid w:val="73BCDF50"/>
    <w:rsid w:val="73C240D1"/>
    <w:rsid w:val="73C6819F"/>
    <w:rsid w:val="73C9BDD4"/>
    <w:rsid w:val="73CD58CB"/>
    <w:rsid w:val="73D5D736"/>
    <w:rsid w:val="73D742E5"/>
    <w:rsid w:val="73D753BD"/>
    <w:rsid w:val="73DA4AC8"/>
    <w:rsid w:val="73DFAC0F"/>
    <w:rsid w:val="73E13A4D"/>
    <w:rsid w:val="73E25F0D"/>
    <w:rsid w:val="73E35F30"/>
    <w:rsid w:val="73E4AE20"/>
    <w:rsid w:val="73E9EF07"/>
    <w:rsid w:val="73EB3BBB"/>
    <w:rsid w:val="73EED0AB"/>
    <w:rsid w:val="73F2898A"/>
    <w:rsid w:val="73F63EDA"/>
    <w:rsid w:val="73F84C5A"/>
    <w:rsid w:val="73FA13E0"/>
    <w:rsid w:val="7404CEBD"/>
    <w:rsid w:val="7408FC3C"/>
    <w:rsid w:val="7409687E"/>
    <w:rsid w:val="740CC37D"/>
    <w:rsid w:val="7417BD4D"/>
    <w:rsid w:val="74199842"/>
    <w:rsid w:val="741B478A"/>
    <w:rsid w:val="741D970F"/>
    <w:rsid w:val="741DE987"/>
    <w:rsid w:val="741E316B"/>
    <w:rsid w:val="7425012A"/>
    <w:rsid w:val="742AF59A"/>
    <w:rsid w:val="742B6FB2"/>
    <w:rsid w:val="74377E65"/>
    <w:rsid w:val="743BCE6F"/>
    <w:rsid w:val="74412AD1"/>
    <w:rsid w:val="74412EDF"/>
    <w:rsid w:val="7445BEF2"/>
    <w:rsid w:val="7446A7A9"/>
    <w:rsid w:val="7447CECA"/>
    <w:rsid w:val="7447D64F"/>
    <w:rsid w:val="7448F981"/>
    <w:rsid w:val="74495F69"/>
    <w:rsid w:val="744B6A0D"/>
    <w:rsid w:val="744E1A2B"/>
    <w:rsid w:val="744E1B6C"/>
    <w:rsid w:val="744FB385"/>
    <w:rsid w:val="7455CCC5"/>
    <w:rsid w:val="7457B46B"/>
    <w:rsid w:val="7460D04A"/>
    <w:rsid w:val="7463BEAA"/>
    <w:rsid w:val="74671B0A"/>
    <w:rsid w:val="746D2433"/>
    <w:rsid w:val="746D3C1E"/>
    <w:rsid w:val="746E2368"/>
    <w:rsid w:val="7472C342"/>
    <w:rsid w:val="74765DE1"/>
    <w:rsid w:val="7483B221"/>
    <w:rsid w:val="748414A6"/>
    <w:rsid w:val="7485325F"/>
    <w:rsid w:val="74865F32"/>
    <w:rsid w:val="7486B655"/>
    <w:rsid w:val="748758D6"/>
    <w:rsid w:val="7487F0A0"/>
    <w:rsid w:val="74894BCE"/>
    <w:rsid w:val="7489D8DE"/>
    <w:rsid w:val="748C125E"/>
    <w:rsid w:val="748ED0A8"/>
    <w:rsid w:val="748F3404"/>
    <w:rsid w:val="749837F0"/>
    <w:rsid w:val="749C94C2"/>
    <w:rsid w:val="74A1E3D5"/>
    <w:rsid w:val="74A1F8DB"/>
    <w:rsid w:val="74A24592"/>
    <w:rsid w:val="74A27059"/>
    <w:rsid w:val="74A8881A"/>
    <w:rsid w:val="74B11CA0"/>
    <w:rsid w:val="74B1E9E0"/>
    <w:rsid w:val="74B23801"/>
    <w:rsid w:val="74B2591F"/>
    <w:rsid w:val="74B36B6C"/>
    <w:rsid w:val="74B5BF08"/>
    <w:rsid w:val="74BD9B09"/>
    <w:rsid w:val="74BF58AC"/>
    <w:rsid w:val="74C3316E"/>
    <w:rsid w:val="74C91798"/>
    <w:rsid w:val="74D1AD6D"/>
    <w:rsid w:val="74D4E368"/>
    <w:rsid w:val="74DE1D19"/>
    <w:rsid w:val="74E12B7A"/>
    <w:rsid w:val="74E133A4"/>
    <w:rsid w:val="74EAEF2D"/>
    <w:rsid w:val="74EB6E92"/>
    <w:rsid w:val="74EC47D0"/>
    <w:rsid w:val="74EEE51D"/>
    <w:rsid w:val="74EF7200"/>
    <w:rsid w:val="74F805E6"/>
    <w:rsid w:val="74FB8CC9"/>
    <w:rsid w:val="74FCFC5A"/>
    <w:rsid w:val="74FDC4AD"/>
    <w:rsid w:val="74FDE1BC"/>
    <w:rsid w:val="7503A984"/>
    <w:rsid w:val="750B9150"/>
    <w:rsid w:val="750C04D4"/>
    <w:rsid w:val="750CCF54"/>
    <w:rsid w:val="7512EADA"/>
    <w:rsid w:val="7518A3B6"/>
    <w:rsid w:val="751D0976"/>
    <w:rsid w:val="75288FFA"/>
    <w:rsid w:val="7528CAAC"/>
    <w:rsid w:val="75319132"/>
    <w:rsid w:val="7532B677"/>
    <w:rsid w:val="7533DFCE"/>
    <w:rsid w:val="75346C9A"/>
    <w:rsid w:val="7535CE7F"/>
    <w:rsid w:val="753B1A6E"/>
    <w:rsid w:val="753B2AF8"/>
    <w:rsid w:val="754036AE"/>
    <w:rsid w:val="75467FBB"/>
    <w:rsid w:val="754A2BBB"/>
    <w:rsid w:val="754A8DAB"/>
    <w:rsid w:val="7551A3F8"/>
    <w:rsid w:val="75566A3F"/>
    <w:rsid w:val="755E6E3B"/>
    <w:rsid w:val="7563C369"/>
    <w:rsid w:val="7564BCB5"/>
    <w:rsid w:val="7564DECF"/>
    <w:rsid w:val="7565A7E1"/>
    <w:rsid w:val="75682933"/>
    <w:rsid w:val="756ABB22"/>
    <w:rsid w:val="756B7214"/>
    <w:rsid w:val="756BDC02"/>
    <w:rsid w:val="756F714F"/>
    <w:rsid w:val="756FADC2"/>
    <w:rsid w:val="757154F3"/>
    <w:rsid w:val="7575D697"/>
    <w:rsid w:val="7579CFCA"/>
    <w:rsid w:val="757B56D8"/>
    <w:rsid w:val="757D272E"/>
    <w:rsid w:val="7586021F"/>
    <w:rsid w:val="759191ED"/>
    <w:rsid w:val="75929697"/>
    <w:rsid w:val="7593498A"/>
    <w:rsid w:val="75954366"/>
    <w:rsid w:val="7595B552"/>
    <w:rsid w:val="7598782A"/>
    <w:rsid w:val="759B3E68"/>
    <w:rsid w:val="759EF03E"/>
    <w:rsid w:val="75A26BFB"/>
    <w:rsid w:val="75A77A48"/>
    <w:rsid w:val="75AF8212"/>
    <w:rsid w:val="75B12CD9"/>
    <w:rsid w:val="75B45083"/>
    <w:rsid w:val="75B615B0"/>
    <w:rsid w:val="75BB3666"/>
    <w:rsid w:val="75BD7EC8"/>
    <w:rsid w:val="75C0282A"/>
    <w:rsid w:val="75C31A16"/>
    <w:rsid w:val="75C49491"/>
    <w:rsid w:val="75C61A49"/>
    <w:rsid w:val="75C88D9B"/>
    <w:rsid w:val="75CEE17E"/>
    <w:rsid w:val="75D01D0C"/>
    <w:rsid w:val="75D4F3F8"/>
    <w:rsid w:val="75D5D703"/>
    <w:rsid w:val="75D91C40"/>
    <w:rsid w:val="75DB783B"/>
    <w:rsid w:val="75DBCD9D"/>
    <w:rsid w:val="75E4D131"/>
    <w:rsid w:val="75E4DB40"/>
    <w:rsid w:val="75E776F9"/>
    <w:rsid w:val="75E9A7FA"/>
    <w:rsid w:val="75EC6F27"/>
    <w:rsid w:val="75EC97C3"/>
    <w:rsid w:val="75ECCB8A"/>
    <w:rsid w:val="75EF7FC1"/>
    <w:rsid w:val="75F52BED"/>
    <w:rsid w:val="75F631F4"/>
    <w:rsid w:val="75F9D0AE"/>
    <w:rsid w:val="75FD606C"/>
    <w:rsid w:val="760589E9"/>
    <w:rsid w:val="76079D4B"/>
    <w:rsid w:val="76093A07"/>
    <w:rsid w:val="760AB60D"/>
    <w:rsid w:val="760AD57C"/>
    <w:rsid w:val="760C0C95"/>
    <w:rsid w:val="760D1127"/>
    <w:rsid w:val="760F5290"/>
    <w:rsid w:val="76138255"/>
    <w:rsid w:val="7613CC6F"/>
    <w:rsid w:val="76166A7C"/>
    <w:rsid w:val="761851D5"/>
    <w:rsid w:val="761861D6"/>
    <w:rsid w:val="761931FB"/>
    <w:rsid w:val="76198A10"/>
    <w:rsid w:val="761D4679"/>
    <w:rsid w:val="761DB7FB"/>
    <w:rsid w:val="761FA9DA"/>
    <w:rsid w:val="76240F2B"/>
    <w:rsid w:val="76262C67"/>
    <w:rsid w:val="762C09EE"/>
    <w:rsid w:val="762E182D"/>
    <w:rsid w:val="763038C8"/>
    <w:rsid w:val="7631972F"/>
    <w:rsid w:val="76330B46"/>
    <w:rsid w:val="7636DD07"/>
    <w:rsid w:val="76371372"/>
    <w:rsid w:val="76383602"/>
    <w:rsid w:val="763B5881"/>
    <w:rsid w:val="763CF624"/>
    <w:rsid w:val="763E19FD"/>
    <w:rsid w:val="763E7DD2"/>
    <w:rsid w:val="763E8D58"/>
    <w:rsid w:val="763EDA93"/>
    <w:rsid w:val="7642AC12"/>
    <w:rsid w:val="764366BA"/>
    <w:rsid w:val="76476BDD"/>
    <w:rsid w:val="7649108F"/>
    <w:rsid w:val="764B26E1"/>
    <w:rsid w:val="7651F40E"/>
    <w:rsid w:val="765C3389"/>
    <w:rsid w:val="765CE728"/>
    <w:rsid w:val="7660CA9F"/>
    <w:rsid w:val="766400EF"/>
    <w:rsid w:val="7665D02F"/>
    <w:rsid w:val="76690B9C"/>
    <w:rsid w:val="76698044"/>
    <w:rsid w:val="766BF88F"/>
    <w:rsid w:val="766E5FA0"/>
    <w:rsid w:val="7677E3A9"/>
    <w:rsid w:val="767B5E57"/>
    <w:rsid w:val="767E65C6"/>
    <w:rsid w:val="7683B28A"/>
    <w:rsid w:val="7683B88F"/>
    <w:rsid w:val="76840976"/>
    <w:rsid w:val="76844D2D"/>
    <w:rsid w:val="76896409"/>
    <w:rsid w:val="768AD148"/>
    <w:rsid w:val="768AE46C"/>
    <w:rsid w:val="7692AEA0"/>
    <w:rsid w:val="769D9709"/>
    <w:rsid w:val="76A58EB0"/>
    <w:rsid w:val="76A5DDBD"/>
    <w:rsid w:val="76A71942"/>
    <w:rsid w:val="76AD9EF7"/>
    <w:rsid w:val="76B23A62"/>
    <w:rsid w:val="76B731FF"/>
    <w:rsid w:val="76B82B76"/>
    <w:rsid w:val="76B95A53"/>
    <w:rsid w:val="76BAAA98"/>
    <w:rsid w:val="76C10AC5"/>
    <w:rsid w:val="76C1ADD5"/>
    <w:rsid w:val="76C42F89"/>
    <w:rsid w:val="76C715D6"/>
    <w:rsid w:val="76CA50B8"/>
    <w:rsid w:val="76CB98B4"/>
    <w:rsid w:val="76CD5DD5"/>
    <w:rsid w:val="76D293E9"/>
    <w:rsid w:val="76E48B9D"/>
    <w:rsid w:val="76E59A0D"/>
    <w:rsid w:val="76E781F7"/>
    <w:rsid w:val="76EC53AE"/>
    <w:rsid w:val="76ED8701"/>
    <w:rsid w:val="76EE4BD8"/>
    <w:rsid w:val="76F3FDA2"/>
    <w:rsid w:val="76F80054"/>
    <w:rsid w:val="76FF4F9C"/>
    <w:rsid w:val="7702FED2"/>
    <w:rsid w:val="770401FA"/>
    <w:rsid w:val="7705928A"/>
    <w:rsid w:val="7706DB78"/>
    <w:rsid w:val="770792AC"/>
    <w:rsid w:val="770C054F"/>
    <w:rsid w:val="770C7EDA"/>
    <w:rsid w:val="770D5347"/>
    <w:rsid w:val="7710E037"/>
    <w:rsid w:val="77117EDF"/>
    <w:rsid w:val="7719D81F"/>
    <w:rsid w:val="771BDA8D"/>
    <w:rsid w:val="771F474E"/>
    <w:rsid w:val="7722C89E"/>
    <w:rsid w:val="7725205A"/>
    <w:rsid w:val="77285CDD"/>
    <w:rsid w:val="7729B968"/>
    <w:rsid w:val="772A1738"/>
    <w:rsid w:val="773093C6"/>
    <w:rsid w:val="77318FED"/>
    <w:rsid w:val="7733152E"/>
    <w:rsid w:val="77376141"/>
    <w:rsid w:val="77378CBF"/>
    <w:rsid w:val="773C12E1"/>
    <w:rsid w:val="773F534F"/>
    <w:rsid w:val="77407F6A"/>
    <w:rsid w:val="77427B58"/>
    <w:rsid w:val="774765BA"/>
    <w:rsid w:val="7748F382"/>
    <w:rsid w:val="774B0708"/>
    <w:rsid w:val="774BBE7F"/>
    <w:rsid w:val="775427CC"/>
    <w:rsid w:val="7757A782"/>
    <w:rsid w:val="775D6E48"/>
    <w:rsid w:val="77627E66"/>
    <w:rsid w:val="7766845A"/>
    <w:rsid w:val="776949AC"/>
    <w:rsid w:val="776B28F6"/>
    <w:rsid w:val="776B63EB"/>
    <w:rsid w:val="776DE3B4"/>
    <w:rsid w:val="776E57B4"/>
    <w:rsid w:val="7771CDC7"/>
    <w:rsid w:val="777499DB"/>
    <w:rsid w:val="7775F384"/>
    <w:rsid w:val="77767AB5"/>
    <w:rsid w:val="7777BED0"/>
    <w:rsid w:val="7778B9D4"/>
    <w:rsid w:val="77852133"/>
    <w:rsid w:val="7788940C"/>
    <w:rsid w:val="778ADFA6"/>
    <w:rsid w:val="778C4A03"/>
    <w:rsid w:val="778C8735"/>
    <w:rsid w:val="778F116A"/>
    <w:rsid w:val="77910D9D"/>
    <w:rsid w:val="7791A9B8"/>
    <w:rsid w:val="7791D4BF"/>
    <w:rsid w:val="77921330"/>
    <w:rsid w:val="7795836D"/>
    <w:rsid w:val="7797085E"/>
    <w:rsid w:val="779742DD"/>
    <w:rsid w:val="779C3424"/>
    <w:rsid w:val="779C4AEC"/>
    <w:rsid w:val="779F05B4"/>
    <w:rsid w:val="77A0B9FC"/>
    <w:rsid w:val="77A5238B"/>
    <w:rsid w:val="77A68E68"/>
    <w:rsid w:val="77A7F002"/>
    <w:rsid w:val="77AD2E7E"/>
    <w:rsid w:val="77AE6528"/>
    <w:rsid w:val="77AEFAC4"/>
    <w:rsid w:val="77B3D3B2"/>
    <w:rsid w:val="77B7755B"/>
    <w:rsid w:val="77BD0166"/>
    <w:rsid w:val="77C10335"/>
    <w:rsid w:val="77C4137D"/>
    <w:rsid w:val="77CC5172"/>
    <w:rsid w:val="77CC5526"/>
    <w:rsid w:val="77D0F300"/>
    <w:rsid w:val="77D25442"/>
    <w:rsid w:val="77D6C052"/>
    <w:rsid w:val="77D8BF0D"/>
    <w:rsid w:val="77E2D6BD"/>
    <w:rsid w:val="77E2E16D"/>
    <w:rsid w:val="77E427EA"/>
    <w:rsid w:val="77E5DAE6"/>
    <w:rsid w:val="77E6F86E"/>
    <w:rsid w:val="77E8C90E"/>
    <w:rsid w:val="77E9446F"/>
    <w:rsid w:val="77EBBB54"/>
    <w:rsid w:val="77EC099C"/>
    <w:rsid w:val="77EE3359"/>
    <w:rsid w:val="77F12F8D"/>
    <w:rsid w:val="77F5FE26"/>
    <w:rsid w:val="77F65F52"/>
    <w:rsid w:val="77FA2D76"/>
    <w:rsid w:val="77FCFF9B"/>
    <w:rsid w:val="77FD775D"/>
    <w:rsid w:val="7802934E"/>
    <w:rsid w:val="7802C4C2"/>
    <w:rsid w:val="78050DB6"/>
    <w:rsid w:val="78065DF7"/>
    <w:rsid w:val="7807BC2C"/>
    <w:rsid w:val="78088377"/>
    <w:rsid w:val="7808E149"/>
    <w:rsid w:val="780A2991"/>
    <w:rsid w:val="780A363A"/>
    <w:rsid w:val="780B2BFF"/>
    <w:rsid w:val="780C4858"/>
    <w:rsid w:val="780CB9F6"/>
    <w:rsid w:val="780CCF88"/>
    <w:rsid w:val="780FFC39"/>
    <w:rsid w:val="7810C9F9"/>
    <w:rsid w:val="7814073F"/>
    <w:rsid w:val="78141D30"/>
    <w:rsid w:val="7815B187"/>
    <w:rsid w:val="781E282D"/>
    <w:rsid w:val="781F37C6"/>
    <w:rsid w:val="7820B66E"/>
    <w:rsid w:val="782794CC"/>
    <w:rsid w:val="782C9941"/>
    <w:rsid w:val="783422FD"/>
    <w:rsid w:val="7836F061"/>
    <w:rsid w:val="783998D6"/>
    <w:rsid w:val="783A11DE"/>
    <w:rsid w:val="7842AD94"/>
    <w:rsid w:val="78472A66"/>
    <w:rsid w:val="784A7C90"/>
    <w:rsid w:val="784C4DD3"/>
    <w:rsid w:val="78574072"/>
    <w:rsid w:val="7857A36E"/>
    <w:rsid w:val="7857BC30"/>
    <w:rsid w:val="78589E25"/>
    <w:rsid w:val="785A9F18"/>
    <w:rsid w:val="785BA9FD"/>
    <w:rsid w:val="7861B896"/>
    <w:rsid w:val="78621C5A"/>
    <w:rsid w:val="78633DC9"/>
    <w:rsid w:val="786788AE"/>
    <w:rsid w:val="7869C995"/>
    <w:rsid w:val="786BD8A0"/>
    <w:rsid w:val="786DB072"/>
    <w:rsid w:val="786DCCA4"/>
    <w:rsid w:val="786E2B1A"/>
    <w:rsid w:val="78750F45"/>
    <w:rsid w:val="7877B4F1"/>
    <w:rsid w:val="7878C93C"/>
    <w:rsid w:val="78798E0E"/>
    <w:rsid w:val="787A4BDC"/>
    <w:rsid w:val="78807A31"/>
    <w:rsid w:val="78814145"/>
    <w:rsid w:val="7881FB83"/>
    <w:rsid w:val="7882B23C"/>
    <w:rsid w:val="78869B5D"/>
    <w:rsid w:val="78896E40"/>
    <w:rsid w:val="7889DA91"/>
    <w:rsid w:val="788C75C0"/>
    <w:rsid w:val="788C94DF"/>
    <w:rsid w:val="788EF751"/>
    <w:rsid w:val="7890D71F"/>
    <w:rsid w:val="7893486B"/>
    <w:rsid w:val="7899E67C"/>
    <w:rsid w:val="789F91B4"/>
    <w:rsid w:val="78A031F2"/>
    <w:rsid w:val="78A03723"/>
    <w:rsid w:val="78A32026"/>
    <w:rsid w:val="78A79937"/>
    <w:rsid w:val="78ACFF5C"/>
    <w:rsid w:val="78AE5A03"/>
    <w:rsid w:val="78AEFA32"/>
    <w:rsid w:val="78B18784"/>
    <w:rsid w:val="78B26AA9"/>
    <w:rsid w:val="78B5588B"/>
    <w:rsid w:val="78B67F15"/>
    <w:rsid w:val="78B6F349"/>
    <w:rsid w:val="78B86422"/>
    <w:rsid w:val="78B958E6"/>
    <w:rsid w:val="78BA1E72"/>
    <w:rsid w:val="78BB143E"/>
    <w:rsid w:val="78C3291C"/>
    <w:rsid w:val="78C4B251"/>
    <w:rsid w:val="78C4DBCA"/>
    <w:rsid w:val="78C5FE8B"/>
    <w:rsid w:val="78C64C4C"/>
    <w:rsid w:val="78CAEC4B"/>
    <w:rsid w:val="78CB61DF"/>
    <w:rsid w:val="78CBA3E0"/>
    <w:rsid w:val="78CBDDEF"/>
    <w:rsid w:val="78CC7ABF"/>
    <w:rsid w:val="78CE95F2"/>
    <w:rsid w:val="78D1ACA3"/>
    <w:rsid w:val="78D49476"/>
    <w:rsid w:val="78D667C4"/>
    <w:rsid w:val="78D71716"/>
    <w:rsid w:val="78DB0D7A"/>
    <w:rsid w:val="78DBD5A9"/>
    <w:rsid w:val="78DDAE00"/>
    <w:rsid w:val="78DE2C2F"/>
    <w:rsid w:val="78DF0ED3"/>
    <w:rsid w:val="78DF369E"/>
    <w:rsid w:val="78E0B794"/>
    <w:rsid w:val="78E0D4F4"/>
    <w:rsid w:val="78E51DBB"/>
    <w:rsid w:val="78E6CFB3"/>
    <w:rsid w:val="78E93BDD"/>
    <w:rsid w:val="78EBBAD0"/>
    <w:rsid w:val="78F48267"/>
    <w:rsid w:val="78FA4B1A"/>
    <w:rsid w:val="78FB7FD8"/>
    <w:rsid w:val="78FC60E0"/>
    <w:rsid w:val="78FD51D6"/>
    <w:rsid w:val="78FDF15B"/>
    <w:rsid w:val="78FEFAFE"/>
    <w:rsid w:val="7911EC88"/>
    <w:rsid w:val="7913EE01"/>
    <w:rsid w:val="791450F3"/>
    <w:rsid w:val="79188431"/>
    <w:rsid w:val="7918E082"/>
    <w:rsid w:val="791AFF8C"/>
    <w:rsid w:val="791D84AA"/>
    <w:rsid w:val="791F7C26"/>
    <w:rsid w:val="79209278"/>
    <w:rsid w:val="79209B21"/>
    <w:rsid w:val="79248BF2"/>
    <w:rsid w:val="792AF5F5"/>
    <w:rsid w:val="793248BD"/>
    <w:rsid w:val="793258CC"/>
    <w:rsid w:val="793ABC84"/>
    <w:rsid w:val="793F55E7"/>
    <w:rsid w:val="793FD747"/>
    <w:rsid w:val="79407DBB"/>
    <w:rsid w:val="79425CD9"/>
    <w:rsid w:val="794630D1"/>
    <w:rsid w:val="7946BB5E"/>
    <w:rsid w:val="79477205"/>
    <w:rsid w:val="7949B1E7"/>
    <w:rsid w:val="794BDC52"/>
    <w:rsid w:val="794C6349"/>
    <w:rsid w:val="794C7691"/>
    <w:rsid w:val="794EFD2A"/>
    <w:rsid w:val="795228E7"/>
    <w:rsid w:val="7952783F"/>
    <w:rsid w:val="79594DA8"/>
    <w:rsid w:val="795993F1"/>
    <w:rsid w:val="795CC25B"/>
    <w:rsid w:val="796EDAB7"/>
    <w:rsid w:val="79728196"/>
    <w:rsid w:val="79740896"/>
    <w:rsid w:val="797562E3"/>
    <w:rsid w:val="797622C7"/>
    <w:rsid w:val="797730AD"/>
    <w:rsid w:val="7977C7F8"/>
    <w:rsid w:val="797C85B7"/>
    <w:rsid w:val="797E1703"/>
    <w:rsid w:val="797ED82C"/>
    <w:rsid w:val="7981947B"/>
    <w:rsid w:val="7982B902"/>
    <w:rsid w:val="7983E331"/>
    <w:rsid w:val="7985CA42"/>
    <w:rsid w:val="79870C4B"/>
    <w:rsid w:val="798847A9"/>
    <w:rsid w:val="79891ED3"/>
    <w:rsid w:val="798AEA6E"/>
    <w:rsid w:val="799003D5"/>
    <w:rsid w:val="799020B0"/>
    <w:rsid w:val="7991D675"/>
    <w:rsid w:val="7992A5B5"/>
    <w:rsid w:val="7995B58A"/>
    <w:rsid w:val="7995E117"/>
    <w:rsid w:val="7996CA74"/>
    <w:rsid w:val="799A4D22"/>
    <w:rsid w:val="799CC793"/>
    <w:rsid w:val="79A10973"/>
    <w:rsid w:val="79A23515"/>
    <w:rsid w:val="79A40691"/>
    <w:rsid w:val="79A5530C"/>
    <w:rsid w:val="79ACFEA3"/>
    <w:rsid w:val="79AF85C3"/>
    <w:rsid w:val="79B2CE8C"/>
    <w:rsid w:val="79B3D0C8"/>
    <w:rsid w:val="79B7383A"/>
    <w:rsid w:val="79BA5AE2"/>
    <w:rsid w:val="79BD2DC7"/>
    <w:rsid w:val="79BE02DA"/>
    <w:rsid w:val="79C1AC34"/>
    <w:rsid w:val="79C3F282"/>
    <w:rsid w:val="79C5B595"/>
    <w:rsid w:val="79C6CFDD"/>
    <w:rsid w:val="79CC1FE9"/>
    <w:rsid w:val="79CC8A34"/>
    <w:rsid w:val="79D3434B"/>
    <w:rsid w:val="79D4BE72"/>
    <w:rsid w:val="79D73D2E"/>
    <w:rsid w:val="79D742B9"/>
    <w:rsid w:val="79D7A7B1"/>
    <w:rsid w:val="79DD5190"/>
    <w:rsid w:val="79DD5B3F"/>
    <w:rsid w:val="79DF2369"/>
    <w:rsid w:val="79E21FFF"/>
    <w:rsid w:val="79E69131"/>
    <w:rsid w:val="79E8A222"/>
    <w:rsid w:val="79ECDA05"/>
    <w:rsid w:val="79F54FCE"/>
    <w:rsid w:val="79F55A36"/>
    <w:rsid w:val="79F6319A"/>
    <w:rsid w:val="79F6ED3F"/>
    <w:rsid w:val="79F953D1"/>
    <w:rsid w:val="79F9AB0C"/>
    <w:rsid w:val="79FBEC9B"/>
    <w:rsid w:val="79FF06A7"/>
    <w:rsid w:val="7A09CF0D"/>
    <w:rsid w:val="7A0B706B"/>
    <w:rsid w:val="7A0CC701"/>
    <w:rsid w:val="7A0FAD00"/>
    <w:rsid w:val="7A10DA37"/>
    <w:rsid w:val="7A12B5DB"/>
    <w:rsid w:val="7A147FDE"/>
    <w:rsid w:val="7A18EE82"/>
    <w:rsid w:val="7A1CA563"/>
    <w:rsid w:val="7A1FF51C"/>
    <w:rsid w:val="7A20C803"/>
    <w:rsid w:val="7A210E24"/>
    <w:rsid w:val="7A229DC5"/>
    <w:rsid w:val="7A26A59E"/>
    <w:rsid w:val="7A27E970"/>
    <w:rsid w:val="7A28F870"/>
    <w:rsid w:val="7A29788F"/>
    <w:rsid w:val="7A354258"/>
    <w:rsid w:val="7A386BBE"/>
    <w:rsid w:val="7A393703"/>
    <w:rsid w:val="7A3A5F38"/>
    <w:rsid w:val="7A3DA869"/>
    <w:rsid w:val="7A3F8522"/>
    <w:rsid w:val="7A48B529"/>
    <w:rsid w:val="7A4C035E"/>
    <w:rsid w:val="7A4E70D4"/>
    <w:rsid w:val="7A4F4F83"/>
    <w:rsid w:val="7A4FDBE8"/>
    <w:rsid w:val="7A50938F"/>
    <w:rsid w:val="7A50E417"/>
    <w:rsid w:val="7A5757DC"/>
    <w:rsid w:val="7A5907B5"/>
    <w:rsid w:val="7A593E98"/>
    <w:rsid w:val="7A5E5125"/>
    <w:rsid w:val="7A5F7F40"/>
    <w:rsid w:val="7A62823A"/>
    <w:rsid w:val="7A63FCAE"/>
    <w:rsid w:val="7A668CC2"/>
    <w:rsid w:val="7A6790DD"/>
    <w:rsid w:val="7A695526"/>
    <w:rsid w:val="7A6A59F0"/>
    <w:rsid w:val="7A6DFC03"/>
    <w:rsid w:val="7A71B7A2"/>
    <w:rsid w:val="7A72B29B"/>
    <w:rsid w:val="7A72C8F6"/>
    <w:rsid w:val="7A75530A"/>
    <w:rsid w:val="7A79D188"/>
    <w:rsid w:val="7A7E2FBF"/>
    <w:rsid w:val="7A7E925C"/>
    <w:rsid w:val="7A7F2721"/>
    <w:rsid w:val="7A80808C"/>
    <w:rsid w:val="7A824FF6"/>
    <w:rsid w:val="7A84D741"/>
    <w:rsid w:val="7A850D22"/>
    <w:rsid w:val="7A8988B0"/>
    <w:rsid w:val="7A8DE088"/>
    <w:rsid w:val="7A8F78DD"/>
    <w:rsid w:val="7A9100F1"/>
    <w:rsid w:val="7A935AD0"/>
    <w:rsid w:val="7A976CC7"/>
    <w:rsid w:val="7A978A20"/>
    <w:rsid w:val="7A98B05D"/>
    <w:rsid w:val="7A9B14F8"/>
    <w:rsid w:val="7A9CBC4C"/>
    <w:rsid w:val="7AA81EE6"/>
    <w:rsid w:val="7AAA5C2A"/>
    <w:rsid w:val="7AAA933C"/>
    <w:rsid w:val="7AAB6DB0"/>
    <w:rsid w:val="7AAD191B"/>
    <w:rsid w:val="7AB01871"/>
    <w:rsid w:val="7AB1CA15"/>
    <w:rsid w:val="7AB392D0"/>
    <w:rsid w:val="7AB59055"/>
    <w:rsid w:val="7AB6D466"/>
    <w:rsid w:val="7AB9A923"/>
    <w:rsid w:val="7ABB859B"/>
    <w:rsid w:val="7ABBEBB3"/>
    <w:rsid w:val="7AC28CE9"/>
    <w:rsid w:val="7AC47C6E"/>
    <w:rsid w:val="7AC90EA2"/>
    <w:rsid w:val="7ACB5B27"/>
    <w:rsid w:val="7ACE4148"/>
    <w:rsid w:val="7AD65D11"/>
    <w:rsid w:val="7AD68CF9"/>
    <w:rsid w:val="7AD9172A"/>
    <w:rsid w:val="7AD95805"/>
    <w:rsid w:val="7ADE0364"/>
    <w:rsid w:val="7ADE9F4E"/>
    <w:rsid w:val="7AE073FE"/>
    <w:rsid w:val="7AE131BF"/>
    <w:rsid w:val="7AE14036"/>
    <w:rsid w:val="7AE2EF9E"/>
    <w:rsid w:val="7AE4545B"/>
    <w:rsid w:val="7AE8905C"/>
    <w:rsid w:val="7AEA3E54"/>
    <w:rsid w:val="7AEA69F1"/>
    <w:rsid w:val="7AEC7E89"/>
    <w:rsid w:val="7AECB903"/>
    <w:rsid w:val="7AED922C"/>
    <w:rsid w:val="7AF337B1"/>
    <w:rsid w:val="7AF537D0"/>
    <w:rsid w:val="7AF738DA"/>
    <w:rsid w:val="7AF90B88"/>
    <w:rsid w:val="7B00BE58"/>
    <w:rsid w:val="7B0749E2"/>
    <w:rsid w:val="7B0CECB8"/>
    <w:rsid w:val="7B0D6AC5"/>
    <w:rsid w:val="7B0D7A81"/>
    <w:rsid w:val="7B14ACCE"/>
    <w:rsid w:val="7B14CE8A"/>
    <w:rsid w:val="7B1B0AF8"/>
    <w:rsid w:val="7B1C784C"/>
    <w:rsid w:val="7B1CFF84"/>
    <w:rsid w:val="7B1D194F"/>
    <w:rsid w:val="7B1D6C4E"/>
    <w:rsid w:val="7B1EF441"/>
    <w:rsid w:val="7B219AA3"/>
    <w:rsid w:val="7B220C20"/>
    <w:rsid w:val="7B24263F"/>
    <w:rsid w:val="7B245948"/>
    <w:rsid w:val="7B2A546B"/>
    <w:rsid w:val="7B2EFBB3"/>
    <w:rsid w:val="7B2F4764"/>
    <w:rsid w:val="7B304165"/>
    <w:rsid w:val="7B31003D"/>
    <w:rsid w:val="7B321FFC"/>
    <w:rsid w:val="7B322C71"/>
    <w:rsid w:val="7B38578E"/>
    <w:rsid w:val="7B3999F5"/>
    <w:rsid w:val="7B3B5BE4"/>
    <w:rsid w:val="7B3BE1E5"/>
    <w:rsid w:val="7B3EC1FB"/>
    <w:rsid w:val="7B3F7E8B"/>
    <w:rsid w:val="7B416B32"/>
    <w:rsid w:val="7B4216A0"/>
    <w:rsid w:val="7B42A859"/>
    <w:rsid w:val="7B463035"/>
    <w:rsid w:val="7B463D7B"/>
    <w:rsid w:val="7B48EA13"/>
    <w:rsid w:val="7B4B0FED"/>
    <w:rsid w:val="7B4ED3D2"/>
    <w:rsid w:val="7B51B831"/>
    <w:rsid w:val="7B52B9B6"/>
    <w:rsid w:val="7B56487E"/>
    <w:rsid w:val="7B581041"/>
    <w:rsid w:val="7B58D909"/>
    <w:rsid w:val="7B59FBAC"/>
    <w:rsid w:val="7B5A371D"/>
    <w:rsid w:val="7B5BBA45"/>
    <w:rsid w:val="7B5E44C1"/>
    <w:rsid w:val="7B6FE626"/>
    <w:rsid w:val="7B7095BE"/>
    <w:rsid w:val="7B7186E9"/>
    <w:rsid w:val="7B719E89"/>
    <w:rsid w:val="7B7253E2"/>
    <w:rsid w:val="7B765456"/>
    <w:rsid w:val="7B78D288"/>
    <w:rsid w:val="7B7EE40B"/>
    <w:rsid w:val="7B834CB3"/>
    <w:rsid w:val="7B8529DB"/>
    <w:rsid w:val="7B8E5197"/>
    <w:rsid w:val="7B8FDDB6"/>
    <w:rsid w:val="7B91542C"/>
    <w:rsid w:val="7B93B7D6"/>
    <w:rsid w:val="7B97EC66"/>
    <w:rsid w:val="7B9AFD0F"/>
    <w:rsid w:val="7B9C2B5D"/>
    <w:rsid w:val="7BA4B3A3"/>
    <w:rsid w:val="7BA57F5B"/>
    <w:rsid w:val="7BA870A7"/>
    <w:rsid w:val="7BAC15FC"/>
    <w:rsid w:val="7BAF24F2"/>
    <w:rsid w:val="7BB451A8"/>
    <w:rsid w:val="7BBCAD73"/>
    <w:rsid w:val="7BBD80F8"/>
    <w:rsid w:val="7BBD93E7"/>
    <w:rsid w:val="7BC06289"/>
    <w:rsid w:val="7BC07DC7"/>
    <w:rsid w:val="7BC7D85F"/>
    <w:rsid w:val="7BCE562D"/>
    <w:rsid w:val="7BCFFFCA"/>
    <w:rsid w:val="7BD1BE24"/>
    <w:rsid w:val="7BD1FE92"/>
    <w:rsid w:val="7BD39385"/>
    <w:rsid w:val="7BD51AC3"/>
    <w:rsid w:val="7BD55A40"/>
    <w:rsid w:val="7BD6D2FB"/>
    <w:rsid w:val="7BD8D7A6"/>
    <w:rsid w:val="7BD9C7A1"/>
    <w:rsid w:val="7BDBF832"/>
    <w:rsid w:val="7BDC4CAA"/>
    <w:rsid w:val="7BDC515F"/>
    <w:rsid w:val="7BDD0BFE"/>
    <w:rsid w:val="7BDFD743"/>
    <w:rsid w:val="7BE52439"/>
    <w:rsid w:val="7BE5E855"/>
    <w:rsid w:val="7BEF265E"/>
    <w:rsid w:val="7BF0A4DC"/>
    <w:rsid w:val="7BF1386F"/>
    <w:rsid w:val="7BF4E06C"/>
    <w:rsid w:val="7BF6B9E2"/>
    <w:rsid w:val="7BF81DA6"/>
    <w:rsid w:val="7BF8372B"/>
    <w:rsid w:val="7BF84301"/>
    <w:rsid w:val="7BF96680"/>
    <w:rsid w:val="7BF99C38"/>
    <w:rsid w:val="7BFC917C"/>
    <w:rsid w:val="7BFE579A"/>
    <w:rsid w:val="7C02E680"/>
    <w:rsid w:val="7C0F86B5"/>
    <w:rsid w:val="7C0F9C5A"/>
    <w:rsid w:val="7C12D949"/>
    <w:rsid w:val="7C165322"/>
    <w:rsid w:val="7C19970E"/>
    <w:rsid w:val="7C1C4E02"/>
    <w:rsid w:val="7C20DE57"/>
    <w:rsid w:val="7C2596D2"/>
    <w:rsid w:val="7C267434"/>
    <w:rsid w:val="7C278C86"/>
    <w:rsid w:val="7C27A2C0"/>
    <w:rsid w:val="7C2C2567"/>
    <w:rsid w:val="7C2D8771"/>
    <w:rsid w:val="7C2F1168"/>
    <w:rsid w:val="7C30E65A"/>
    <w:rsid w:val="7C35F12C"/>
    <w:rsid w:val="7C36550F"/>
    <w:rsid w:val="7C36BF11"/>
    <w:rsid w:val="7C3B0F08"/>
    <w:rsid w:val="7C3F22D0"/>
    <w:rsid w:val="7C4154C8"/>
    <w:rsid w:val="7C4288B8"/>
    <w:rsid w:val="7C4556EB"/>
    <w:rsid w:val="7C47C633"/>
    <w:rsid w:val="7C485EB0"/>
    <w:rsid w:val="7C48930A"/>
    <w:rsid w:val="7C4BF2BF"/>
    <w:rsid w:val="7C4E7B8F"/>
    <w:rsid w:val="7C5080EB"/>
    <w:rsid w:val="7C50A14F"/>
    <w:rsid w:val="7C518C80"/>
    <w:rsid w:val="7C51E40D"/>
    <w:rsid w:val="7C521087"/>
    <w:rsid w:val="7C538D19"/>
    <w:rsid w:val="7C54B1F6"/>
    <w:rsid w:val="7C57DF52"/>
    <w:rsid w:val="7C587EE5"/>
    <w:rsid w:val="7C5A622A"/>
    <w:rsid w:val="7C5B29D6"/>
    <w:rsid w:val="7C5DBB7D"/>
    <w:rsid w:val="7C5EE412"/>
    <w:rsid w:val="7C60C079"/>
    <w:rsid w:val="7C620349"/>
    <w:rsid w:val="7C6276CC"/>
    <w:rsid w:val="7C62D7FF"/>
    <w:rsid w:val="7C65A0BC"/>
    <w:rsid w:val="7C65ADAC"/>
    <w:rsid w:val="7C679F0F"/>
    <w:rsid w:val="7C67A614"/>
    <w:rsid w:val="7C6AD116"/>
    <w:rsid w:val="7C6C0DE2"/>
    <w:rsid w:val="7C6CC285"/>
    <w:rsid w:val="7C740046"/>
    <w:rsid w:val="7C760448"/>
    <w:rsid w:val="7C79E1C0"/>
    <w:rsid w:val="7C7BB38C"/>
    <w:rsid w:val="7C7CE637"/>
    <w:rsid w:val="7C7F3F00"/>
    <w:rsid w:val="7C80DFBD"/>
    <w:rsid w:val="7C828D91"/>
    <w:rsid w:val="7C829EEC"/>
    <w:rsid w:val="7C8C6526"/>
    <w:rsid w:val="7C8C78E1"/>
    <w:rsid w:val="7C8D1EBD"/>
    <w:rsid w:val="7C953700"/>
    <w:rsid w:val="7C9B5946"/>
    <w:rsid w:val="7C9E01B2"/>
    <w:rsid w:val="7CA29378"/>
    <w:rsid w:val="7CA2A14F"/>
    <w:rsid w:val="7CA2BD60"/>
    <w:rsid w:val="7CA66E2D"/>
    <w:rsid w:val="7CAE0A62"/>
    <w:rsid w:val="7CB1E5E4"/>
    <w:rsid w:val="7CB3A1BB"/>
    <w:rsid w:val="7CB5CE7E"/>
    <w:rsid w:val="7CB865F8"/>
    <w:rsid w:val="7CB875C1"/>
    <w:rsid w:val="7CBAF850"/>
    <w:rsid w:val="7CBB95F9"/>
    <w:rsid w:val="7CBBB122"/>
    <w:rsid w:val="7CC25DDE"/>
    <w:rsid w:val="7CC30125"/>
    <w:rsid w:val="7CC496DA"/>
    <w:rsid w:val="7CC7F546"/>
    <w:rsid w:val="7CCD443C"/>
    <w:rsid w:val="7CCF6EE6"/>
    <w:rsid w:val="7CD19565"/>
    <w:rsid w:val="7CD9DE22"/>
    <w:rsid w:val="7CDA4048"/>
    <w:rsid w:val="7CDBF4C9"/>
    <w:rsid w:val="7CDD125F"/>
    <w:rsid w:val="7CDD6AA0"/>
    <w:rsid w:val="7CE501BB"/>
    <w:rsid w:val="7CE6848F"/>
    <w:rsid w:val="7CE88F65"/>
    <w:rsid w:val="7CE8F52E"/>
    <w:rsid w:val="7CE977FA"/>
    <w:rsid w:val="7CEAE391"/>
    <w:rsid w:val="7CED412D"/>
    <w:rsid w:val="7CEE0FCB"/>
    <w:rsid w:val="7CF1F285"/>
    <w:rsid w:val="7CF2FFDF"/>
    <w:rsid w:val="7CF4919C"/>
    <w:rsid w:val="7CFC5D12"/>
    <w:rsid w:val="7D01C1E8"/>
    <w:rsid w:val="7D02248A"/>
    <w:rsid w:val="7D0474D7"/>
    <w:rsid w:val="7D092704"/>
    <w:rsid w:val="7D09EB02"/>
    <w:rsid w:val="7D0BEE18"/>
    <w:rsid w:val="7D0DFA60"/>
    <w:rsid w:val="7D0EFCDA"/>
    <w:rsid w:val="7D1513EE"/>
    <w:rsid w:val="7D157540"/>
    <w:rsid w:val="7D15A09E"/>
    <w:rsid w:val="7D19B533"/>
    <w:rsid w:val="7D1FC002"/>
    <w:rsid w:val="7D20562B"/>
    <w:rsid w:val="7D209877"/>
    <w:rsid w:val="7D22230E"/>
    <w:rsid w:val="7D222728"/>
    <w:rsid w:val="7D26ADFE"/>
    <w:rsid w:val="7D26AF7E"/>
    <w:rsid w:val="7D2C45DF"/>
    <w:rsid w:val="7D31595C"/>
    <w:rsid w:val="7D34607D"/>
    <w:rsid w:val="7D353A1C"/>
    <w:rsid w:val="7D361AD7"/>
    <w:rsid w:val="7D363C73"/>
    <w:rsid w:val="7D38EA8E"/>
    <w:rsid w:val="7D3B7384"/>
    <w:rsid w:val="7D3EF0CA"/>
    <w:rsid w:val="7D4016EC"/>
    <w:rsid w:val="7D407DE1"/>
    <w:rsid w:val="7D409256"/>
    <w:rsid w:val="7D421F26"/>
    <w:rsid w:val="7D4356B9"/>
    <w:rsid w:val="7D486C7E"/>
    <w:rsid w:val="7D4B4261"/>
    <w:rsid w:val="7D4B8D36"/>
    <w:rsid w:val="7D4C5AEC"/>
    <w:rsid w:val="7D5489DD"/>
    <w:rsid w:val="7D5A9740"/>
    <w:rsid w:val="7D5E6991"/>
    <w:rsid w:val="7D637D72"/>
    <w:rsid w:val="7D6432E8"/>
    <w:rsid w:val="7D67A122"/>
    <w:rsid w:val="7D698CAA"/>
    <w:rsid w:val="7D6CFA50"/>
    <w:rsid w:val="7D6D65F8"/>
    <w:rsid w:val="7D6E4BC3"/>
    <w:rsid w:val="7D6EF88B"/>
    <w:rsid w:val="7D6F99C0"/>
    <w:rsid w:val="7D7149DD"/>
    <w:rsid w:val="7D726087"/>
    <w:rsid w:val="7D74A0CC"/>
    <w:rsid w:val="7D7CAE54"/>
    <w:rsid w:val="7D7E322E"/>
    <w:rsid w:val="7D7EA5B4"/>
    <w:rsid w:val="7D7EB95B"/>
    <w:rsid w:val="7D7EECDD"/>
    <w:rsid w:val="7D856AAB"/>
    <w:rsid w:val="7D868E55"/>
    <w:rsid w:val="7D88C15C"/>
    <w:rsid w:val="7D8A356C"/>
    <w:rsid w:val="7D8AB92C"/>
    <w:rsid w:val="7D8CAE05"/>
    <w:rsid w:val="7D8E96EA"/>
    <w:rsid w:val="7D8F0AE0"/>
    <w:rsid w:val="7D8FC427"/>
    <w:rsid w:val="7D912003"/>
    <w:rsid w:val="7D92E0DB"/>
    <w:rsid w:val="7D94E2BB"/>
    <w:rsid w:val="7D952AD3"/>
    <w:rsid w:val="7D96E19B"/>
    <w:rsid w:val="7D9AF58C"/>
    <w:rsid w:val="7D9FCB16"/>
    <w:rsid w:val="7DA015BE"/>
    <w:rsid w:val="7DA0B665"/>
    <w:rsid w:val="7DABA994"/>
    <w:rsid w:val="7DAF165F"/>
    <w:rsid w:val="7DB15C96"/>
    <w:rsid w:val="7DB56B14"/>
    <w:rsid w:val="7DB8CD99"/>
    <w:rsid w:val="7DBC9327"/>
    <w:rsid w:val="7DBCE1CB"/>
    <w:rsid w:val="7DBDCEC7"/>
    <w:rsid w:val="7DC50FCF"/>
    <w:rsid w:val="7DC72B7D"/>
    <w:rsid w:val="7DC79ADA"/>
    <w:rsid w:val="7DC88A53"/>
    <w:rsid w:val="7DC8F4ED"/>
    <w:rsid w:val="7DCCF393"/>
    <w:rsid w:val="7DCE0BAD"/>
    <w:rsid w:val="7DD02E6B"/>
    <w:rsid w:val="7DD07AED"/>
    <w:rsid w:val="7DD16D41"/>
    <w:rsid w:val="7DD58364"/>
    <w:rsid w:val="7DD6E779"/>
    <w:rsid w:val="7DD94CDC"/>
    <w:rsid w:val="7DD9FBCB"/>
    <w:rsid w:val="7DDE4865"/>
    <w:rsid w:val="7DDEA9EF"/>
    <w:rsid w:val="7DDED651"/>
    <w:rsid w:val="7DE25302"/>
    <w:rsid w:val="7DE7F23D"/>
    <w:rsid w:val="7DE7F69C"/>
    <w:rsid w:val="7DE91A73"/>
    <w:rsid w:val="7DEAA8D7"/>
    <w:rsid w:val="7DF09AEB"/>
    <w:rsid w:val="7DF62747"/>
    <w:rsid w:val="7DF96A26"/>
    <w:rsid w:val="7DFA3073"/>
    <w:rsid w:val="7DFCCB16"/>
    <w:rsid w:val="7DFECC5B"/>
    <w:rsid w:val="7E0012C9"/>
    <w:rsid w:val="7E00C8A9"/>
    <w:rsid w:val="7E061E07"/>
    <w:rsid w:val="7E06525B"/>
    <w:rsid w:val="7E066836"/>
    <w:rsid w:val="7E071DC9"/>
    <w:rsid w:val="7E093662"/>
    <w:rsid w:val="7E09AA87"/>
    <w:rsid w:val="7E0C1B71"/>
    <w:rsid w:val="7E0C3011"/>
    <w:rsid w:val="7E15FA3B"/>
    <w:rsid w:val="7E1EFF8B"/>
    <w:rsid w:val="7E270D2D"/>
    <w:rsid w:val="7E2797DB"/>
    <w:rsid w:val="7E293312"/>
    <w:rsid w:val="7E2DBAB1"/>
    <w:rsid w:val="7E31639C"/>
    <w:rsid w:val="7E370A36"/>
    <w:rsid w:val="7E37FDB8"/>
    <w:rsid w:val="7E38E1E6"/>
    <w:rsid w:val="7E3A5FC3"/>
    <w:rsid w:val="7E400BF3"/>
    <w:rsid w:val="7E4021CF"/>
    <w:rsid w:val="7E4240DF"/>
    <w:rsid w:val="7E42721C"/>
    <w:rsid w:val="7E42CEF0"/>
    <w:rsid w:val="7E45CA87"/>
    <w:rsid w:val="7E46D45B"/>
    <w:rsid w:val="7E46D8AD"/>
    <w:rsid w:val="7E4D2B05"/>
    <w:rsid w:val="7E519574"/>
    <w:rsid w:val="7E53D88D"/>
    <w:rsid w:val="7E540A22"/>
    <w:rsid w:val="7E549D86"/>
    <w:rsid w:val="7E551983"/>
    <w:rsid w:val="7E56EB79"/>
    <w:rsid w:val="7E585908"/>
    <w:rsid w:val="7E58F465"/>
    <w:rsid w:val="7E5D9942"/>
    <w:rsid w:val="7E5F9098"/>
    <w:rsid w:val="7E60FC98"/>
    <w:rsid w:val="7E643F26"/>
    <w:rsid w:val="7E665678"/>
    <w:rsid w:val="7E6DFDCE"/>
    <w:rsid w:val="7E6FC2A3"/>
    <w:rsid w:val="7E7018EE"/>
    <w:rsid w:val="7E714928"/>
    <w:rsid w:val="7E718E94"/>
    <w:rsid w:val="7E7A132F"/>
    <w:rsid w:val="7E7DE037"/>
    <w:rsid w:val="7E827723"/>
    <w:rsid w:val="7E863288"/>
    <w:rsid w:val="7E879EC7"/>
    <w:rsid w:val="7E87C1A8"/>
    <w:rsid w:val="7E884E66"/>
    <w:rsid w:val="7E8A782F"/>
    <w:rsid w:val="7E8D8EF8"/>
    <w:rsid w:val="7E8EA5FD"/>
    <w:rsid w:val="7E961BB8"/>
    <w:rsid w:val="7E9C7BAE"/>
    <w:rsid w:val="7E9E4416"/>
    <w:rsid w:val="7EA253B3"/>
    <w:rsid w:val="7EA2E348"/>
    <w:rsid w:val="7EA4F765"/>
    <w:rsid w:val="7EA767D1"/>
    <w:rsid w:val="7EABB0A0"/>
    <w:rsid w:val="7EAD675B"/>
    <w:rsid w:val="7EAF31C7"/>
    <w:rsid w:val="7EAF9888"/>
    <w:rsid w:val="7EB476D2"/>
    <w:rsid w:val="7EB512FF"/>
    <w:rsid w:val="7EB655F5"/>
    <w:rsid w:val="7EBC4C67"/>
    <w:rsid w:val="7EBC6EFF"/>
    <w:rsid w:val="7EBCB764"/>
    <w:rsid w:val="7EBF7BCF"/>
    <w:rsid w:val="7EC681D8"/>
    <w:rsid w:val="7EC91266"/>
    <w:rsid w:val="7ECBC88F"/>
    <w:rsid w:val="7ED0BE40"/>
    <w:rsid w:val="7ED2E5AF"/>
    <w:rsid w:val="7EDA50B5"/>
    <w:rsid w:val="7EDB8A0E"/>
    <w:rsid w:val="7EDC1CED"/>
    <w:rsid w:val="7EDE2E31"/>
    <w:rsid w:val="7EE3321F"/>
    <w:rsid w:val="7EEE993D"/>
    <w:rsid w:val="7EEF6B4A"/>
    <w:rsid w:val="7EF1710F"/>
    <w:rsid w:val="7EF34E7E"/>
    <w:rsid w:val="7EF71376"/>
    <w:rsid w:val="7EFA5795"/>
    <w:rsid w:val="7EFB4CDD"/>
    <w:rsid w:val="7F0098B1"/>
    <w:rsid w:val="7F082645"/>
    <w:rsid w:val="7F0B6D6B"/>
    <w:rsid w:val="7F0E30E8"/>
    <w:rsid w:val="7F0FD159"/>
    <w:rsid w:val="7F0FFBEF"/>
    <w:rsid w:val="7F11C7E9"/>
    <w:rsid w:val="7F159DB1"/>
    <w:rsid w:val="7F1640B3"/>
    <w:rsid w:val="7F17DE96"/>
    <w:rsid w:val="7F18F3C4"/>
    <w:rsid w:val="7F1B648D"/>
    <w:rsid w:val="7F1E7CA5"/>
    <w:rsid w:val="7F1E8802"/>
    <w:rsid w:val="7F1E9136"/>
    <w:rsid w:val="7F231035"/>
    <w:rsid w:val="7F28668B"/>
    <w:rsid w:val="7F2A97D4"/>
    <w:rsid w:val="7F2D7D0A"/>
    <w:rsid w:val="7F353004"/>
    <w:rsid w:val="7F39499D"/>
    <w:rsid w:val="7F3B483A"/>
    <w:rsid w:val="7F3B770A"/>
    <w:rsid w:val="7F3CA787"/>
    <w:rsid w:val="7F400C7A"/>
    <w:rsid w:val="7F41C3B8"/>
    <w:rsid w:val="7F43411A"/>
    <w:rsid w:val="7F463975"/>
    <w:rsid w:val="7F48C6D5"/>
    <w:rsid w:val="7F4935F9"/>
    <w:rsid w:val="7F496A6B"/>
    <w:rsid w:val="7F5428B2"/>
    <w:rsid w:val="7F55B12D"/>
    <w:rsid w:val="7F5B4AC1"/>
    <w:rsid w:val="7F5E99BC"/>
    <w:rsid w:val="7F5F2A52"/>
    <w:rsid w:val="7F698C9E"/>
    <w:rsid w:val="7F71963F"/>
    <w:rsid w:val="7F731430"/>
    <w:rsid w:val="7F7447FA"/>
    <w:rsid w:val="7F7482CF"/>
    <w:rsid w:val="7F7DBB5B"/>
    <w:rsid w:val="7F7E809A"/>
    <w:rsid w:val="7F7F83AC"/>
    <w:rsid w:val="7F84CF85"/>
    <w:rsid w:val="7F85BDBC"/>
    <w:rsid w:val="7F889C99"/>
    <w:rsid w:val="7F8CA59D"/>
    <w:rsid w:val="7F8DB028"/>
    <w:rsid w:val="7F8EAFAB"/>
    <w:rsid w:val="7F8FD9CB"/>
    <w:rsid w:val="7F907278"/>
    <w:rsid w:val="7F915DC3"/>
    <w:rsid w:val="7F988557"/>
    <w:rsid w:val="7F9D4369"/>
    <w:rsid w:val="7FA097BB"/>
    <w:rsid w:val="7FA23572"/>
    <w:rsid w:val="7FA2F5AB"/>
    <w:rsid w:val="7FA350E1"/>
    <w:rsid w:val="7FA6649C"/>
    <w:rsid w:val="7FAB7401"/>
    <w:rsid w:val="7FABD135"/>
    <w:rsid w:val="7FAECADE"/>
    <w:rsid w:val="7FAF9B57"/>
    <w:rsid w:val="7FB02AE6"/>
    <w:rsid w:val="7FB1387F"/>
    <w:rsid w:val="7FB2F754"/>
    <w:rsid w:val="7FB82BB6"/>
    <w:rsid w:val="7FBAABC0"/>
    <w:rsid w:val="7FBBD216"/>
    <w:rsid w:val="7FBBDAC5"/>
    <w:rsid w:val="7FBF5EE6"/>
    <w:rsid w:val="7FC37562"/>
    <w:rsid w:val="7FC3F6F5"/>
    <w:rsid w:val="7FC4B3F3"/>
    <w:rsid w:val="7FC4D32A"/>
    <w:rsid w:val="7FC59EE6"/>
    <w:rsid w:val="7FC773BA"/>
    <w:rsid w:val="7FC79FB6"/>
    <w:rsid w:val="7FC9CC61"/>
    <w:rsid w:val="7FCA230B"/>
    <w:rsid w:val="7FCAD749"/>
    <w:rsid w:val="7FCBD9A0"/>
    <w:rsid w:val="7FCCAA1E"/>
    <w:rsid w:val="7FCD6293"/>
    <w:rsid w:val="7FCDCC40"/>
    <w:rsid w:val="7FD04E63"/>
    <w:rsid w:val="7FD2618C"/>
    <w:rsid w:val="7FD3C766"/>
    <w:rsid w:val="7FD71579"/>
    <w:rsid w:val="7FD758DF"/>
    <w:rsid w:val="7FD77713"/>
    <w:rsid w:val="7FD917B2"/>
    <w:rsid w:val="7FDA5868"/>
    <w:rsid w:val="7FDB3C88"/>
    <w:rsid w:val="7FDB8BEA"/>
    <w:rsid w:val="7FDD2AE5"/>
    <w:rsid w:val="7FE0FBA9"/>
    <w:rsid w:val="7FE4C4BD"/>
    <w:rsid w:val="7FE5A2CE"/>
    <w:rsid w:val="7FEDC722"/>
    <w:rsid w:val="7FEDDFBB"/>
    <w:rsid w:val="7FEE6F1A"/>
    <w:rsid w:val="7FF4A829"/>
    <w:rsid w:val="7FF51033"/>
    <w:rsid w:val="7FF58267"/>
    <w:rsid w:val="7FF826F5"/>
    <w:rsid w:val="7FFBB368"/>
    <w:rsid w:val="7FFC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695D28"/>
  <w15:docId w15:val="{F1819E37-8264-8947-B93B-10254BB82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semiHidden="1" w:unhideWhenUsed="1" w:qFormat="1"/>
    <w:lsdException w:name="heading 8" w:locked="0" w:semiHidden="1" w:unhideWhenUsed="1" w:qFormat="1"/>
    <w:lsdException w:name="heading 9" w:locked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locked="0" w:semiHidden="1" w:unhideWhenUsed="1"/>
    <w:lsdException w:name="header" w:locked="0" w:semiHidden="1" w:uiPriority="99" w:unhideWhenUsed="1"/>
    <w:lsdException w:name="footer" w:locked="0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/>
    <w:lsdException w:name="Closing" w:semiHidden="1" w:unhideWhenUsed="1"/>
    <w:lsdException w:name="Signature" w:semiHidden="1" w:unhideWhenUsed="1"/>
    <w:lsdException w:name="Default Paragraph Font" w:locked="0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 w:uiPriority="99"/>
    <w:lsdException w:name="No Spacing" w:locked="0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locked="0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123E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eastAsia="Times New Roman"/>
      <w:sz w:val="24"/>
    </w:rPr>
  </w:style>
  <w:style w:type="paragraph" w:styleId="Heading1">
    <w:name w:val="heading 1"/>
    <w:next w:val="NormalHeading1"/>
    <w:link w:val="Heading1Char"/>
    <w:qFormat/>
    <w:locked/>
    <w:rsid w:val="00337FB7"/>
    <w:pPr>
      <w:numPr>
        <w:numId w:val="11"/>
      </w:numPr>
      <w:tabs>
        <w:tab w:val="num" w:pos="720"/>
      </w:tabs>
      <w:spacing w:before="120" w:after="120" w:line="276" w:lineRule="auto"/>
      <w:ind w:hanging="720"/>
      <w:outlineLvl w:val="0"/>
    </w:pPr>
    <w:rPr>
      <w:rFonts w:eastAsia="Times New Roman"/>
      <w:b/>
      <w:caps/>
      <w:sz w:val="24"/>
      <w:szCs w:val="24"/>
    </w:rPr>
  </w:style>
  <w:style w:type="paragraph" w:styleId="Heading2">
    <w:name w:val="heading 2"/>
    <w:link w:val="Heading2Char"/>
    <w:qFormat/>
    <w:locked/>
    <w:rsid w:val="00AA2C11"/>
    <w:pPr>
      <w:numPr>
        <w:ilvl w:val="1"/>
        <w:numId w:val="11"/>
      </w:numPr>
      <w:tabs>
        <w:tab w:val="clear" w:pos="1062"/>
        <w:tab w:val="num" w:pos="1440"/>
      </w:tabs>
      <w:spacing w:before="80" w:after="80" w:line="276" w:lineRule="auto"/>
      <w:ind w:left="1440" w:hanging="720"/>
      <w:outlineLvl w:val="1"/>
    </w:pPr>
    <w:rPr>
      <w:rFonts w:eastAsia="Times New Roman"/>
      <w:sz w:val="22"/>
      <w:szCs w:val="22"/>
    </w:rPr>
  </w:style>
  <w:style w:type="paragraph" w:styleId="Heading3">
    <w:name w:val="heading 3"/>
    <w:next w:val="Heading4"/>
    <w:link w:val="Heading3Char"/>
    <w:qFormat/>
    <w:locked/>
    <w:rsid w:val="003E3EB2"/>
    <w:pPr>
      <w:numPr>
        <w:ilvl w:val="2"/>
        <w:numId w:val="11"/>
      </w:numPr>
      <w:tabs>
        <w:tab w:val="left" w:pos="2160"/>
      </w:tabs>
      <w:spacing w:before="120" w:after="120" w:line="276" w:lineRule="auto"/>
      <w:ind w:left="2160" w:hanging="720"/>
      <w:outlineLvl w:val="2"/>
    </w:pPr>
    <w:rPr>
      <w:rFonts w:eastAsia="Times New Roman"/>
      <w:sz w:val="22"/>
      <w:szCs w:val="22"/>
    </w:rPr>
  </w:style>
  <w:style w:type="paragraph" w:styleId="Heading4">
    <w:name w:val="heading 4"/>
    <w:link w:val="Heading4Char"/>
    <w:qFormat/>
    <w:locked/>
    <w:rsid w:val="00E074EF"/>
    <w:pPr>
      <w:numPr>
        <w:ilvl w:val="3"/>
        <w:numId w:val="11"/>
      </w:numPr>
      <w:tabs>
        <w:tab w:val="clear" w:pos="1800"/>
        <w:tab w:val="num" w:pos="3240"/>
      </w:tabs>
      <w:spacing w:before="120" w:after="120" w:line="276" w:lineRule="auto"/>
      <w:ind w:left="3240" w:hanging="1080"/>
      <w:outlineLvl w:val="3"/>
    </w:pPr>
    <w:rPr>
      <w:rFonts w:eastAsia="Times New Roman"/>
      <w:sz w:val="22"/>
      <w:szCs w:val="22"/>
    </w:rPr>
  </w:style>
  <w:style w:type="paragraph" w:styleId="Heading5">
    <w:name w:val="heading 5"/>
    <w:basedOn w:val="Heading4"/>
    <w:link w:val="Heading5Char"/>
    <w:qFormat/>
    <w:locked/>
    <w:rsid w:val="00534A4C"/>
    <w:pPr>
      <w:numPr>
        <w:ilvl w:val="4"/>
      </w:numPr>
      <w:tabs>
        <w:tab w:val="num" w:pos="4500"/>
      </w:tabs>
      <w:ind w:left="4507" w:hanging="1267"/>
      <w:outlineLvl w:val="4"/>
    </w:pPr>
  </w:style>
  <w:style w:type="paragraph" w:styleId="Heading6">
    <w:name w:val="heading 6"/>
    <w:basedOn w:val="Heading5"/>
    <w:next w:val="Normal"/>
    <w:qFormat/>
    <w:locked/>
    <w:rsid w:val="002A22F5"/>
    <w:pPr>
      <w:numPr>
        <w:ilvl w:val="5"/>
      </w:numPr>
      <w:tabs>
        <w:tab w:val="clear" w:pos="4500"/>
        <w:tab w:val="num" w:pos="6120"/>
      </w:tabs>
      <w:ind w:left="6120" w:hanging="1620"/>
      <w:outlineLvl w:val="5"/>
    </w:pPr>
  </w:style>
  <w:style w:type="paragraph" w:styleId="Heading7">
    <w:name w:val="heading 7"/>
    <w:basedOn w:val="Normal"/>
    <w:next w:val="Normal"/>
    <w:qFormat/>
    <w:locked/>
    <w:rsid w:val="00540991"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locked/>
    <w:rsid w:val="00540991"/>
    <w:p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locked/>
    <w:rsid w:val="00540991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locked/>
    <w:rsid w:val="00540991"/>
    <w:pPr>
      <w:tabs>
        <w:tab w:val="center" w:pos="4320"/>
        <w:tab w:val="right" w:pos="8640"/>
      </w:tabs>
    </w:pPr>
  </w:style>
  <w:style w:type="paragraph" w:customStyle="1" w:styleId="CSOPNormalHeading1">
    <w:name w:val="CSOP Normal Heading 1"/>
    <w:basedOn w:val="Normal"/>
    <w:link w:val="CSOPNormalHeading1Char"/>
    <w:locked/>
    <w:rsid w:val="005D5D4A"/>
    <w:pPr>
      <w:spacing w:before="120" w:after="120" w:line="240" w:lineRule="auto"/>
      <w:ind w:left="720"/>
      <w:outlineLvl w:val="1"/>
    </w:pPr>
  </w:style>
  <w:style w:type="character" w:styleId="PageNumber">
    <w:name w:val="page number"/>
    <w:basedOn w:val="DefaultParagraphFont"/>
    <w:locked/>
    <w:rsid w:val="00540991"/>
  </w:style>
  <w:style w:type="paragraph" w:styleId="Header">
    <w:name w:val="header"/>
    <w:basedOn w:val="Normal"/>
    <w:link w:val="HeaderChar"/>
    <w:uiPriority w:val="99"/>
    <w:locked/>
    <w:rsid w:val="0054099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locked/>
    <w:rsid w:val="0054099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locked/>
    <w:rsid w:val="00C83165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C83165"/>
    <w:rPr>
      <w:sz w:val="20"/>
    </w:rPr>
  </w:style>
  <w:style w:type="paragraph" w:customStyle="1" w:styleId="NormalHeading1">
    <w:name w:val="Normal Heading 1"/>
    <w:basedOn w:val="Heading2"/>
    <w:locked/>
    <w:rsid w:val="005A6B1C"/>
    <w:pPr>
      <w:numPr>
        <w:ilvl w:val="0"/>
        <w:numId w:val="0"/>
      </w:numPr>
      <w:ind w:left="720"/>
    </w:pPr>
  </w:style>
  <w:style w:type="paragraph" w:customStyle="1" w:styleId="NormalHeading2">
    <w:name w:val="Normal Heading 2"/>
    <w:basedOn w:val="Heading2"/>
    <w:locked/>
    <w:rsid w:val="00990B23"/>
    <w:pPr>
      <w:numPr>
        <w:ilvl w:val="0"/>
        <w:numId w:val="0"/>
      </w:numPr>
      <w:ind w:left="1440"/>
    </w:pPr>
  </w:style>
  <w:style w:type="character" w:customStyle="1" w:styleId="CommentTextChar">
    <w:name w:val="Comment Text Char"/>
    <w:basedOn w:val="DefaultParagraphFont"/>
    <w:link w:val="CommentText"/>
    <w:rsid w:val="00C83165"/>
    <w:rPr>
      <w:rFonts w:eastAsia="Times New Roman"/>
    </w:rPr>
  </w:style>
  <w:style w:type="paragraph" w:customStyle="1" w:styleId="NormalHeading3">
    <w:name w:val="Normal Heading 3"/>
    <w:basedOn w:val="Normal"/>
    <w:locked/>
    <w:rsid w:val="002A22F5"/>
    <w:pPr>
      <w:ind w:left="2160"/>
    </w:pPr>
  </w:style>
  <w:style w:type="paragraph" w:customStyle="1" w:styleId="NormalHeading4">
    <w:name w:val="Normal Heading 4"/>
    <w:basedOn w:val="Normal"/>
    <w:locked/>
    <w:rsid w:val="002A22F5"/>
    <w:pPr>
      <w:spacing w:before="120" w:after="120" w:line="240" w:lineRule="auto"/>
      <w:ind w:left="3240"/>
      <w:outlineLvl w:val="3"/>
    </w:pPr>
  </w:style>
  <w:style w:type="paragraph" w:customStyle="1" w:styleId="NormalHeading5">
    <w:name w:val="Normal Heading 5"/>
    <w:basedOn w:val="Normal"/>
    <w:locked/>
    <w:rsid w:val="002A22F5"/>
    <w:pPr>
      <w:ind w:left="4500"/>
    </w:pPr>
  </w:style>
  <w:style w:type="paragraph" w:customStyle="1" w:styleId="Normalheading6">
    <w:name w:val="Normal heading 6"/>
    <w:basedOn w:val="Heading6"/>
    <w:locked/>
    <w:rsid w:val="002A22F5"/>
    <w:pPr>
      <w:numPr>
        <w:ilvl w:val="0"/>
        <w:numId w:val="0"/>
      </w:numPr>
      <w:ind w:left="6120"/>
    </w:pPr>
  </w:style>
  <w:style w:type="paragraph" w:styleId="CommentSubject">
    <w:name w:val="annotation subject"/>
    <w:basedOn w:val="CommentText"/>
    <w:next w:val="CommentText"/>
    <w:link w:val="CommentSubjectChar"/>
    <w:locked/>
    <w:rsid w:val="00C831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83165"/>
    <w:rPr>
      <w:rFonts w:eastAsia="Times New Roman"/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817527"/>
    <w:rPr>
      <w:rFonts w:eastAsia="Times New Roman"/>
      <w:sz w:val="24"/>
    </w:rPr>
  </w:style>
  <w:style w:type="paragraph" w:styleId="Revision">
    <w:name w:val="Revision"/>
    <w:hidden/>
    <w:uiPriority w:val="99"/>
    <w:semiHidden/>
    <w:rsid w:val="00817527"/>
    <w:rPr>
      <w:rFonts w:eastAsia="Times New Roman"/>
      <w:sz w:val="24"/>
    </w:rPr>
  </w:style>
  <w:style w:type="paragraph" w:customStyle="1" w:styleId="10Point">
    <w:name w:val="1.0 Point"/>
    <w:basedOn w:val="Normal"/>
    <w:locked/>
    <w:rsid w:val="00817527"/>
    <w:pPr>
      <w:overflowPunct/>
      <w:autoSpaceDE/>
      <w:autoSpaceDN/>
      <w:adjustRightInd/>
      <w:spacing w:line="240" w:lineRule="auto"/>
      <w:ind w:left="720" w:hanging="720"/>
      <w:textAlignment w:val="auto"/>
    </w:pPr>
  </w:style>
  <w:style w:type="character" w:customStyle="1" w:styleId="Heading1Char">
    <w:name w:val="Heading 1 Char"/>
    <w:basedOn w:val="DefaultParagraphFont"/>
    <w:link w:val="Heading1"/>
    <w:rsid w:val="00337FB7"/>
    <w:rPr>
      <w:rFonts w:eastAsia="Times New Roman"/>
      <w:b/>
      <w:caps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locked/>
    <w:rsid w:val="00380B58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</w:rPr>
  </w:style>
  <w:style w:type="paragraph" w:styleId="NoSpacing">
    <w:name w:val="No Spacing"/>
    <w:link w:val="NoSpacingChar"/>
    <w:uiPriority w:val="1"/>
    <w:locked/>
    <w:rsid w:val="00CC5731"/>
    <w:pPr>
      <w:overflowPunct w:val="0"/>
      <w:autoSpaceDE w:val="0"/>
      <w:autoSpaceDN w:val="0"/>
      <w:adjustRightInd w:val="0"/>
      <w:ind w:left="810"/>
      <w:textAlignment w:val="baseline"/>
    </w:pPr>
    <w:rPr>
      <w:rFonts w:eastAsia="Times New Roman"/>
      <w:sz w:val="24"/>
    </w:rPr>
  </w:style>
  <w:style w:type="paragraph" w:styleId="Title">
    <w:name w:val="Title"/>
    <w:basedOn w:val="Normal"/>
    <w:next w:val="Normal"/>
    <w:link w:val="TitleChar"/>
    <w:locked/>
    <w:rsid w:val="007579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579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1">
    <w:name w:val="toc 1"/>
    <w:basedOn w:val="Normal"/>
    <w:next w:val="Normal"/>
    <w:autoRedefine/>
    <w:uiPriority w:val="39"/>
    <w:locked/>
    <w:rsid w:val="00B40803"/>
    <w:pPr>
      <w:tabs>
        <w:tab w:val="left" w:pos="660"/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locked/>
    <w:rsid w:val="00757980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locked/>
    <w:rsid w:val="00757980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locked/>
    <w:rsid w:val="00A24D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 1"/>
    <w:link w:val="BodyText1Char"/>
    <w:qFormat/>
    <w:locked/>
    <w:rsid w:val="00E01175"/>
    <w:pPr>
      <w:spacing w:before="120" w:after="120" w:line="276" w:lineRule="auto"/>
      <w:ind w:left="720"/>
      <w:jc w:val="both"/>
    </w:pPr>
    <w:rPr>
      <w:rFonts w:eastAsia="Times New Roman"/>
      <w:sz w:val="22"/>
      <w:szCs w:val="22"/>
    </w:rPr>
  </w:style>
  <w:style w:type="paragraph" w:customStyle="1" w:styleId="BodyText2">
    <w:name w:val="Body Text2"/>
    <w:link w:val="BodyText2Char"/>
    <w:qFormat/>
    <w:locked/>
    <w:rsid w:val="007C4545"/>
    <w:pPr>
      <w:spacing w:before="120" w:after="120"/>
      <w:ind w:left="1440"/>
      <w:jc w:val="both"/>
    </w:pPr>
    <w:rPr>
      <w:rFonts w:eastAsiaTheme="minorHAns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47101A"/>
    <w:rPr>
      <w:rFonts w:eastAsia="Times New Roman"/>
      <w:sz w:val="24"/>
    </w:rPr>
  </w:style>
  <w:style w:type="character" w:customStyle="1" w:styleId="BodyText1Char">
    <w:name w:val="Body Text 1 Char"/>
    <w:basedOn w:val="NoSpacingChar"/>
    <w:link w:val="BodyText1"/>
    <w:rsid w:val="00E01175"/>
    <w:rPr>
      <w:rFonts w:eastAsia="Times New Roman"/>
      <w:sz w:val="22"/>
      <w:szCs w:val="22"/>
    </w:rPr>
  </w:style>
  <w:style w:type="paragraph" w:customStyle="1" w:styleId="Bullet2">
    <w:name w:val="Bullet 2"/>
    <w:link w:val="Bullet2Char"/>
    <w:qFormat/>
    <w:locked/>
    <w:rsid w:val="00DC7207"/>
    <w:pPr>
      <w:numPr>
        <w:numId w:val="10"/>
      </w:numPr>
      <w:spacing w:before="40" w:after="40"/>
      <w:ind w:left="1800"/>
    </w:pPr>
    <w:rPr>
      <w:rFonts w:eastAsia="Times New Roman"/>
      <w:sz w:val="22"/>
      <w:szCs w:val="22"/>
    </w:rPr>
  </w:style>
  <w:style w:type="character" w:customStyle="1" w:styleId="BodyText2Char">
    <w:name w:val="Body Text2 Char"/>
    <w:basedOn w:val="NoSpacingChar"/>
    <w:link w:val="BodyText2"/>
    <w:rsid w:val="007C4545"/>
    <w:rPr>
      <w:rFonts w:eastAsiaTheme="minorHAnsi"/>
      <w:sz w:val="22"/>
      <w:szCs w:val="22"/>
    </w:rPr>
  </w:style>
  <w:style w:type="paragraph" w:customStyle="1" w:styleId="Bullet3">
    <w:name w:val="Bullet3"/>
    <w:basedOn w:val="Heading4"/>
    <w:next w:val="Bullets4"/>
    <w:link w:val="Bullet3Char"/>
    <w:qFormat/>
    <w:locked/>
    <w:rsid w:val="006A0E96"/>
    <w:pPr>
      <w:numPr>
        <w:ilvl w:val="0"/>
        <w:numId w:val="15"/>
      </w:numPr>
      <w:spacing w:before="0" w:after="0" w:line="240" w:lineRule="auto"/>
      <w:ind w:left="2347" w:hanging="187"/>
    </w:pPr>
  </w:style>
  <w:style w:type="character" w:customStyle="1" w:styleId="Bullet2Char">
    <w:name w:val="Bullet 2 Char"/>
    <w:basedOn w:val="NoSpacingChar"/>
    <w:link w:val="Bullet2"/>
    <w:rsid w:val="00DC7207"/>
    <w:rPr>
      <w:rFonts w:eastAsia="Times New Roman"/>
      <w:sz w:val="22"/>
      <w:szCs w:val="22"/>
    </w:rPr>
  </w:style>
  <w:style w:type="paragraph" w:customStyle="1" w:styleId="Link3">
    <w:name w:val="Link 3"/>
    <w:basedOn w:val="Bullet3"/>
    <w:locked/>
    <w:rsid w:val="00A814A2"/>
    <w:pPr>
      <w:numPr>
        <w:numId w:val="0"/>
      </w:numPr>
      <w:ind w:left="2160"/>
    </w:pPr>
  </w:style>
  <w:style w:type="paragraph" w:customStyle="1" w:styleId="BodyText3">
    <w:name w:val="Body Text3"/>
    <w:link w:val="BodyText3Char"/>
    <w:qFormat/>
    <w:locked/>
    <w:rsid w:val="00A2004F"/>
    <w:pPr>
      <w:spacing w:before="60" w:after="60"/>
      <w:ind w:left="2160"/>
      <w:jc w:val="both"/>
    </w:pPr>
    <w:rPr>
      <w:rFonts w:eastAsia="Times New Roman"/>
      <w:sz w:val="22"/>
      <w:szCs w:val="22"/>
    </w:rPr>
  </w:style>
  <w:style w:type="paragraph" w:customStyle="1" w:styleId="Bullets4">
    <w:name w:val="Bullets 4"/>
    <w:basedOn w:val="Bullet3"/>
    <w:link w:val="Bullets4Char"/>
    <w:qFormat/>
    <w:locked/>
    <w:rsid w:val="00B420F4"/>
    <w:pPr>
      <w:tabs>
        <w:tab w:val="left" w:pos="3420"/>
      </w:tabs>
      <w:ind w:left="3420" w:hanging="180"/>
    </w:pPr>
  </w:style>
  <w:style w:type="character" w:customStyle="1" w:styleId="Heading3Char">
    <w:name w:val="Heading 3 Char"/>
    <w:basedOn w:val="DefaultParagraphFont"/>
    <w:link w:val="Heading3"/>
    <w:rsid w:val="003E3EB2"/>
    <w:rPr>
      <w:rFonts w:eastAsia="Times New Roman"/>
      <w:sz w:val="22"/>
      <w:szCs w:val="22"/>
    </w:rPr>
  </w:style>
  <w:style w:type="character" w:customStyle="1" w:styleId="BodyText3Char">
    <w:name w:val="Body Text3 Char"/>
    <w:basedOn w:val="Heading3Char"/>
    <w:link w:val="BodyText3"/>
    <w:rsid w:val="00A2004F"/>
    <w:rPr>
      <w:rFonts w:eastAsia="Times New Roman"/>
      <w:sz w:val="22"/>
      <w:szCs w:val="22"/>
    </w:rPr>
  </w:style>
  <w:style w:type="paragraph" w:customStyle="1" w:styleId="Bullet1">
    <w:name w:val="Bullet 1"/>
    <w:qFormat/>
    <w:locked/>
    <w:rsid w:val="006331A0"/>
    <w:rPr>
      <w:rFonts w:eastAsiaTheme="minorEastAsia"/>
      <w:sz w:val="24"/>
    </w:rPr>
  </w:style>
  <w:style w:type="paragraph" w:customStyle="1" w:styleId="CSOPHeading1">
    <w:name w:val="CSOP Heading 1"/>
    <w:basedOn w:val="Heading1"/>
    <w:next w:val="CSOPNormalHeading1"/>
    <w:link w:val="CSOPHeading1Char"/>
    <w:locked/>
    <w:rsid w:val="00DC042E"/>
    <w:pPr>
      <w:numPr>
        <w:numId w:val="0"/>
      </w:numPr>
      <w:tabs>
        <w:tab w:val="num" w:pos="360"/>
      </w:tabs>
      <w:spacing w:before="0" w:after="0"/>
    </w:pPr>
    <w:rPr>
      <w:caps w:val="0"/>
    </w:rPr>
  </w:style>
  <w:style w:type="paragraph" w:customStyle="1" w:styleId="CSOPHeading3">
    <w:name w:val="CSOP Heading 3"/>
    <w:basedOn w:val="Heading3"/>
    <w:next w:val="Normal"/>
    <w:link w:val="CSOPHeading3Char"/>
    <w:locked/>
    <w:rsid w:val="00DC042E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CSOPHeading3Char">
    <w:name w:val="CSOP Heading 3 Char"/>
    <w:basedOn w:val="DefaultParagraphFont"/>
    <w:link w:val="CSOPHeading3"/>
    <w:rsid w:val="00DC042E"/>
    <w:rPr>
      <w:rFonts w:eastAsia="Times New Roman"/>
      <w:sz w:val="22"/>
      <w:szCs w:val="22"/>
    </w:rPr>
  </w:style>
  <w:style w:type="paragraph" w:customStyle="1" w:styleId="Image">
    <w:name w:val="Image"/>
    <w:link w:val="ImageChar"/>
    <w:qFormat/>
    <w:locked/>
    <w:rsid w:val="00FF5374"/>
    <w:pPr>
      <w:jc w:val="center"/>
    </w:pPr>
    <w:rPr>
      <w:rFonts w:eastAsia="Times New Roman"/>
      <w:caps/>
      <w:sz w:val="22"/>
    </w:rPr>
  </w:style>
  <w:style w:type="character" w:customStyle="1" w:styleId="ImageChar">
    <w:name w:val="Image Char"/>
    <w:basedOn w:val="Heading1Char"/>
    <w:link w:val="Image"/>
    <w:rsid w:val="00FF5374"/>
    <w:rPr>
      <w:rFonts w:eastAsia="Times New Roman"/>
      <w:b w:val="0"/>
      <w:caps/>
      <w:sz w:val="22"/>
      <w:szCs w:val="24"/>
    </w:rPr>
  </w:style>
  <w:style w:type="paragraph" w:customStyle="1" w:styleId="CSOPHeading2">
    <w:name w:val="CSOP Heading 2"/>
    <w:basedOn w:val="Heading2"/>
    <w:next w:val="Normal"/>
    <w:link w:val="CSOPHeading2Char"/>
    <w:locked/>
    <w:rsid w:val="001C5112"/>
    <w:pPr>
      <w:numPr>
        <w:numId w:val="10"/>
      </w:numPr>
    </w:pPr>
  </w:style>
  <w:style w:type="character" w:customStyle="1" w:styleId="CSOPHeading2Char">
    <w:name w:val="CSOP Heading 2 Char"/>
    <w:basedOn w:val="DefaultParagraphFont"/>
    <w:link w:val="CSOPHeading2"/>
    <w:rsid w:val="001C5112"/>
    <w:rPr>
      <w:rFonts w:eastAsia="Times New Roman"/>
      <w:sz w:val="22"/>
      <w:szCs w:val="22"/>
    </w:rPr>
  </w:style>
  <w:style w:type="paragraph" w:customStyle="1" w:styleId="Example4">
    <w:name w:val="Example 4"/>
    <w:link w:val="Example4Char"/>
    <w:locked/>
    <w:rsid w:val="00C95757"/>
    <w:pPr>
      <w:ind w:left="4500" w:hanging="1260"/>
    </w:pPr>
    <w:rPr>
      <w:rFonts w:eastAsia="Times New Roman"/>
      <w:bCs/>
      <w:iCs/>
      <w:sz w:val="22"/>
    </w:rPr>
  </w:style>
  <w:style w:type="paragraph" w:customStyle="1" w:styleId="CSOPNormalHeading3">
    <w:name w:val="CSOP Normal Heading 3"/>
    <w:basedOn w:val="Normal"/>
    <w:locked/>
    <w:rsid w:val="00131C9F"/>
    <w:pPr>
      <w:spacing w:before="120" w:after="120" w:line="240" w:lineRule="auto"/>
      <w:ind w:left="2160"/>
      <w:outlineLvl w:val="1"/>
    </w:pPr>
  </w:style>
  <w:style w:type="character" w:customStyle="1" w:styleId="Heading4Char">
    <w:name w:val="Heading 4 Char"/>
    <w:basedOn w:val="Heading3Char"/>
    <w:link w:val="Heading4"/>
    <w:rsid w:val="00E074EF"/>
    <w:rPr>
      <w:rFonts w:eastAsia="Times New Roman"/>
      <w:sz w:val="22"/>
      <w:szCs w:val="22"/>
    </w:rPr>
  </w:style>
  <w:style w:type="character" w:customStyle="1" w:styleId="Heading5Char">
    <w:name w:val="Heading 5 Char"/>
    <w:basedOn w:val="Heading4Char"/>
    <w:link w:val="Heading5"/>
    <w:rsid w:val="00534A4C"/>
    <w:rPr>
      <w:rFonts w:eastAsia="Times New Roman"/>
      <w:sz w:val="22"/>
      <w:szCs w:val="22"/>
    </w:rPr>
  </w:style>
  <w:style w:type="character" w:customStyle="1" w:styleId="Example4Char">
    <w:name w:val="Example 4 Char"/>
    <w:basedOn w:val="Heading5Char"/>
    <w:link w:val="Example4"/>
    <w:rsid w:val="00C95757"/>
    <w:rPr>
      <w:rFonts w:eastAsia="Times New Roman"/>
      <w:bCs/>
      <w:iCs/>
      <w:sz w:val="22"/>
      <w:szCs w:val="22"/>
    </w:rPr>
  </w:style>
  <w:style w:type="character" w:customStyle="1" w:styleId="normaltextrun">
    <w:name w:val="normaltextrun"/>
    <w:basedOn w:val="DefaultParagraphFont"/>
    <w:locked/>
    <w:rsid w:val="00753C18"/>
  </w:style>
  <w:style w:type="character" w:customStyle="1" w:styleId="eop">
    <w:name w:val="eop"/>
    <w:basedOn w:val="DefaultParagraphFont"/>
    <w:locked/>
    <w:rsid w:val="00753C18"/>
  </w:style>
  <w:style w:type="paragraph" w:customStyle="1" w:styleId="paragraph">
    <w:name w:val="paragraph"/>
    <w:basedOn w:val="Normal"/>
    <w:locked/>
    <w:rsid w:val="00983ACE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szCs w:val="24"/>
    </w:rPr>
  </w:style>
  <w:style w:type="paragraph" w:customStyle="1" w:styleId="FigureNote">
    <w:name w:val="Figure Note"/>
    <w:link w:val="FigureNoteChar"/>
    <w:qFormat/>
    <w:locked/>
    <w:rsid w:val="00686DEA"/>
    <w:rPr>
      <w:rFonts w:eastAsia="Times New Roman"/>
      <w:i/>
      <w:iCs/>
    </w:rPr>
  </w:style>
  <w:style w:type="character" w:customStyle="1" w:styleId="FigureNoteChar">
    <w:name w:val="Figure Note Char"/>
    <w:basedOn w:val="ImageChar"/>
    <w:link w:val="FigureNote"/>
    <w:rsid w:val="00686DEA"/>
    <w:rPr>
      <w:rFonts w:eastAsia="Times New Roman"/>
      <w:b w:val="0"/>
      <w:i/>
      <w:iCs/>
      <w:caps w:val="0"/>
      <w:sz w:val="22"/>
      <w:szCs w:val="24"/>
    </w:rPr>
  </w:style>
  <w:style w:type="character" w:customStyle="1" w:styleId="CSOPNormalHeading1Char">
    <w:name w:val="CSOP Normal Heading 1 Char"/>
    <w:basedOn w:val="DefaultParagraphFont"/>
    <w:link w:val="CSOPNormalHeading1"/>
    <w:rsid w:val="00EE0663"/>
    <w:rPr>
      <w:rFonts w:eastAsia="Times New Roman"/>
      <w:sz w:val="24"/>
    </w:rPr>
  </w:style>
  <w:style w:type="paragraph" w:customStyle="1" w:styleId="CSOPNormalHeading2">
    <w:name w:val="CSOP Normal Heading 2"/>
    <w:basedOn w:val="CSOPNormalHeading1"/>
    <w:link w:val="CSOPNormalHeading2Char"/>
    <w:locked/>
    <w:rsid w:val="00AB00FB"/>
    <w:pPr>
      <w:ind w:left="1440"/>
    </w:pPr>
  </w:style>
  <w:style w:type="character" w:customStyle="1" w:styleId="CSOPNormalHeading2Char">
    <w:name w:val="CSOP Normal Heading 2 Char"/>
    <w:basedOn w:val="CSOPNormalHeading1Char"/>
    <w:link w:val="CSOPNormalHeading2"/>
    <w:rsid w:val="00AB00FB"/>
    <w:rPr>
      <w:rFonts w:eastAsia="Times New Roman"/>
      <w:sz w:val="24"/>
    </w:rPr>
  </w:style>
  <w:style w:type="paragraph" w:customStyle="1" w:styleId="TableText">
    <w:name w:val="Table Text"/>
    <w:link w:val="TableTextChar"/>
    <w:qFormat/>
    <w:locked/>
    <w:rsid w:val="00BB736C"/>
    <w:pPr>
      <w:framePr w:hSpace="180" w:wrap="around" w:vAnchor="text" w:hAnchor="margin" w:xAlign="right" w:y="52"/>
      <w:jc w:val="center"/>
    </w:pPr>
    <w:rPr>
      <w:rFonts w:ascii="Arial Narrow" w:eastAsia="Times New Roman" w:hAnsi="Arial Narrow"/>
      <w:b/>
      <w:bCs/>
    </w:rPr>
  </w:style>
  <w:style w:type="paragraph" w:customStyle="1" w:styleId="Tablefootnote">
    <w:name w:val="Table footnote"/>
    <w:link w:val="TablefootnoteChar"/>
    <w:qFormat/>
    <w:locked/>
    <w:rsid w:val="0057517C"/>
    <w:pPr>
      <w:tabs>
        <w:tab w:val="num" w:pos="6480"/>
      </w:tabs>
      <w:ind w:left="6264" w:hanging="4014"/>
    </w:pPr>
    <w:rPr>
      <w:rFonts w:eastAsia="Times New Roman"/>
      <w:sz w:val="22"/>
      <w:szCs w:val="22"/>
    </w:rPr>
  </w:style>
  <w:style w:type="character" w:customStyle="1" w:styleId="TableTextChar">
    <w:name w:val="Table Text Char"/>
    <w:basedOn w:val="DefaultParagraphFont"/>
    <w:link w:val="TableText"/>
    <w:rsid w:val="00BB736C"/>
    <w:rPr>
      <w:rFonts w:ascii="Arial Narrow" w:eastAsia="Times New Roman" w:hAnsi="Arial Narrow"/>
      <w:b/>
      <w:bCs/>
    </w:rPr>
  </w:style>
  <w:style w:type="character" w:customStyle="1" w:styleId="CSOPHeading1Char">
    <w:name w:val="CSOP Heading 1 Char"/>
    <w:basedOn w:val="Heading1Char"/>
    <w:link w:val="CSOPHeading1"/>
    <w:rsid w:val="007B0274"/>
    <w:rPr>
      <w:rFonts w:eastAsia="Times New Roman"/>
      <w:b/>
      <w:caps w:val="0"/>
      <w:sz w:val="24"/>
      <w:szCs w:val="24"/>
    </w:rPr>
  </w:style>
  <w:style w:type="character" w:customStyle="1" w:styleId="TablefootnoteChar">
    <w:name w:val="Table footnote Char"/>
    <w:basedOn w:val="Heading3Char"/>
    <w:link w:val="Tablefootnote"/>
    <w:rsid w:val="0057517C"/>
    <w:rPr>
      <w:rFonts w:eastAsia="Times New Roman"/>
      <w:sz w:val="22"/>
      <w:szCs w:val="22"/>
    </w:rPr>
  </w:style>
  <w:style w:type="paragraph" w:styleId="NormalWeb">
    <w:name w:val="Normal (Web)"/>
    <w:basedOn w:val="Normal"/>
    <w:uiPriority w:val="99"/>
    <w:unhideWhenUsed/>
    <w:locked/>
    <w:rsid w:val="007B0274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szCs w:val="24"/>
    </w:rPr>
  </w:style>
  <w:style w:type="paragraph" w:customStyle="1" w:styleId="TableFootnote0">
    <w:name w:val="Table Footnote"/>
    <w:link w:val="TableFootnoteChar0"/>
    <w:qFormat/>
    <w:locked/>
    <w:rsid w:val="00754BD0"/>
    <w:pPr>
      <w:ind w:left="2160" w:hanging="900"/>
    </w:pPr>
    <w:rPr>
      <w:rFonts w:eastAsia="Times New Roman"/>
      <w:i/>
      <w:iCs/>
    </w:rPr>
  </w:style>
  <w:style w:type="character" w:customStyle="1" w:styleId="TableFootnoteChar0">
    <w:name w:val="Table Footnote Char"/>
    <w:basedOn w:val="Heading3Char"/>
    <w:link w:val="TableFootnote0"/>
    <w:rsid w:val="00754BD0"/>
    <w:rPr>
      <w:rFonts w:eastAsia="Times New Roman"/>
      <w:i/>
      <w:iCs/>
      <w:sz w:val="22"/>
      <w:szCs w:val="22"/>
    </w:rPr>
  </w:style>
  <w:style w:type="paragraph" w:customStyle="1" w:styleId="BodyText4">
    <w:name w:val="Body Text 4"/>
    <w:link w:val="BodyText4Char"/>
    <w:qFormat/>
    <w:locked/>
    <w:rsid w:val="00FC406E"/>
    <w:pPr>
      <w:ind w:left="3240"/>
    </w:pPr>
    <w:rPr>
      <w:rFonts w:eastAsia="Times New Roman"/>
      <w:sz w:val="22"/>
      <w:szCs w:val="22"/>
    </w:rPr>
  </w:style>
  <w:style w:type="character" w:customStyle="1" w:styleId="BodyText4Char">
    <w:name w:val="Body Text 4 Char"/>
    <w:basedOn w:val="Heading4Char"/>
    <w:link w:val="BodyText4"/>
    <w:rsid w:val="00FC406E"/>
    <w:rPr>
      <w:rFonts w:eastAsia="Times New Roman"/>
      <w:sz w:val="22"/>
      <w:szCs w:val="22"/>
    </w:rPr>
  </w:style>
  <w:style w:type="paragraph" w:customStyle="1" w:styleId="Bullet2sub">
    <w:name w:val="Bullet 2 sub"/>
    <w:link w:val="Bullet2subChar"/>
    <w:qFormat/>
    <w:locked/>
    <w:rsid w:val="0057517C"/>
    <w:pPr>
      <w:numPr>
        <w:numId w:val="12"/>
      </w:numPr>
      <w:ind w:left="2160"/>
    </w:pPr>
    <w:rPr>
      <w:rFonts w:eastAsia="Times New Roman"/>
      <w:sz w:val="22"/>
      <w:szCs w:val="22"/>
    </w:rPr>
  </w:style>
  <w:style w:type="paragraph" w:customStyle="1" w:styleId="Bullet3sub">
    <w:name w:val="Bullet 3 sub"/>
    <w:link w:val="Bullet3subChar"/>
    <w:qFormat/>
    <w:locked/>
    <w:rsid w:val="0057517C"/>
    <w:pPr>
      <w:numPr>
        <w:numId w:val="13"/>
      </w:numPr>
      <w:ind w:firstLine="270"/>
    </w:pPr>
    <w:rPr>
      <w:rFonts w:eastAsia="Times New Roman"/>
      <w:sz w:val="22"/>
      <w:szCs w:val="22"/>
    </w:rPr>
  </w:style>
  <w:style w:type="character" w:customStyle="1" w:styleId="Bullet2subChar">
    <w:name w:val="Bullet 2 sub Char"/>
    <w:basedOn w:val="Bullet2Char"/>
    <w:link w:val="Bullet2sub"/>
    <w:rsid w:val="0057517C"/>
    <w:rPr>
      <w:rFonts w:eastAsia="Times New Roman"/>
      <w:sz w:val="22"/>
      <w:szCs w:val="22"/>
    </w:rPr>
  </w:style>
  <w:style w:type="paragraph" w:customStyle="1" w:styleId="TemplateNote">
    <w:name w:val="Template Note"/>
    <w:basedOn w:val="Heading2"/>
    <w:link w:val="TemplateNoteChar"/>
    <w:locked/>
    <w:rsid w:val="00334156"/>
    <w:pPr>
      <w:numPr>
        <w:ilvl w:val="0"/>
        <w:numId w:val="0"/>
      </w:numPr>
      <w:ind w:left="720"/>
    </w:pPr>
    <w:rPr>
      <w:i/>
      <w:iCs/>
      <w:color w:val="4F81BD" w:themeColor="accent1"/>
    </w:rPr>
  </w:style>
  <w:style w:type="character" w:customStyle="1" w:styleId="Bullet3subChar">
    <w:name w:val="Bullet 3 sub Char"/>
    <w:basedOn w:val="Bullet2subChar"/>
    <w:link w:val="Bullet3sub"/>
    <w:rsid w:val="0057517C"/>
    <w:rPr>
      <w:rFonts w:eastAsia="Times New Roman"/>
      <w:sz w:val="22"/>
      <w:szCs w:val="22"/>
    </w:rPr>
  </w:style>
  <w:style w:type="paragraph" w:customStyle="1" w:styleId="AppendixHeader">
    <w:name w:val="Appendix Header"/>
    <w:link w:val="AppendixHeaderChar"/>
    <w:qFormat/>
    <w:locked/>
    <w:rsid w:val="0057517C"/>
    <w:pPr>
      <w:jc w:val="center"/>
    </w:pPr>
    <w:rPr>
      <w:rFonts w:eastAsia="Times New Roman"/>
      <w:b/>
      <w:cap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AA2C11"/>
    <w:rPr>
      <w:rFonts w:eastAsia="Times New Roman"/>
      <w:sz w:val="22"/>
      <w:szCs w:val="22"/>
    </w:rPr>
  </w:style>
  <w:style w:type="character" w:customStyle="1" w:styleId="TemplateNoteChar">
    <w:name w:val="Template Note Char"/>
    <w:basedOn w:val="Heading2Char"/>
    <w:link w:val="TemplateNote"/>
    <w:rsid w:val="00334156"/>
    <w:rPr>
      <w:rFonts w:eastAsia="Times New Roman"/>
      <w:i/>
      <w:iCs/>
      <w:color w:val="4F81BD" w:themeColor="accent1"/>
      <w:sz w:val="24"/>
      <w:szCs w:val="22"/>
    </w:rPr>
  </w:style>
  <w:style w:type="character" w:customStyle="1" w:styleId="AppendixHeaderChar">
    <w:name w:val="Appendix Header Char"/>
    <w:basedOn w:val="Heading1Char"/>
    <w:link w:val="AppendixHeader"/>
    <w:rsid w:val="0057517C"/>
    <w:rPr>
      <w:rFonts w:eastAsia="Times New Roman"/>
      <w:b/>
      <w:caps/>
      <w:sz w:val="24"/>
      <w:szCs w:val="24"/>
    </w:rPr>
  </w:style>
  <w:style w:type="paragraph" w:customStyle="1" w:styleId="TableFigureFootnote">
    <w:name w:val="Table_Figure Footnote"/>
    <w:link w:val="TableFigureFootnoteChar"/>
    <w:qFormat/>
    <w:rsid w:val="0057517C"/>
    <w:pPr>
      <w:ind w:firstLine="1440"/>
    </w:pPr>
    <w:rPr>
      <w:rFonts w:eastAsia="Times New Roman"/>
      <w:b/>
      <w:bCs/>
      <w:sz w:val="22"/>
      <w:szCs w:val="22"/>
    </w:rPr>
  </w:style>
  <w:style w:type="paragraph" w:customStyle="1" w:styleId="BodyText5">
    <w:name w:val="Body Text 5"/>
    <w:link w:val="BodyText5Char"/>
    <w:qFormat/>
    <w:rsid w:val="0057517C"/>
    <w:pPr>
      <w:ind w:left="4140" w:firstLine="360"/>
    </w:pPr>
    <w:rPr>
      <w:rFonts w:eastAsia="Times New Roman"/>
      <w:sz w:val="22"/>
      <w:szCs w:val="22"/>
    </w:rPr>
  </w:style>
  <w:style w:type="character" w:customStyle="1" w:styleId="TableFigureFootnoteChar">
    <w:name w:val="Table_Figure Footnote Char"/>
    <w:basedOn w:val="DefaultParagraphFont"/>
    <w:link w:val="TableFigureFootnote"/>
    <w:rsid w:val="0057517C"/>
    <w:rPr>
      <w:rFonts w:eastAsia="Times New Roman"/>
      <w:b/>
      <w:bCs/>
      <w:sz w:val="22"/>
      <w:szCs w:val="22"/>
    </w:rPr>
  </w:style>
  <w:style w:type="paragraph" w:customStyle="1" w:styleId="Bullet5">
    <w:name w:val="Bullet 5"/>
    <w:basedOn w:val="Bullets4"/>
    <w:link w:val="Bullet5Char"/>
    <w:qFormat/>
    <w:rsid w:val="0057517C"/>
    <w:pPr>
      <w:numPr>
        <w:numId w:val="14"/>
      </w:numPr>
      <w:tabs>
        <w:tab w:val="left" w:pos="3600"/>
        <w:tab w:val="left" w:pos="4860"/>
      </w:tabs>
      <w:ind w:left="3600" w:firstLine="900"/>
    </w:pPr>
  </w:style>
  <w:style w:type="character" w:customStyle="1" w:styleId="BodyText5Char">
    <w:name w:val="Body Text 5 Char"/>
    <w:basedOn w:val="BodyText4Char"/>
    <w:link w:val="BodyText5"/>
    <w:rsid w:val="0057517C"/>
    <w:rPr>
      <w:rFonts w:eastAsia="Times New Roman"/>
      <w:sz w:val="22"/>
      <w:szCs w:val="22"/>
    </w:rPr>
  </w:style>
  <w:style w:type="character" w:customStyle="1" w:styleId="Bullet3Char">
    <w:name w:val="Bullet3 Char"/>
    <w:basedOn w:val="DefaultParagraphFont"/>
    <w:link w:val="Bullet3"/>
    <w:rsid w:val="006A0E96"/>
    <w:rPr>
      <w:rFonts w:eastAsia="Times New Roman"/>
      <w:sz w:val="22"/>
      <w:szCs w:val="22"/>
    </w:rPr>
  </w:style>
  <w:style w:type="character" w:customStyle="1" w:styleId="Bullets4Char">
    <w:name w:val="Bullets 4 Char"/>
    <w:basedOn w:val="Bullet3Char"/>
    <w:link w:val="Bullets4"/>
    <w:rsid w:val="00B420F4"/>
    <w:rPr>
      <w:rFonts w:eastAsia="Times New Roman"/>
      <w:sz w:val="22"/>
      <w:szCs w:val="22"/>
    </w:rPr>
  </w:style>
  <w:style w:type="character" w:customStyle="1" w:styleId="Bullet5Char">
    <w:name w:val="Bullet 5 Char"/>
    <w:basedOn w:val="Bullets4Char"/>
    <w:link w:val="Bullet5"/>
    <w:rsid w:val="0057517C"/>
    <w:rPr>
      <w:rFonts w:eastAsia="Times New Roman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CE70BC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NOTE3">
    <w:name w:val="NOTE 3"/>
    <w:link w:val="NOTE3Char"/>
    <w:qFormat/>
    <w:rsid w:val="00C44964"/>
    <w:pPr>
      <w:spacing w:before="120" w:after="120" w:line="276" w:lineRule="auto"/>
      <w:ind w:left="3067" w:hanging="907"/>
    </w:pPr>
    <w:rPr>
      <w:rFonts w:eastAsia="Times New Roman"/>
      <w:sz w:val="22"/>
      <w:szCs w:val="22"/>
    </w:rPr>
  </w:style>
  <w:style w:type="paragraph" w:customStyle="1" w:styleId="NOTE2">
    <w:name w:val="NOTE 2"/>
    <w:basedOn w:val="CSOPHeading2"/>
    <w:link w:val="NOTE2Char"/>
    <w:qFormat/>
    <w:rsid w:val="00CE12DC"/>
    <w:pPr>
      <w:numPr>
        <w:ilvl w:val="0"/>
        <w:numId w:val="0"/>
      </w:numPr>
      <w:ind w:left="2340" w:hanging="900"/>
    </w:pPr>
  </w:style>
  <w:style w:type="character" w:customStyle="1" w:styleId="NOTE3Char">
    <w:name w:val="NOTE 3 Char"/>
    <w:basedOn w:val="CSOPHeading2Char"/>
    <w:link w:val="NOTE3"/>
    <w:rsid w:val="00C44964"/>
    <w:rPr>
      <w:rFonts w:eastAsia="Times New Roman"/>
      <w:sz w:val="22"/>
      <w:szCs w:val="22"/>
    </w:rPr>
  </w:style>
  <w:style w:type="paragraph" w:customStyle="1" w:styleId="NumberLIst3">
    <w:name w:val="Number LIst 3"/>
    <w:basedOn w:val="NOTE3"/>
    <w:link w:val="NumberLIst3Char"/>
    <w:qFormat/>
    <w:rsid w:val="006912A9"/>
    <w:pPr>
      <w:numPr>
        <w:numId w:val="17"/>
      </w:numPr>
      <w:ind w:left="347"/>
    </w:pPr>
  </w:style>
  <w:style w:type="character" w:customStyle="1" w:styleId="NOTE2Char">
    <w:name w:val="NOTE 2 Char"/>
    <w:basedOn w:val="CSOPHeading2Char"/>
    <w:link w:val="NOTE2"/>
    <w:rsid w:val="00CE12DC"/>
    <w:rPr>
      <w:rFonts w:eastAsia="Times New Roman"/>
      <w:sz w:val="22"/>
      <w:szCs w:val="22"/>
    </w:rPr>
  </w:style>
  <w:style w:type="character" w:customStyle="1" w:styleId="hgkelc">
    <w:name w:val="hgkelc"/>
    <w:basedOn w:val="DefaultParagraphFont"/>
    <w:rsid w:val="00E419B5"/>
  </w:style>
  <w:style w:type="character" w:customStyle="1" w:styleId="NumberLIst3Char">
    <w:name w:val="Number LIst 3 Char"/>
    <w:basedOn w:val="Bullet3Char"/>
    <w:link w:val="NumberLIst3"/>
    <w:rsid w:val="006912A9"/>
    <w:rPr>
      <w:rFonts w:eastAsia="Times New Roman"/>
      <w:sz w:val="22"/>
      <w:szCs w:val="22"/>
    </w:rPr>
  </w:style>
  <w:style w:type="character" w:styleId="SmartLink">
    <w:name w:val="Smart Link"/>
    <w:basedOn w:val="DefaultParagraphFont"/>
    <w:uiPriority w:val="99"/>
    <w:semiHidden/>
    <w:unhideWhenUsed/>
    <w:locked/>
    <w:rsid w:val="00AE57F9"/>
    <w:rPr>
      <w:color w:val="0000FF"/>
      <w:u w:val="single"/>
      <w:shd w:val="clear" w:color="auto" w:fill="F3F2F1"/>
    </w:rPr>
  </w:style>
  <w:style w:type="character" w:customStyle="1" w:styleId="font411">
    <w:name w:val="font411"/>
    <w:basedOn w:val="DefaultParagraphFont"/>
    <w:rsid w:val="00F54C2E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391">
    <w:name w:val="font391"/>
    <w:basedOn w:val="DefaultParagraphFont"/>
    <w:rsid w:val="00F54C2E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541">
    <w:name w:val="font541"/>
    <w:basedOn w:val="DefaultParagraphFont"/>
    <w:rsid w:val="007C7DDB"/>
    <w:rPr>
      <w:rFonts w:ascii="Arial" w:hAnsi="Arial" w:cs="Arial" w:hint="default"/>
      <w:b/>
      <w:bCs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531">
    <w:name w:val="font531"/>
    <w:basedOn w:val="DefaultParagraphFont"/>
    <w:rsid w:val="007C7DDB"/>
    <w:rPr>
      <w:rFonts w:ascii="Arial" w:hAnsi="Arial" w:cs="Arial" w:hint="default"/>
      <w:b/>
      <w:bCs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421">
    <w:name w:val="font421"/>
    <w:basedOn w:val="DefaultParagraphFont"/>
    <w:rsid w:val="007C7DDB"/>
    <w:rPr>
      <w:rFonts w:ascii="Arial" w:hAnsi="Arial" w:cs="Arial" w:hint="default"/>
      <w:b/>
      <w:bCs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401">
    <w:name w:val="font401"/>
    <w:basedOn w:val="DefaultParagraphFont"/>
    <w:rsid w:val="007C7DDB"/>
    <w:rPr>
      <w:rFonts w:ascii="Arial" w:hAnsi="Arial" w:cs="Arial" w:hint="default"/>
      <w:b/>
      <w:bCs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styleId="UnresolvedMention">
    <w:name w:val="Unresolved Mention"/>
    <w:basedOn w:val="DefaultParagraphFont"/>
    <w:uiPriority w:val="99"/>
    <w:unhideWhenUsed/>
    <w:locked/>
    <w:rsid w:val="00985B3B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locked/>
    <w:rsid w:val="00985B3B"/>
    <w:rPr>
      <w:color w:val="2B579A"/>
      <w:shd w:val="clear" w:color="auto" w:fill="E1DFDD"/>
    </w:rPr>
  </w:style>
  <w:style w:type="character" w:customStyle="1" w:styleId="c-timestamplabel">
    <w:name w:val="c-timestamp__label"/>
    <w:basedOn w:val="DefaultParagraphFont"/>
    <w:rsid w:val="000D6303"/>
  </w:style>
  <w:style w:type="character" w:customStyle="1" w:styleId="c-messagesender">
    <w:name w:val="c-message__sender"/>
    <w:basedOn w:val="DefaultParagraphFont"/>
    <w:rsid w:val="000D6303"/>
  </w:style>
  <w:style w:type="character" w:customStyle="1" w:styleId="c-messagelistunreaddividerlabel">
    <w:name w:val="c-message_list__unread_divider__label"/>
    <w:basedOn w:val="DefaultParagraphFont"/>
    <w:rsid w:val="000D6303"/>
  </w:style>
  <w:style w:type="paragraph" w:customStyle="1" w:styleId="NOTE4">
    <w:name w:val="NOTE 4"/>
    <w:basedOn w:val="Heading2"/>
    <w:link w:val="NOTE4Char"/>
    <w:qFormat/>
    <w:rsid w:val="00534A4C"/>
    <w:pPr>
      <w:numPr>
        <w:ilvl w:val="0"/>
        <w:numId w:val="0"/>
      </w:numPr>
      <w:ind w:left="3600" w:hanging="360"/>
    </w:pPr>
  </w:style>
  <w:style w:type="paragraph" w:customStyle="1" w:styleId="NOTE5">
    <w:name w:val="NOTE 5"/>
    <w:basedOn w:val="NOTE4"/>
    <w:link w:val="NOTE5Char"/>
    <w:qFormat/>
    <w:rsid w:val="00486450"/>
    <w:pPr>
      <w:ind w:left="4230" w:hanging="990"/>
    </w:pPr>
  </w:style>
  <w:style w:type="character" w:customStyle="1" w:styleId="NOTE4Char">
    <w:name w:val="NOTE 4 Char"/>
    <w:basedOn w:val="Heading2Char"/>
    <w:link w:val="NOTE4"/>
    <w:rsid w:val="00534A4C"/>
    <w:rPr>
      <w:rFonts w:eastAsia="Times New Roman"/>
      <w:sz w:val="22"/>
      <w:szCs w:val="22"/>
    </w:rPr>
  </w:style>
  <w:style w:type="character" w:customStyle="1" w:styleId="NOTE5Char">
    <w:name w:val="NOTE 5 Char"/>
    <w:basedOn w:val="NOTE4Char"/>
    <w:link w:val="NOTE5"/>
    <w:rsid w:val="00486450"/>
    <w:rPr>
      <w:rFonts w:eastAsia="Times New Roman"/>
      <w:sz w:val="22"/>
      <w:szCs w:val="22"/>
    </w:rPr>
  </w:style>
  <w:style w:type="paragraph" w:customStyle="1" w:styleId="Level1Auto">
    <w:name w:val="Level 1 Auto"/>
    <w:basedOn w:val="Normal"/>
    <w:rsid w:val="004F1C35"/>
    <w:pPr>
      <w:numPr>
        <w:numId w:val="16"/>
      </w:numPr>
    </w:pPr>
  </w:style>
  <w:style w:type="paragraph" w:customStyle="1" w:styleId="Level2Auto">
    <w:name w:val="Level 2 Auto"/>
    <w:basedOn w:val="Normal"/>
    <w:link w:val="Level2AutoChar"/>
    <w:rsid w:val="004F1C35"/>
    <w:pPr>
      <w:numPr>
        <w:ilvl w:val="1"/>
        <w:numId w:val="16"/>
      </w:numPr>
    </w:pPr>
  </w:style>
  <w:style w:type="paragraph" w:customStyle="1" w:styleId="Level3Auto">
    <w:name w:val="Level 3 Auto"/>
    <w:basedOn w:val="Normal"/>
    <w:rsid w:val="004F1C35"/>
    <w:pPr>
      <w:numPr>
        <w:ilvl w:val="2"/>
        <w:numId w:val="16"/>
      </w:numPr>
    </w:pPr>
  </w:style>
  <w:style w:type="paragraph" w:customStyle="1" w:styleId="Level4Auto">
    <w:name w:val="Level 4 Auto"/>
    <w:basedOn w:val="Normal"/>
    <w:rsid w:val="004F1C35"/>
    <w:pPr>
      <w:numPr>
        <w:ilvl w:val="3"/>
        <w:numId w:val="16"/>
      </w:numPr>
    </w:pPr>
  </w:style>
  <w:style w:type="paragraph" w:customStyle="1" w:styleId="Level4abc">
    <w:name w:val="Level 4 abc"/>
    <w:basedOn w:val="Normal"/>
    <w:rsid w:val="004F1C35"/>
    <w:pPr>
      <w:numPr>
        <w:ilvl w:val="4"/>
        <w:numId w:val="16"/>
      </w:numPr>
    </w:pPr>
  </w:style>
  <w:style w:type="character" w:customStyle="1" w:styleId="Level2AutoChar">
    <w:name w:val="Level 2 Auto Char"/>
    <w:basedOn w:val="DefaultParagraphFont"/>
    <w:link w:val="Level2Auto"/>
    <w:rsid w:val="004F1C35"/>
    <w:rPr>
      <w:rFonts w:eastAsia="Times New Roman"/>
      <w:sz w:val="24"/>
    </w:rPr>
  </w:style>
  <w:style w:type="paragraph" w:customStyle="1" w:styleId="BodyText10">
    <w:name w:val="Body Text1"/>
    <w:link w:val="BodyText1Char0"/>
    <w:qFormat/>
    <w:rsid w:val="004F1C35"/>
    <w:pPr>
      <w:overflowPunct w:val="0"/>
      <w:autoSpaceDE w:val="0"/>
      <w:autoSpaceDN w:val="0"/>
      <w:adjustRightInd w:val="0"/>
      <w:ind w:left="720"/>
      <w:textAlignment w:val="baseline"/>
    </w:pPr>
    <w:rPr>
      <w:rFonts w:eastAsia="Times New Roman"/>
      <w:sz w:val="22"/>
      <w:szCs w:val="22"/>
    </w:rPr>
  </w:style>
  <w:style w:type="character" w:customStyle="1" w:styleId="BodyText1Char0">
    <w:name w:val="Body Text1 Char"/>
    <w:basedOn w:val="Heading1Char"/>
    <w:link w:val="BodyText10"/>
    <w:rsid w:val="004F1C35"/>
    <w:rPr>
      <w:rFonts w:eastAsia="Times New Roman"/>
      <w:b w:val="0"/>
      <w:caps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750F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60AD"/>
    <w:pPr>
      <w:autoSpaceDE w:val="0"/>
      <w:autoSpaceDN w:val="0"/>
      <w:adjustRightInd w:val="0"/>
    </w:pPr>
    <w:rPr>
      <w:rFonts w:ascii="Palatino LT Std" w:hAnsi="Palatino LT Std" w:cs="Palatino LT Std"/>
      <w:color w:val="000000"/>
      <w:sz w:val="24"/>
      <w:szCs w:val="24"/>
    </w:rPr>
  </w:style>
  <w:style w:type="character" w:customStyle="1" w:styleId="A10">
    <w:name w:val="A10"/>
    <w:uiPriority w:val="99"/>
    <w:rsid w:val="006C60AD"/>
    <w:rPr>
      <w:rFonts w:cs="Palatino LT Std"/>
      <w:color w:val="211D1E"/>
      <w:sz w:val="12"/>
      <w:szCs w:val="12"/>
    </w:rPr>
  </w:style>
  <w:style w:type="character" w:customStyle="1" w:styleId="A7">
    <w:name w:val="A7"/>
    <w:uiPriority w:val="99"/>
    <w:rsid w:val="006C60AD"/>
    <w:rPr>
      <w:rFonts w:cs="Palatino LT Std"/>
      <w:color w:val="211D1E"/>
      <w:sz w:val="19"/>
      <w:szCs w:val="19"/>
    </w:rPr>
  </w:style>
  <w:style w:type="paragraph" w:customStyle="1" w:styleId="ImportantNote">
    <w:name w:val="Important Note"/>
    <w:basedOn w:val="NOTE3"/>
    <w:link w:val="ImportantNoteChar"/>
    <w:qFormat/>
    <w:rsid w:val="00481333"/>
    <w:pPr>
      <w:ind w:left="3780" w:hanging="1620"/>
    </w:pPr>
    <w:rPr>
      <w:b/>
      <w:bCs/>
    </w:rPr>
  </w:style>
  <w:style w:type="paragraph" w:customStyle="1" w:styleId="NoteListNO">
    <w:name w:val="Note List NO."/>
    <w:basedOn w:val="NOTE3"/>
    <w:link w:val="NoteListNOChar"/>
    <w:qFormat/>
    <w:rsid w:val="00502017"/>
    <w:pPr>
      <w:ind w:left="-20" w:firstLine="0"/>
    </w:pPr>
  </w:style>
  <w:style w:type="character" w:customStyle="1" w:styleId="ImportantNoteChar">
    <w:name w:val="Important Note Char"/>
    <w:basedOn w:val="NOTE3Char"/>
    <w:link w:val="ImportantNote"/>
    <w:rsid w:val="00481333"/>
    <w:rPr>
      <w:rFonts w:eastAsia="Times New Roman"/>
      <w:b/>
      <w:bCs/>
      <w:sz w:val="22"/>
      <w:szCs w:val="22"/>
    </w:rPr>
  </w:style>
  <w:style w:type="character" w:customStyle="1" w:styleId="NoteListNOChar">
    <w:name w:val="Note List NO. Char"/>
    <w:basedOn w:val="NOTE3Char"/>
    <w:link w:val="NoteListNO"/>
    <w:rsid w:val="00502017"/>
    <w:rPr>
      <w:rFonts w:eastAsia="Times New Roman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376C5"/>
    <w:rPr>
      <w:rFonts w:eastAsia="Times New Roman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A376C5"/>
    <w:rPr>
      <w:rFonts w:asciiTheme="minorHAnsi" w:eastAsiaTheme="minorHAnsi" w:hAnsiTheme="minorHAnsi" w:cstheme="minorBidi"/>
      <w:sz w:val="22"/>
      <w:szCs w:val="22"/>
    </w:rPr>
  </w:style>
  <w:style w:type="paragraph" w:customStyle="1" w:styleId="FigureTableHeader">
    <w:name w:val="Figure_Table Header"/>
    <w:basedOn w:val="Normal"/>
    <w:link w:val="FigureTableHeaderChar"/>
    <w:uiPriority w:val="1"/>
    <w:qFormat/>
    <w:rsid w:val="7FCCAA1E"/>
    <w:pPr>
      <w:ind w:firstLine="720"/>
      <w:jc w:val="center"/>
    </w:pPr>
    <w:rPr>
      <w:b/>
      <w:bCs/>
      <w:sz w:val="22"/>
      <w:szCs w:val="22"/>
    </w:rPr>
  </w:style>
  <w:style w:type="character" w:customStyle="1" w:styleId="FigureTableHeaderChar">
    <w:name w:val="Figure_Table Header Char"/>
    <w:basedOn w:val="DefaultParagraphFont"/>
    <w:link w:val="FigureTableHeader"/>
    <w:uiPriority w:val="1"/>
    <w:rsid w:val="7FCCAA1E"/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apple-converted-space">
    <w:name w:val="apple-converted-space"/>
    <w:basedOn w:val="DefaultParagraphFont"/>
    <w:rsid w:val="00321A5D"/>
  </w:style>
  <w:style w:type="character" w:customStyle="1" w:styleId="scxw92460572">
    <w:name w:val="scxw92460572"/>
    <w:basedOn w:val="DefaultParagraphFont"/>
    <w:rsid w:val="00321A5D"/>
  </w:style>
  <w:style w:type="paragraph" w:customStyle="1" w:styleId="EndNoteBibliographyTitle">
    <w:name w:val="EndNote Bibliography Title"/>
    <w:basedOn w:val="Normal"/>
    <w:link w:val="EndNoteBibliographyTitleChar"/>
    <w:rsid w:val="00F90083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90083"/>
    <w:rPr>
      <w:rFonts w:eastAsia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F90083"/>
    <w:pPr>
      <w:spacing w:line="240" w:lineRule="atLeast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90083"/>
    <w:rPr>
      <w:rFonts w:eastAsia="Times New Roman"/>
      <w:noProof/>
      <w:sz w:val="24"/>
    </w:rPr>
  </w:style>
  <w:style w:type="paragraph" w:customStyle="1" w:styleId="xmsonormal">
    <w:name w:val="x_msonormal"/>
    <w:basedOn w:val="Normal"/>
    <w:rsid w:val="00C10D57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4326">
          <w:marLeft w:val="28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4630">
          <w:marLeft w:val="28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1271">
          <w:marLeft w:val="28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5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17788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7294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582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061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7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9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3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12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2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6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2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1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4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04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13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0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12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8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77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25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7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6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9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96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7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6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8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1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0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0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3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7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8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21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8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12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3065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9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3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28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42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0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9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2919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5971">
          <w:marLeft w:val="28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20745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0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7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380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84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45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3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920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00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25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64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243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06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604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394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342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05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162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63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377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51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76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956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42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017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2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59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73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38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0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83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25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329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19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7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7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2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7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3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1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36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0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9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8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4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6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2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2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6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4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9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3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0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9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6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95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9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1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4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36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1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10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86632">
          <w:marLeft w:val="2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984">
          <w:marLeft w:val="2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0852">
          <w:marLeft w:val="2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21597">
          <w:marLeft w:val="2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766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324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9161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1202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7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820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8249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6054">
          <w:marLeft w:val="187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8900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474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11630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276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88048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09966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22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16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06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47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18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8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83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1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121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206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529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10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6531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110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722038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2941844">
                                                                  <w:marLeft w:val="-240"/>
                                                                  <w:marRight w:val="-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0872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3923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6157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6267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7212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0538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1402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32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922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769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08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966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821355">
                                                                  <w:marLeft w:val="-240"/>
                                                                  <w:marRight w:val="-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366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9135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4841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7032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745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3967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8486235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969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87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61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132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030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633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670433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6240446">
                                                                  <w:marLeft w:val="-240"/>
                                                                  <w:marRight w:val="-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29202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1231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160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080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6241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945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7619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6339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355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704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191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7156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628418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4130995">
                                                                  <w:marLeft w:val="-240"/>
                                                                  <w:marRight w:val="-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461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1155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8882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335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4138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78162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1623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61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9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992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852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38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719766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6170899">
                                                                  <w:marLeft w:val="-240"/>
                                                                  <w:marRight w:val="-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2767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2549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8900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8801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3303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32285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4238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349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828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365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877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790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038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119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1451355">
                                                                  <w:marLeft w:val="-240"/>
                                                                  <w:marRight w:val="-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4295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8693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5900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1174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1331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2009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132377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2338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9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051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530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40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7869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0069312">
                                                                  <w:marLeft w:val="-240"/>
                                                                  <w:marRight w:val="-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460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4919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8476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16435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460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94251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2285231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4384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662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316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509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6762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44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1205820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7148909">
                                                                  <w:marLeft w:val="-240"/>
                                                                  <w:marRight w:val="-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58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5469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5240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408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2087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6980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9136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2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352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41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070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986495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590939">
                                                                  <w:marLeft w:val="-240"/>
                                                                  <w:marRight w:val="-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977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685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998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3172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9342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3094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8576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9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746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396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228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6175230">
                                                              <w:marLeft w:val="-240"/>
                                                              <w:marRight w:val="-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12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9260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7138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1533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6314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536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ramirez\OneDrive%20-%20CareDx,%20Inc\2021-REDLINES\Template_00011_SOPs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915DB050-45AB-4F75-8AEA-4D8191163525}">
    <t:Anchor>
      <t:Comment id="908448817"/>
    </t:Anchor>
    <t:History>
      <t:Event id="{273EA9CB-0158-4E53-A0C5-92328A4A97EC}" time="2022-02-03T20:30:34.651Z">
        <t:Attribution userId="S::ryphan@caredx.com::6f8cb08d-45f3-4ce0-a81e-29c2ed4f4109" userProvider="AD" userName="Ryan Phan"/>
        <t:Anchor>
          <t:Comment id="908448817"/>
        </t:Anchor>
        <t:Create/>
      </t:Event>
      <t:Event id="{B90D4638-BB91-41B0-9DC5-50B990F400DD}" time="2022-02-03T20:30:34.651Z">
        <t:Attribution userId="S::ryphan@caredx.com::6f8cb08d-45f3-4ce0-a81e-29c2ed4f4109" userProvider="AD" userName="Ryan Phan"/>
        <t:Anchor>
          <t:Comment id="908448817"/>
        </t:Anchor>
        <t:Assign userId="S::nagrawal@caredx.com::5e82afd2-9124-434d-ac1c-1577693668d4" userProvider="AD" userName="Nikhil Agrawal"/>
      </t:Event>
      <t:Event id="{A3F51D88-8233-42FF-A558-EA3216EEEE82}" time="2022-02-03T20:30:34.651Z">
        <t:Attribution userId="S::ryphan@caredx.com::6f8cb08d-45f3-4ce0-a81e-29c2ed4f4109" userProvider="AD" userName="Ryan Phan"/>
        <t:Anchor>
          <t:Comment id="908448817"/>
        </t:Anchor>
        <t:SetTitle title="@Nikhil Agrawal"/>
      </t:Event>
    </t:History>
  </t:Task>
  <t:Task id="{E4CA6E4F-053C-41C8-AAD7-2A919791947F}">
    <t:Anchor>
      <t:Comment id="1127500002"/>
    </t:Anchor>
    <t:History>
      <t:Event id="{94A50FDB-472B-4DD5-94B1-44B911973AC9}" time="2022-03-23T18:39:49.693Z">
        <t:Attribution userId="S::rcheung@caredx.com::cb35234a-ff23-4ec9-af1a-7de0bee2603c" userProvider="AD" userName="Rocky Cheung"/>
        <t:Anchor>
          <t:Comment id="85711948"/>
        </t:Anchor>
        <t:Create/>
      </t:Event>
      <t:Event id="{E079869B-0EA5-4CCC-84A2-9C758BC9A0EE}" time="2022-03-23T18:39:49.693Z">
        <t:Attribution userId="S::rcheung@caredx.com::cb35234a-ff23-4ec9-af1a-7de0bee2603c" userProvider="AD" userName="Rocky Cheung"/>
        <t:Anchor>
          <t:Comment id="85711948"/>
        </t:Anchor>
        <t:Assign userId="S::nagrawal@caredx.com::5e82afd2-9124-434d-ac1c-1577693668d4" userProvider="AD" userName="Nikhil Agrawal"/>
      </t:Event>
      <t:Event id="{A4F8A985-9F05-46D2-B01F-B26937CB30D3}" time="2022-03-23T18:39:49.693Z">
        <t:Attribution userId="S::rcheung@caredx.com::cb35234a-ff23-4ec9-af1a-7de0bee2603c" userProvider="AD" userName="Rocky Cheung"/>
        <t:Anchor>
          <t:Comment id="85711948"/>
        </t:Anchor>
        <t:SetTitle title="@Nikhil Agrawal @Ryan Phan re: Robert's comments on language and presentation"/>
      </t:Event>
    </t:History>
  </t:Task>
  <t:Task id="{8EEF0805-2FD8-4417-93F7-9F1AAD65652A}">
    <t:Anchor>
      <t:Comment id="1035263605"/>
    </t:Anchor>
    <t:History>
      <t:Event id="{66B4ED73-59CE-4CE0-837A-00D2476F3AFE}" time="2021-12-16T21:26:20.645Z">
        <t:Attribution userId="S::xjin@caredx.com::215c50a1-7dc6-41e0-87e9-ac2ed9c9899b" userProvider="AD" userName="Xia Jin"/>
        <t:Anchor>
          <t:Comment id="523253572"/>
        </t:Anchor>
        <t:Create/>
      </t:Event>
      <t:Event id="{D09D8474-F893-4D5A-9751-DA3305D669DF}" time="2021-12-16T21:26:20.645Z">
        <t:Attribution userId="S::xjin@caredx.com::215c50a1-7dc6-41e0-87e9-ac2ed9c9899b" userProvider="AD" userName="Xia Jin"/>
        <t:Anchor>
          <t:Comment id="523253572"/>
        </t:Anchor>
        <t:Assign userId="S::rcheung@caredx.com::cb35234a-ff23-4ec9-af1a-7de0bee2603c" userProvider="AD" userName="Rocky Cheung"/>
      </t:Event>
      <t:Event id="{E97196A9-70DF-470C-BE96-DDD10A2DF01E}" time="2021-12-16T21:26:20.645Z">
        <t:Attribution userId="S::xjin@caredx.com::215c50a1-7dc6-41e0-87e9-ac2ed9c9899b" userProvider="AD" userName="Xia Jin"/>
        <t:Anchor>
          <t:Comment id="523253572"/>
        </t:Anchor>
        <t:SetTitle title="@Rocky Cheung"/>
      </t:Event>
    </t:History>
  </t:Task>
  <t:Task id="{C773811F-AA6F-4130-96E0-2BB8F1106F4B}">
    <t:Anchor>
      <t:Comment id="2044745894"/>
    </t:Anchor>
    <t:History>
      <t:Event id="{41EE418C-C18A-4F70-8D91-3CBA7103BDED}" time="2022-02-03T20:37:44.831Z">
        <t:Attribution userId="S::ryphan@caredx.com::6f8cb08d-45f3-4ce0-a81e-29c2ed4f4109" userProvider="AD" userName="Ryan Phan"/>
        <t:Anchor>
          <t:Comment id="2044745894"/>
        </t:Anchor>
        <t:Create/>
      </t:Event>
      <t:Event id="{7CE79A41-29A4-4349-B39E-E7EB6CD07949}" time="2022-02-03T20:37:44.831Z">
        <t:Attribution userId="S::ryphan@caredx.com::6f8cb08d-45f3-4ce0-a81e-29c2ed4f4109" userProvider="AD" userName="Ryan Phan"/>
        <t:Anchor>
          <t:Comment id="2044745894"/>
        </t:Anchor>
        <t:Assign userId="S::nagrawal@caredx.com::5e82afd2-9124-434d-ac1c-1577693668d4" userProvider="AD" userName="Nikhil Agrawal"/>
      </t:Event>
      <t:Event id="{71155094-9505-4785-B8BF-D11FE1C709EA}" time="2022-02-03T20:37:44.831Z">
        <t:Attribution userId="S::ryphan@caredx.com::6f8cb08d-45f3-4ce0-a81e-29c2ed4f4109" userProvider="AD" userName="Ryan Phan"/>
        <t:Anchor>
          <t:Comment id="2044745894"/>
        </t:Anchor>
        <t:SetTitle title="@Nikhil Agrawal - your help is appreciate it"/>
      </t:Event>
    </t:History>
  </t:Task>
  <t:Task id="{67B51ABD-092C-4CCB-B4E4-64066F614A32}">
    <t:Anchor>
      <t:Comment id="251350015"/>
    </t:Anchor>
    <t:History>
      <t:Event id="{CC2BC935-02B9-4139-92CF-E40CA8699AA0}" time="2022-03-22T23:52:29.075Z">
        <t:Attribution userId="S::rcheung@caredx.com::cb35234a-ff23-4ec9-af1a-7de0bee2603c" userProvider="AD" userName="Rocky Cheung"/>
        <t:Anchor>
          <t:Comment id="251350015"/>
        </t:Anchor>
        <t:Create/>
      </t:Event>
      <t:Event id="{622925B2-05E6-4DFB-A431-CDE787BC88F5}" time="2022-03-22T23:52:29.075Z">
        <t:Attribution userId="S::rcheung@caredx.com::cb35234a-ff23-4ec9-af1a-7de0bee2603c" userProvider="AD" userName="Rocky Cheung"/>
        <t:Anchor>
          <t:Comment id="251350015"/>
        </t:Anchor>
        <t:Assign userId="S::wtian@caredx.com::aec30bbd-dfa1-4774-b5f9-82fd08450a36" userProvider="AD" userName="Wenlan Tian"/>
      </t:Event>
      <t:Event id="{9DCD8491-D5B0-4B78-A768-3EB537933004}" time="2022-03-22T23:52:29.075Z">
        <t:Attribution userId="S::rcheung@caredx.com::cb35234a-ff23-4ec9-af1a-7de0bee2603c" userProvider="AD" userName="Rocky Cheung"/>
        <t:Anchor>
          <t:Comment id="251350015"/>
        </t:Anchor>
        <t:SetTitle title="@Wenlan Tian @Kevin Pinney can you confirm accuracy of table? thank you"/>
      </t:Event>
      <t:Event id="{EFDD04B6-7FFE-4107-A92E-1E1FA499ECEA}" time="2022-03-23T00:10:11.52Z">
        <t:Attribution userId="S::wtian@caredx.com::aec30bbd-dfa1-4774-b5f9-82fd08450a36" userProvider="AD" userName="Wenlan Tian"/>
        <t:Progress percentComplete="100"/>
      </t:Event>
    </t:History>
  </t:Task>
  <t:Task id="{29C53F54-6CC8-4BBF-82C4-C09ECF5089AF}">
    <t:Anchor>
      <t:Comment id="630282488"/>
    </t:Anchor>
    <t:History>
      <t:Event id="{FE30C15A-CD47-404C-8C42-8B6FFF72D062}" time="2022-01-20T22:40:35.26Z">
        <t:Attribution userId="S::rcheung@caredx.com::cb35234a-ff23-4ec9-af1a-7de0bee2603c" userProvider="AD" userName="Rocky Cheung"/>
        <t:Anchor>
          <t:Comment id="84976332"/>
        </t:Anchor>
        <t:Create/>
      </t:Event>
      <t:Event id="{6F2DF7BC-6085-4A15-A305-BBF1F7BDA53A}" time="2022-01-20T22:40:35.26Z">
        <t:Attribution userId="S::rcheung@caredx.com::cb35234a-ff23-4ec9-af1a-7de0bee2603c" userProvider="AD" userName="Rocky Cheung"/>
        <t:Anchor>
          <t:Comment id="84976332"/>
        </t:Anchor>
        <t:Assign userId="S::kjensen@caredx.com::e406eb76-6046-4b1b-9b13-428bf97e172a" userProvider="AD" userName="Kristina Jensen"/>
      </t:Event>
      <t:Event id="{B03FBB5A-4ED4-48EA-9FA3-C62C8E7C2315}" time="2022-01-20T22:40:35.26Z">
        <t:Attribution userId="S::rcheung@caredx.com::cb35234a-ff23-4ec9-af1a-7de0bee2603c" userProvider="AD" userName="Rocky Cheung"/>
        <t:Anchor>
          <t:Comment id="84976332"/>
        </t:Anchor>
        <t:SetTitle title="@Kristina Jensen"/>
      </t:Event>
    </t:History>
  </t:Task>
  <t:Task id="{0E57ED09-A789-458D-8825-2E1182C60580}">
    <t:Anchor>
      <t:Comment id="847304884"/>
    </t:Anchor>
    <t:History>
      <t:Event id="{1D8431CA-3BB9-449B-B0C1-AB5CC99EFCFC}" time="2022-01-20T22:49:09.718Z">
        <t:Attribution userId="S::rcheung@caredx.com::cb35234a-ff23-4ec9-af1a-7de0bee2603c" userProvider="AD" userName="Rocky Cheung"/>
        <t:Anchor>
          <t:Comment id="847304884"/>
        </t:Anchor>
        <t:Create/>
      </t:Event>
      <t:Event id="{E5FFBD79-B9B4-40AE-8740-6A0AB95C1067}" time="2022-01-20T22:49:09.718Z">
        <t:Attribution userId="S::rcheung@caredx.com::cb35234a-ff23-4ec9-af1a-7de0bee2603c" userProvider="AD" userName="Rocky Cheung"/>
        <t:Anchor>
          <t:Comment id="847304884"/>
        </t:Anchor>
        <t:Assign userId="S::kjensen@caredx.com::e406eb76-6046-4b1b-9b13-428bf97e172a" userProvider="AD" userName="Kristina Jensen"/>
      </t:Event>
      <t:Event id="{C51B3019-879F-44EF-B498-8641909608D1}" time="2022-01-20T22:49:09.718Z">
        <t:Attribution userId="S::rcheung@caredx.com::cb35234a-ff23-4ec9-af1a-7de0bee2603c" userProvider="AD" userName="Rocky Cheung"/>
        <t:Anchor>
          <t:Comment id="847304884"/>
        </t:Anchor>
        <t:SetTitle title="@Kristina Jensen"/>
      </t:Event>
    </t:History>
  </t:Task>
  <t:Task id="{8FE2D536-7887-4B3E-9671-BF24CEF8DC7A}">
    <t:Anchor>
      <t:Comment id="998524821"/>
    </t:Anchor>
    <t:History>
      <t:Event id="{2E98E43C-5847-4DE2-8008-6BE033C0A0B6}" time="2022-01-26T21:58:08.431Z">
        <t:Attribution userId="S::rcheung@caredx.com::cb35234a-ff23-4ec9-af1a-7de0bee2603c" userProvider="AD" userName="Rocky Cheung"/>
        <t:Anchor>
          <t:Comment id="998524821"/>
        </t:Anchor>
        <t:Create/>
      </t:Event>
      <t:Event id="{9C45EFA9-01A2-49CD-A539-7FFA71B632E3}" time="2022-01-26T21:58:08.431Z">
        <t:Attribution userId="S::rcheung@caredx.com::cb35234a-ff23-4ec9-af1a-7de0bee2603c" userProvider="AD" userName="Rocky Cheung"/>
        <t:Anchor>
          <t:Comment id="998524821"/>
        </t:Anchor>
        <t:Assign userId="S::nagrawal@caredx.com::5e82afd2-9124-434d-ac1c-1577693668d4" userProvider="AD" userName="Nikhil Agrawal"/>
      </t:Event>
      <t:Event id="{3774DED4-8C7D-4AF5-9E25-8C4401CC0DAF}" time="2022-01-26T21:58:08.431Z">
        <t:Attribution userId="S::rcheung@caredx.com::cb35234a-ff23-4ec9-af1a-7de0bee2603c" userProvider="AD" userName="Rocky Cheung"/>
        <t:Anchor>
          <t:Comment id="998524821"/>
        </t:Anchor>
        <t:SetTitle title="vs okra @Nikhil Agrawal"/>
      </t:Event>
    </t:History>
  </t:Task>
  <t:Task id="{33E20DC8-5F1F-435B-AC5C-D3577292F9E0}">
    <t:Anchor>
      <t:Comment id="630970685"/>
    </t:Anchor>
    <t:History>
      <t:Event id="{B97BE01F-0806-4EC1-A975-6C7DD9B4A2BD}" time="2022-01-27T00:33:21.125Z">
        <t:Attribution userId="S::rcheung@caredx.com::cb35234a-ff23-4ec9-af1a-7de0bee2603c" userProvider="AD" userName="Rocky Cheung"/>
        <t:Anchor>
          <t:Comment id="1492898992"/>
        </t:Anchor>
        <t:Create/>
      </t:Event>
      <t:Event id="{38FD5E81-8A59-403D-8F7B-B7DCAAC4FFF2}" time="2022-01-27T00:33:21.125Z">
        <t:Attribution userId="S::rcheung@caredx.com::cb35234a-ff23-4ec9-af1a-7de0bee2603c" userProvider="AD" userName="Rocky Cheung"/>
        <t:Anchor>
          <t:Comment id="1492898992"/>
        </t:Anchor>
        <t:Assign userId="S::ryphan@caredx.com::6f8cb08d-45f3-4ce0-a81e-29c2ed4f4109" userProvider="AD" userName="Ryan Phan"/>
      </t:Event>
      <t:Event id="{C2C8067C-C018-4E20-9C4B-90F1543ECDAD}" time="2022-01-27T00:33:21.125Z">
        <t:Attribution userId="S::rcheung@caredx.com::cb35234a-ff23-4ec9-af1a-7de0bee2603c" userProvider="AD" userName="Rocky Cheung"/>
        <t:Anchor>
          <t:Comment id="1492898992"/>
        </t:Anchor>
        <t:SetTitle title="@Ryan Phan"/>
      </t:Event>
    </t:History>
  </t:Task>
  <t:Task id="{7F1D1C9C-133F-44ED-9011-F8706A800E82}">
    <t:Anchor>
      <t:Comment id="1267447260"/>
    </t:Anchor>
    <t:History>
      <t:Event id="{ECA798FE-7F6E-4429-8B8C-B9B8B14B8EAB}" time="2022-02-06T17:18:01.261Z">
        <t:Attribution userId="S::rcheung@caredx.com::cb35234a-ff23-4ec9-af1a-7de0bee2603c" userProvider="AD" userName="Rocky Cheung"/>
        <t:Anchor>
          <t:Comment id="1267447260"/>
        </t:Anchor>
        <t:Create/>
      </t:Event>
      <t:Event id="{FB459C2D-A809-42F9-A757-659D3921C75C}" time="2022-02-06T17:18:01.261Z">
        <t:Attribution userId="S::rcheung@caredx.com::cb35234a-ff23-4ec9-af1a-7de0bee2603c" userProvider="AD" userName="Rocky Cheung"/>
        <t:Anchor>
          <t:Comment id="1267447260"/>
        </t:Anchor>
        <t:Assign userId="S::nagrawal@caredx.com::5e82afd2-9124-434d-ac1c-1577693668d4" userProvider="AD" userName="Nikhil Agrawal"/>
      </t:Event>
      <t:Event id="{F969754A-FE59-4B74-BAC4-20217E638433}" time="2022-02-06T17:18:01.261Z">
        <t:Attribution userId="S::rcheung@caredx.com::cb35234a-ff23-4ec9-af1a-7de0bee2603c" userProvider="AD" userName="Rocky Cheung"/>
        <t:Anchor>
          <t:Comment id="1267447260"/>
        </t:Anchor>
        <t:SetTitle title="@Nikhil Agrawal"/>
      </t:Event>
    </t:History>
  </t:Task>
  <t:Task id="{6348D70D-0E85-47E5-BC77-69E7EA1EFAC9}">
    <t:Anchor>
      <t:Comment id="1664312007"/>
    </t:Anchor>
    <t:History>
      <t:Event id="{241AFC5A-DAAE-491D-A95F-BE4C691C7435}" time="2022-02-03T20:32:56.219Z">
        <t:Attribution userId="S::ryphan@caredx.com::6f8cb08d-45f3-4ce0-a81e-29c2ed4f4109" userProvider="AD" userName="Ryan Phan"/>
        <t:Anchor>
          <t:Comment id="1664312007"/>
        </t:Anchor>
        <t:Create/>
      </t:Event>
      <t:Event id="{B9BF8F1A-AB0F-4470-9EE3-D59A023A019D}" time="2022-02-03T20:32:56.219Z">
        <t:Attribution userId="S::ryphan@caredx.com::6f8cb08d-45f3-4ce0-a81e-29c2ed4f4109" userProvider="AD" userName="Ryan Phan"/>
        <t:Anchor>
          <t:Comment id="1664312007"/>
        </t:Anchor>
        <t:Assign userId="S::rwoodward@caredx.com::a888ebb6-1998-46be-b4c9-a41a2b92d319" userProvider="AD" userName="Robert Woodward"/>
      </t:Event>
      <t:Event id="{1CAE4D02-8021-4F2D-91DF-65C9B08017C1}" time="2022-02-03T20:32:56.219Z">
        <t:Attribution userId="S::ryphan@caredx.com::6f8cb08d-45f3-4ce0-a81e-29c2ed4f4109" userProvider="AD" userName="Ryan Phan"/>
        <t:Anchor>
          <t:Comment id="1664312007"/>
        </t:Anchor>
        <t:SetTitle title="@Robert Woodward -need your help on the AlloMap here. thanks"/>
      </t:Event>
    </t:History>
  </t:Task>
  <t:Task id="{FD365B2F-7EB4-4668-A526-848B7E4C5A73}">
    <t:Anchor>
      <t:Comment id="938568209"/>
    </t:Anchor>
    <t:History>
      <t:Event id="{0DD221B4-D712-40A7-BE80-3AA610F84B4D}" time="2022-02-03T20:42:30.9Z">
        <t:Attribution userId="S::ryphan@caredx.com::6f8cb08d-45f3-4ce0-a81e-29c2ed4f4109" userProvider="AD" userName="Ryan Phan"/>
        <t:Anchor>
          <t:Comment id="449375764"/>
        </t:Anchor>
        <t:Create/>
      </t:Event>
      <t:Event id="{7A266745-28B5-41C7-98CA-37DB0A1BA737}" time="2022-02-03T20:42:30.9Z">
        <t:Attribution userId="S::ryphan@caredx.com::6f8cb08d-45f3-4ce0-a81e-29c2ed4f4109" userProvider="AD" userName="Ryan Phan"/>
        <t:Anchor>
          <t:Comment id="449375764"/>
        </t:Anchor>
        <t:Assign userId="S::sdholakia@caredx.com::2ef5e3d4-a3ec-42f0-9dc6-f141463ef147" userProvider="AD" userName="Sham Dholakia"/>
      </t:Event>
      <t:Event id="{0C0CFEE8-A0ED-4066-9A25-D6D93A3683C1}" time="2022-02-03T20:42:30.9Z">
        <t:Attribution userId="S::ryphan@caredx.com::6f8cb08d-45f3-4ce0-a81e-29c2ed4f4109" userProvider="AD" userName="Ryan Phan"/>
        <t:Anchor>
          <t:Comment id="449375764"/>
        </t:Anchor>
        <t:SetTitle title="@Sham Dholakia"/>
      </t:Event>
    </t:History>
  </t:Task>
  <t:Task id="{694B0597-A355-4E59-BBD2-FFDC62906953}">
    <t:Anchor>
      <t:Comment id="739051152"/>
    </t:Anchor>
    <t:History>
      <t:Event id="{83A0CAB1-4F0D-40CB-AE30-F757E15D161E}" time="2022-02-03T21:00:07.926Z">
        <t:Attribution userId="S::ryphan@caredx.com::6f8cb08d-45f3-4ce0-a81e-29c2ed4f4109" userProvider="AD" userName="Ryan Phan"/>
        <t:Anchor>
          <t:Comment id="739051152"/>
        </t:Anchor>
        <t:Create/>
      </t:Event>
      <t:Event id="{F7D4D320-98EB-4B70-AABB-6D2DCF9A91AB}" time="2022-02-03T21:00:07.926Z">
        <t:Attribution userId="S::ryphan@caredx.com::6f8cb08d-45f3-4ce0-a81e-29c2ed4f4109" userProvider="AD" userName="Ryan Phan"/>
        <t:Anchor>
          <t:Comment id="739051152"/>
        </t:Anchor>
        <t:Assign userId="S::sstone@caredx.com::71310cae-74f3-476e-9fcd-5720a6b68971" userProvider="AD" userName="Steven Stone"/>
      </t:Event>
      <t:Event id="{69A42FB5-1426-4EB6-9FB2-107D58378FD3}" time="2022-02-03T21:00:07.926Z">
        <t:Attribution userId="S::ryphan@caredx.com::6f8cb08d-45f3-4ce0-a81e-29c2ed4f4109" userProvider="AD" userName="Ryan Phan"/>
        <t:Anchor>
          <t:Comment id="739051152"/>
        </t:Anchor>
        <t:SetTitle title="@Steven Stone - could you please review this section again? Thanks"/>
      </t:Event>
    </t:History>
  </t:Task>
  <t:Task id="{25B6FBCA-73C1-4B2A-9F9B-97331A98348E}">
    <t:Anchor>
      <t:Comment id="650584342"/>
    </t:Anchor>
    <t:History>
      <t:Event id="{1744D5D9-CB47-4E41-B096-91E72A455C7D}" time="2022-02-03T23:18:21.997Z">
        <t:Attribution userId="S::ryphan@caredx.com::6f8cb08d-45f3-4ce0-a81e-29c2ed4f4109" userProvider="AD" userName="Ryan Phan"/>
        <t:Anchor>
          <t:Comment id="650584342"/>
        </t:Anchor>
        <t:Create/>
      </t:Event>
      <t:Event id="{686A2E4E-3D88-4C82-B58F-FFD9E72B0F2E}" time="2022-02-03T23:18:21.997Z">
        <t:Attribution userId="S::ryphan@caredx.com::6f8cb08d-45f3-4ce0-a81e-29c2ed4f4109" userProvider="AD" userName="Ryan Phan"/>
        <t:Anchor>
          <t:Comment id="650584342"/>
        </t:Anchor>
        <t:Assign userId="S::sstone@caredx.com::71310cae-74f3-476e-9fcd-5720a6b68971" userProvider="AD" userName="Steven Stone"/>
      </t:Event>
      <t:Event id="{E58F7E2F-B298-4553-8EBC-B61CEBD911EF}" time="2022-02-03T23:18:21.997Z">
        <t:Attribution userId="S::ryphan@caredx.com::6f8cb08d-45f3-4ce0-a81e-29c2ed4f4109" userProvider="AD" userName="Ryan Phan"/>
        <t:Anchor>
          <t:Comment id="650584342"/>
        </t:Anchor>
        <t:SetTitle title="@Steven Stone could you please review the accuracy of this section? Helen can help as well. Thanks"/>
      </t:Event>
    </t:History>
  </t:Task>
  <t:Task id="{C73C5124-61DB-4392-9F9F-E0E5634F57D8}">
    <t:Anchor>
      <t:Comment id="893508388"/>
    </t:Anchor>
    <t:History>
      <t:Event id="{5FC3F26F-8E92-4325-BDFB-917EDAF4866D}" time="2022-03-23T00:35:53.022Z">
        <t:Attribution userId="S::rcheung@caredx.com::cb35234a-ff23-4ec9-af1a-7de0bee2603c" userProvider="AD" userName="Rocky Cheung"/>
        <t:Anchor>
          <t:Comment id="893508388"/>
        </t:Anchor>
        <t:Create/>
      </t:Event>
      <t:Event id="{B070D589-C736-417B-82C8-AB6CFCEFEF9B}" time="2022-03-23T00:35:53.022Z">
        <t:Attribution userId="S::rcheung@caredx.com::cb35234a-ff23-4ec9-af1a-7de0bee2603c" userProvider="AD" userName="Rocky Cheung"/>
        <t:Anchor>
          <t:Comment id="893508388"/>
        </t:Anchor>
        <t:Assign userId="S::wtian@caredx.com::aec30bbd-dfa1-4774-b5f9-82fd08450a36" userProvider="AD" userName="Wenlan Tian"/>
      </t:Event>
      <t:Event id="{A0396B5C-40B6-477D-AD24-F6DAC92B1D0D}" time="2022-03-23T00:35:53.022Z">
        <t:Attribution userId="S::rcheung@caredx.com::cb35234a-ff23-4ec9-af1a-7de0bee2603c" userProvider="AD" userName="Rocky Cheung"/>
        <t:Anchor>
          <t:Comment id="893508388"/>
        </t:Anchor>
        <t:SetTitle title="@Wenlan Tian can you add the number of cases for C and D?"/>
      </t:Event>
      <t:Event id="{8920656B-F5B8-4C1B-A1AC-875DEBC0491E}" time="2022-03-23T15:34:58.551Z">
        <t:Attribution userId="S::wtian@caredx.com::aec30bbd-dfa1-4774-b5f9-82fd08450a36" userProvider="AD" userName="Wenlan Tian"/>
        <t:Progress percentComplete="100"/>
      </t:Event>
    </t:History>
  </t:Task>
  <t:Task id="{3FCFB6A3-C266-4BDD-A028-48A61CEC8D42}">
    <t:Anchor>
      <t:Comment id="206866762"/>
    </t:Anchor>
    <t:History>
      <t:Event id="{A86B9F06-3629-4477-8DB9-2739D1ADD93C}" time="2022-02-03T23:59:20.27Z">
        <t:Attribution userId="S::ryphan@caredx.com::6f8cb08d-45f3-4ce0-a81e-29c2ed4f4109" userProvider="AD" userName="Ryan Phan"/>
        <t:Anchor>
          <t:Comment id="206866762"/>
        </t:Anchor>
        <t:Create/>
      </t:Event>
      <t:Event id="{3E4E28EE-9337-44E4-A26C-DC2E6E632C3F}" time="2022-02-03T23:59:20.27Z">
        <t:Attribution userId="S::ryphan@caredx.com::6f8cb08d-45f3-4ce0-a81e-29c2ed4f4109" userProvider="AD" userName="Ryan Phan"/>
        <t:Anchor>
          <t:Comment id="206866762"/>
        </t:Anchor>
        <t:Assign userId="S::sstone@caredx.com::71310cae-74f3-476e-9fcd-5720a6b68971" userProvider="AD" userName="Steven Stone"/>
      </t:Event>
      <t:Event id="{D578E014-C63B-4193-BC93-683E1909A520}" time="2022-02-03T23:59:20.27Z">
        <t:Attribution userId="S::ryphan@caredx.com::6f8cb08d-45f3-4ce0-a81e-29c2ed4f4109" userProvider="AD" userName="Ryan Phan"/>
        <t:Anchor>
          <t:Comment id="206866762"/>
        </t:Anchor>
        <t:SetTitle title="@Steven Stone Free to add limitation of the assay, cohorts here"/>
      </t:Event>
    </t:History>
  </t:Task>
  <t:Task id="{8FFCF261-8DFD-4517-BCC9-1C5E2F093693}">
    <t:Anchor>
      <t:Comment id="1179988429"/>
    </t:Anchor>
    <t:History>
      <t:Event id="{60D74D08-74A3-4EF0-AC0A-21F4FAE529CA}" time="2022-02-05T01:00:51.669Z">
        <t:Attribution userId="S::ryphan@caredx.com::6f8cb08d-45f3-4ce0-a81e-29c2ed4f4109" userProvider="AD" userName="Ryan Phan"/>
        <t:Anchor>
          <t:Comment id="1179988429"/>
        </t:Anchor>
        <t:Create/>
      </t:Event>
      <t:Event id="{ED87C11B-D486-4D71-B14D-6045054D3070}" time="2022-02-05T01:00:51.669Z">
        <t:Attribution userId="S::ryphan@caredx.com::6f8cb08d-45f3-4ce0-a81e-29c2ed4f4109" userProvider="AD" userName="Ryan Phan"/>
        <t:Anchor>
          <t:Comment id="1179988429"/>
        </t:Anchor>
        <t:Assign userId="S::sstone@caredx.com::71310cae-74f3-476e-9fcd-5720a6b68971" userProvider="AD" userName="Steven Stone"/>
      </t:Event>
      <t:Event id="{59EC691B-5FE4-41F7-9EB7-7A9FED3EB975}" time="2022-02-05T01:00:51.669Z">
        <t:Attribution userId="S::ryphan@caredx.com::6f8cb08d-45f3-4ce0-a81e-29c2ed4f4109" userProvider="AD" userName="Ryan Phan"/>
        <t:Anchor>
          <t:Comment id="1179988429"/>
        </t:Anchor>
        <t:SetTitle title="@Steven Stone can you discuss the potential shortfall of the assay and how to mitigate during the study?"/>
      </t:Event>
    </t:History>
  </t:Task>
  <t:Task id="{BCB636BC-4603-4184-ACE8-FEA5990ED917}">
    <t:Anchor>
      <t:Comment id="87063944"/>
    </t:Anchor>
    <t:History>
      <t:Event id="{7B2308A4-9B74-443D-92E9-7F83088B7EB9}" time="2022-03-21T17:20:44.037Z">
        <t:Attribution userId="S::rcheung@caredx.com::cb35234a-ff23-4ec9-af1a-7de0bee2603c" userProvider="AD" userName="Rocky Cheung"/>
        <t:Anchor>
          <t:Comment id="87063944"/>
        </t:Anchor>
        <t:Create/>
      </t:Event>
      <t:Event id="{45F25818-E4B3-4195-8411-69BA42AF02A2}" time="2022-03-21T17:20:44.037Z">
        <t:Attribution userId="S::rcheung@caredx.com::cb35234a-ff23-4ec9-af1a-7de0bee2603c" userProvider="AD" userName="Rocky Cheung"/>
        <t:Anchor>
          <t:Comment id="87063944"/>
        </t:Anchor>
        <t:Assign userId="S::sstone@caredx.com::71310cae-74f3-476e-9fcd-5720a6b68971" userProvider="AD" userName="Steven Stone"/>
      </t:Event>
      <t:Event id="{8DED6D5A-F730-4AC6-B6CB-843F821B5968}" time="2022-03-21T17:20:44.037Z">
        <t:Attribution userId="S::rcheung@caredx.com::cb35234a-ff23-4ec9-af1a-7de0bee2603c" userProvider="AD" userName="Rocky Cheung"/>
        <t:Anchor>
          <t:Comment id="87063944"/>
        </t:Anchor>
        <t:SetTitle title="@Steven Stone consistent with MolDx -@Nikhil Agrawal review comments"/>
      </t:Event>
    </t:History>
  </t:Task>
  <t:Task id="{06F0464F-2087-431A-B0CD-A909E28055FA}">
    <t:Anchor>
      <t:Comment id="1161224025"/>
    </t:Anchor>
    <t:History>
      <t:Event id="{BFEA2D18-3417-4F64-8AA8-0764DB1A8C5B}" time="2022-03-23T00:36:15.733Z">
        <t:Attribution userId="S::rcheung@caredx.com::cb35234a-ff23-4ec9-af1a-7de0bee2603c" userProvider="AD" userName="Rocky Cheung"/>
        <t:Anchor>
          <t:Comment id="1161224025"/>
        </t:Anchor>
        <t:Create/>
      </t:Event>
      <t:Event id="{BFAF1528-88E2-4A6E-8B00-CEDF6E85FDFD}" time="2022-03-23T00:36:15.733Z">
        <t:Attribution userId="S::rcheung@caredx.com::cb35234a-ff23-4ec9-af1a-7de0bee2603c" userProvider="AD" userName="Rocky Cheung"/>
        <t:Anchor>
          <t:Comment id="1161224025"/>
        </t:Anchor>
        <t:Assign userId="S::wtian@caredx.com::aec30bbd-dfa1-4774-b5f9-82fd08450a36" userProvider="AD" userName="Wenlan Tian"/>
      </t:Event>
      <t:Event id="{A409E95E-D089-40DD-9256-C66ECCB230D9}" time="2022-03-23T00:36:15.733Z">
        <t:Attribution userId="S::rcheung@caredx.com::cb35234a-ff23-4ec9-af1a-7de0bee2603c" userProvider="AD" userName="Rocky Cheung"/>
        <t:Anchor>
          <t:Comment id="1161224025"/>
        </t:Anchor>
        <t:SetTitle title="@Wenlan Tian"/>
      </t:Event>
    </t:History>
  </t:Task>
  <t:Task id="{CC2B25EF-7A81-492D-9260-9179DDE77192}">
    <t:Anchor>
      <t:Comment id="113227695"/>
    </t:Anchor>
    <t:History>
      <t:Event id="{BEB361FF-BFE3-4E3F-AABD-91CF598F148C}" time="2022-03-22T17:54:00.421Z">
        <t:Attribution userId="S::rcheung@caredx.com::cb35234a-ff23-4ec9-af1a-7de0bee2603c" userProvider="AD" userName="Rocky Cheung"/>
        <t:Anchor>
          <t:Comment id="113227695"/>
        </t:Anchor>
        <t:Create/>
      </t:Event>
      <t:Event id="{FD949A23-D4F0-4E3B-BF77-2F6D7B2D9FD3}" time="2022-03-22T17:54:00.421Z">
        <t:Attribution userId="S::rcheung@caredx.com::cb35234a-ff23-4ec9-af1a-7de0bee2603c" userProvider="AD" userName="Rocky Cheung"/>
        <t:Anchor>
          <t:Comment id="113227695"/>
        </t:Anchor>
        <t:Assign userId="S::wtian@caredx.com::aec30bbd-dfa1-4774-b5f9-82fd08450a36" userProvider="AD" userName="Wenlan Tian"/>
      </t:Event>
      <t:Event id="{9582724A-4FDE-43F3-BEDB-767BB09E1FD9}" time="2022-03-22T17:54:00.421Z">
        <t:Attribution userId="S::rcheung@caredx.com::cb35234a-ff23-4ec9-af1a-7de0bee2603c" userProvider="AD" userName="Rocky Cheung"/>
        <t:Anchor>
          <t:Comment id="113227695"/>
        </t:Anchor>
        <t:SetTitle title="@Wenlan Tian @Kevin Pinney can we compute concordance for histology vs R/NR?"/>
      </t:Event>
    </t:History>
  </t:Task>
  <t:Task id="{98BDC0D1-EA6E-4D06-BB38-6236C63B452C}">
    <t:Anchor>
      <t:Comment id="859764765"/>
    </t:Anchor>
    <t:History>
      <t:Event id="{20149489-D0F1-4005-A472-FD753EFDC65F}" time="2022-03-23T00:35:53.022Z">
        <t:Attribution userId="S::rcheung@caredx.com::cb35234a-ff23-4ec9-af1a-7de0bee2603c" userProvider="AD" userName="Rocky Cheung"/>
        <t:Anchor>
          <t:Comment id="859764765"/>
        </t:Anchor>
        <t:Create/>
      </t:Event>
      <t:Event id="{1A7BC9E0-A2A5-4173-A9AD-B1B61D5E165C}" time="2022-03-23T00:35:53.022Z">
        <t:Attribution userId="S::rcheung@caredx.com::cb35234a-ff23-4ec9-af1a-7de0bee2603c" userProvider="AD" userName="Rocky Cheung"/>
        <t:Anchor>
          <t:Comment id="859764765"/>
        </t:Anchor>
        <t:Assign userId="S::wtian@caredx.com::aec30bbd-dfa1-4774-b5f9-82fd08450a36" userProvider="AD" userName="Wenlan Tian"/>
      </t:Event>
      <t:Event id="{A3E863F9-52B1-479D-B372-8B27F8A46642}" time="2022-03-23T00:35:53.022Z">
        <t:Attribution userId="S::rcheung@caredx.com::cb35234a-ff23-4ec9-af1a-7de0bee2603c" userProvider="AD" userName="Rocky Cheung"/>
        <t:Anchor>
          <t:Comment id="859764765"/>
        </t:Anchor>
        <t:SetTitle title="@Wenlan Tian can you add the number of cases for C and D?"/>
      </t:Event>
      <t:Event id="{4A18D814-2CAF-46DA-9294-F29E9C4E8D6D}" time="2022-03-23T15:34:27.68Z">
        <t:Attribution userId="S::wtian@caredx.com::aec30bbd-dfa1-4774-b5f9-82fd08450a36" userProvider="AD" userName="Wenlan Tian"/>
        <t:Progress percentComplete="100"/>
      </t:Event>
    </t:History>
  </t:Task>
  <t:Task id="{8FAF2C50-1B89-4EDD-885A-7C260E147461}">
    <t:Anchor>
      <t:Comment id="874998224"/>
    </t:Anchor>
    <t:History>
      <t:Event id="{C5CF2BDE-40FA-4259-AA77-97F33A9B7798}" time="2022-03-23T00:36:15.733Z">
        <t:Attribution userId="S::rcheung@caredx.com::cb35234a-ff23-4ec9-af1a-7de0bee2603c" userProvider="AD" userName="Rocky Cheung"/>
        <t:Anchor>
          <t:Comment id="874998224"/>
        </t:Anchor>
        <t:Create/>
      </t:Event>
      <t:Event id="{15518920-F9F4-4096-AF39-A14324B5E813}" time="2022-03-23T00:36:15.733Z">
        <t:Attribution userId="S::rcheung@caredx.com::cb35234a-ff23-4ec9-af1a-7de0bee2603c" userProvider="AD" userName="Rocky Cheung"/>
        <t:Anchor>
          <t:Comment id="874998224"/>
        </t:Anchor>
        <t:Assign userId="S::wtian@caredx.com::aec30bbd-dfa1-4774-b5f9-82fd08450a36" userProvider="AD" userName="Wenlan Tian"/>
      </t:Event>
      <t:Event id="{1497D4FA-8CCA-4908-B64D-FDE109C64328}" time="2022-03-23T00:36:15.733Z">
        <t:Attribution userId="S::rcheung@caredx.com::cb35234a-ff23-4ec9-af1a-7de0bee2603c" userProvider="AD" userName="Rocky Cheung"/>
        <t:Anchor>
          <t:Comment id="874998224"/>
        </t:Anchor>
        <t:SetTitle title="@Wenlan Tian"/>
      </t:Event>
    </t:History>
  </t:Task>
  <t:Task id="{E01A7176-F02B-4C58-B326-6E547CB0F8F2}">
    <t:Anchor>
      <t:Comment id="1863342116"/>
    </t:Anchor>
    <t:History>
      <t:Event id="{3A4F89C5-4268-4ADE-B109-248071732BC6}" time="2022-03-23T20:58:19.951Z">
        <t:Attribution userId="S::rcheung@caredx.com::cb35234a-ff23-4ec9-af1a-7de0bee2603c" userProvider="AD" userName="Rocky Cheung"/>
        <t:Anchor>
          <t:Comment id="1863342116"/>
        </t:Anchor>
        <t:Create/>
      </t:Event>
      <t:Event id="{C82AA0F2-8740-4062-B258-3AB63BD7CDBC}" time="2022-03-23T20:58:19.951Z">
        <t:Attribution userId="S::rcheung@caredx.com::cb35234a-ff23-4ec9-af1a-7de0bee2603c" userProvider="AD" userName="Rocky Cheung"/>
        <t:Anchor>
          <t:Comment id="1863342116"/>
        </t:Anchor>
        <t:Assign userId="S::wtian@caredx.com::aec30bbd-dfa1-4774-b5f9-82fd08450a36" userProvider="AD" userName="Wenlan Tian"/>
      </t:Event>
      <t:Event id="{BFD1E8B9-2447-425F-9B66-C1DADD01C81F}" time="2022-03-23T20:58:19.951Z">
        <t:Attribution userId="S::rcheung@caredx.com::cb35234a-ff23-4ec9-af1a-7de0bee2603c" userProvider="AD" userName="Rocky Cheung"/>
        <t:Anchor>
          <t:Comment id="1863342116"/>
        </t:Anchor>
        <t:SetTitle title="@Wenlan Tian @Kevin Pinney Can you fill out this table? Would be a critical item to complete. thank you"/>
      </t:Event>
    </t:History>
  </t:Task>
  <t:Task id="{8A3D4769-C87E-4B83-AC1E-C8697AE14B72}">
    <t:Anchor>
      <t:Comment id="1814439836"/>
    </t:Anchor>
    <t:History>
      <t:Event id="{232E1364-23CE-4DAE-95E6-D8FBCBA54016}" time="2022-03-23T21:00:22.021Z">
        <t:Attribution userId="S::rcheung@caredx.com::cb35234a-ff23-4ec9-af1a-7de0bee2603c" userProvider="AD" userName="Rocky Cheung"/>
        <t:Anchor>
          <t:Comment id="1814439836"/>
        </t:Anchor>
        <t:Create/>
      </t:Event>
      <t:Event id="{B6024F02-4825-431B-9143-D685AA04E40A}" time="2022-03-23T21:00:22.021Z">
        <t:Attribution userId="S::rcheung@caredx.com::cb35234a-ff23-4ec9-af1a-7de0bee2603c" userProvider="AD" userName="Rocky Cheung"/>
        <t:Anchor>
          <t:Comment id="1814439836"/>
        </t:Anchor>
        <t:Assign userId="S::wtian@caredx.com::aec30bbd-dfa1-4774-b5f9-82fd08450a36" userProvider="AD" userName="Wenlan Tian"/>
      </t:Event>
      <t:Event id="{2CF92ACE-D7F9-42F9-AC9C-2924D506F21E}" time="2022-03-23T21:00:22.021Z">
        <t:Attribution userId="S::rcheung@caredx.com::cb35234a-ff23-4ec9-af1a-7de0bee2603c" userProvider="AD" userName="Rocky Cheung"/>
        <t:Anchor>
          <t:Comment id="1814439836"/>
        </t:Anchor>
        <t:SetTitle title="@Wenlan Tian .tiff files for Supp Fig 1C and 1D would be appreciated - lower priority item"/>
      </t:Event>
      <t:Event id="{0AD6779C-764E-430B-8564-45453D08ABB0}" time="2022-03-24T17:04:30.12Z">
        <t:Attribution userId="S::wtian@caredx.com::aec30bbd-dfa1-4774-b5f9-82fd08450a36" userProvider="AD" userName="Wenlan Tian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ns30:Sourc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EA471C19329944B74765901C1B10E9" ma:contentTypeVersion="10" ma:contentTypeDescription="Create a new document." ma:contentTypeScope="" ma:versionID="f7829a5a472ea8c4ffe539ffcb3eab84">
  <xsd:schema xmlns:xsd="http://www.w3.org/2001/XMLSchema" xmlns:xs="http://www.w3.org/2001/XMLSchema" xmlns:p="http://schemas.microsoft.com/office/2006/metadata/properties" xmlns:ns2="bb241799-be75-4731-9daf-431a716ab838" xmlns:ns3="6001a50f-0e53-49c9-8952-0546f9148ffe" targetNamespace="http://schemas.microsoft.com/office/2006/metadata/properties" ma:root="true" ma:fieldsID="ec355437e952a5a7357e18c4d226381c" ns2:_="" ns3:_="">
    <xsd:import namespace="bb241799-be75-4731-9daf-431a716ab838"/>
    <xsd:import namespace="6001a50f-0e53-49c9-8952-0546f9148f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41799-be75-4731-9daf-431a716ab8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01a50f-0e53-49c9-8952-0546f9148ff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3DA163-D2BF-49D7-88C9-0A46EA98448A}">
  <ds:schemaRefs>
    <ds:schemaRef ds:uri="http://schemas.openxmlformats.org/wordprocessingml/2006/main"/>
    <ds:schemaRef ds:uri="http://schemas.openxmlformats.org/officeDocument/2006/math"/>
    <ds:schemaRef ds:uri="http://schemas.openxmlformats.org/officeDocument/2006/relationships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customXml/itemProps2.xml><?xml version="1.0" encoding="utf-8"?>
<ds:datastoreItem xmlns:ds="http://schemas.openxmlformats.org/officeDocument/2006/customXml" ds:itemID="{FFB67F06-2CCE-437A-856C-EF93340E51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58CF1F-D9C2-43B0-A4E1-481CAF4B3D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F9F6C35-02D3-4395-AF82-109362F243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241799-be75-4731-9daf-431a716ab838"/>
    <ds:schemaRef ds:uri="6001a50f-0e53-49c9-8952-0546f9148f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C:\Users\rramirez\OneDrive - CareDx, Inc\2021-REDLINES\Template_00011_SOPs.dotx</Template>
  <TotalTime>1</TotalTime>
  <Pages>1</Pages>
  <Words>227</Words>
  <Characters>1298</Characters>
  <Application>Microsoft Office Word</Application>
  <DocSecurity>0</DocSecurity>
  <Lines>10</Lines>
  <Paragraphs>3</Paragraphs>
  <ScaleCrop>false</ScaleCrop>
  <Company>NAXCOR</Company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Rebecca Ramirez</dc:creator>
  <cp:keywords/>
  <cp:lastModifiedBy>Microsoft Office User</cp:lastModifiedBy>
  <cp:revision>9</cp:revision>
  <cp:lastPrinted>2022-01-28T23:20:00Z</cp:lastPrinted>
  <dcterms:created xsi:type="dcterms:W3CDTF">2022-03-27T18:18:00Z</dcterms:created>
  <dcterms:modified xsi:type="dcterms:W3CDTF">2022-04-28T15:25:00Z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0x010100C0EA471C19329944B74765901C1B10E9</vt:lpwstr>
  </property>
  <property fmtid="{D5CDD505-2E9C-101B-9397-08002B2CF9AE}" pid="3" name="MC_EffectiveDate">
    <vt:lpwstr/>
  </property>
  <property fmtid="{D5CDD505-2E9C-101B-9397-08002B2CF9AE}" pid="4" name="MC_ReleaseDate">
    <vt:lpwstr/>
  </property>
  <property fmtid="{D5CDD505-2E9C-101B-9397-08002B2CF9AE}" pid="5" name="MC_Revision">
    <vt:lpwstr>1</vt:lpwstr>
  </property>
  <property fmtid="{D5CDD505-2E9C-101B-9397-08002B2CF9AE}" pid="6" name="MC_ExpirationDate">
    <vt:lpwstr/>
  </property>
  <property fmtid="{D5CDD505-2E9C-101B-9397-08002B2CF9AE}" pid="7" name="MC_CreatedDate">
    <vt:lpwstr>12 Nov 2021</vt:lpwstr>
  </property>
  <property fmtid="{D5CDD505-2E9C-101B-9397-08002B2CF9AE}" pid="8" name="MC_Status">
    <vt:lpwstr>Draft</vt:lpwstr>
  </property>
  <property fmtid="{D5CDD505-2E9C-101B-9397-08002B2CF9AE}" pid="9" name="MC_NextReviewDate">
    <vt:lpwstr/>
  </property>
  <property fmtid="{D5CDD505-2E9C-101B-9397-08002B2CF9AE}" pid="10" name="MC_Owner">
    <vt:lpwstr>RCHEUNG</vt:lpwstr>
  </property>
  <property fmtid="{D5CDD505-2E9C-101B-9397-08002B2CF9AE}" pid="11" name="MC_Title">
    <vt:lpwstr>Library Dilution and Pooling - AlloMap Kidney (AMK)</vt:lpwstr>
  </property>
  <property fmtid="{D5CDD505-2E9C-101B-9397-08002B2CF9AE}" pid="12" name="MC_Notes">
    <vt:lpwstr/>
  </property>
  <property fmtid="{D5CDD505-2E9C-101B-9397-08002B2CF9AE}" pid="13" name="MC_Number">
    <vt:lpwstr>X-T-AMK-00009</vt:lpwstr>
  </property>
  <property fmtid="{D5CDD505-2E9C-101B-9397-08002B2CF9AE}" pid="14" name="MC_Author">
    <vt:lpwstr>RCHEUNG</vt:lpwstr>
  </property>
  <property fmtid="{D5CDD505-2E9C-101B-9397-08002B2CF9AE}" pid="15" name="MC_Vault">
    <vt:lpwstr>HQ - LabOps-draft</vt:lpwstr>
  </property>
</Properties>
</file>